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6C8B" w14:textId="12548D94" w:rsidR="00582898" w:rsidRDefault="00582898" w:rsidP="00582898">
      <w:pPr>
        <w:pStyle w:val="Rubrik"/>
        <w:rPr>
          <w:sz w:val="72"/>
          <w:szCs w:val="72"/>
        </w:rPr>
      </w:pPr>
    </w:p>
    <w:p w14:paraId="71701415" w14:textId="77777777" w:rsidR="00582898" w:rsidRDefault="00582898" w:rsidP="00582898">
      <w:pPr>
        <w:pStyle w:val="Rubrik"/>
        <w:rPr>
          <w:sz w:val="72"/>
          <w:szCs w:val="72"/>
        </w:rPr>
      </w:pPr>
    </w:p>
    <w:p w14:paraId="03728D02" w14:textId="4E5DB784" w:rsidR="00582898" w:rsidRPr="00582898" w:rsidRDefault="005C0516" w:rsidP="00582898">
      <w:r>
        <w:rPr>
          <w:rFonts w:ascii="Arial" w:eastAsiaTheme="majorEastAsia" w:hAnsi="Arial" w:cstheme="majorBidi"/>
          <w:b/>
          <w:color w:val="FFFFFF" w:themeColor="background1"/>
          <w:spacing w:val="5"/>
          <w:kern w:val="28"/>
          <w:sz w:val="72"/>
          <w:szCs w:val="72"/>
        </w:rPr>
        <w:t>Årsredovisning</w:t>
      </w:r>
      <w:r w:rsidR="001C49EB" w:rsidRPr="001C49EB">
        <w:rPr>
          <w:rFonts w:ascii="Arial" w:eastAsiaTheme="majorEastAsia" w:hAnsi="Arial" w:cstheme="majorBidi"/>
          <w:b/>
          <w:color w:val="FFFFFF" w:themeColor="background1"/>
          <w:spacing w:val="5"/>
          <w:kern w:val="28"/>
          <w:sz w:val="72"/>
          <w:szCs w:val="72"/>
        </w:rPr>
        <w:t xml:space="preserve"> 2022</w:t>
      </w:r>
    </w:p>
    <w:p w14:paraId="036FCA76" w14:textId="77777777" w:rsidR="001C49EB" w:rsidRDefault="001C49EB" w:rsidP="005C318E">
      <w:pPr>
        <w:pStyle w:val="Underrubrik"/>
      </w:pPr>
    </w:p>
    <w:p w14:paraId="27BDE690" w14:textId="214C33E6" w:rsidR="00752960" w:rsidRDefault="001C49EB" w:rsidP="005C318E">
      <w:pPr>
        <w:pStyle w:val="Underrubrik"/>
      </w:pPr>
      <w:r>
        <w:t>Regionalt cancercentrum norr</w:t>
      </w:r>
    </w:p>
    <w:p w14:paraId="11B98DE6" w14:textId="13AA8B81" w:rsidR="008851AA" w:rsidRPr="005E62C5" w:rsidRDefault="005C0516" w:rsidP="00821CBC">
      <w:pPr>
        <w:framePr w:w="8630" w:h="749" w:hRule="exact" w:hSpace="142" w:wrap="notBeside" w:vAnchor="page" w:hAnchor="page" w:x="1524" w:y="14288" w:anchorLock="1"/>
        <w:rPr>
          <w:rFonts w:asciiTheme="minorHAnsi" w:hAnsiTheme="minorHAnsi"/>
          <w:color w:val="FFFFFF" w:themeColor="background1"/>
          <w:szCs w:val="20"/>
        </w:rPr>
      </w:pPr>
      <w:r>
        <w:rPr>
          <w:rFonts w:asciiTheme="minorHAnsi" w:hAnsiTheme="minorHAnsi"/>
          <w:color w:val="FFFFFF" w:themeColor="background1"/>
          <w:szCs w:val="20"/>
        </w:rPr>
        <w:t>Utkast</w:t>
      </w:r>
      <w:r w:rsidR="004633C9">
        <w:rPr>
          <w:rFonts w:asciiTheme="minorHAnsi" w:hAnsiTheme="minorHAnsi"/>
          <w:color w:val="FFFFFF" w:themeColor="background1"/>
          <w:szCs w:val="20"/>
        </w:rPr>
        <w:t xml:space="preserve"> </w:t>
      </w:r>
      <w:r>
        <w:rPr>
          <w:rFonts w:asciiTheme="minorHAnsi" w:hAnsiTheme="minorHAnsi"/>
          <w:color w:val="FFFFFF" w:themeColor="background1"/>
          <w:szCs w:val="20"/>
        </w:rPr>
        <w:t>till</w:t>
      </w:r>
      <w:r w:rsidR="004633C9">
        <w:rPr>
          <w:rFonts w:asciiTheme="minorHAnsi" w:hAnsiTheme="minorHAnsi"/>
          <w:color w:val="FFFFFF" w:themeColor="background1"/>
          <w:szCs w:val="20"/>
        </w:rPr>
        <w:t xml:space="preserve"> Norra Sjukvårdsregionförbundets Förbunds</w:t>
      </w:r>
      <w:r>
        <w:rPr>
          <w:rFonts w:asciiTheme="minorHAnsi" w:hAnsiTheme="minorHAnsi"/>
          <w:color w:val="FFFFFF" w:themeColor="background1"/>
          <w:szCs w:val="20"/>
        </w:rPr>
        <w:t xml:space="preserve">direktion </w:t>
      </w:r>
      <w:proofErr w:type="gramStart"/>
      <w:r>
        <w:rPr>
          <w:rFonts w:asciiTheme="minorHAnsi" w:hAnsiTheme="minorHAnsi"/>
          <w:color w:val="FFFFFF" w:themeColor="background1"/>
          <w:szCs w:val="20"/>
        </w:rPr>
        <w:t>2023-02</w:t>
      </w:r>
      <w:proofErr w:type="gramEnd"/>
      <w:r>
        <w:rPr>
          <w:rFonts w:asciiTheme="minorHAnsi" w:hAnsiTheme="minorHAnsi"/>
          <w:color w:val="FFFFFF" w:themeColor="background1"/>
          <w:szCs w:val="20"/>
        </w:rPr>
        <w:t>-XX</w:t>
      </w:r>
    </w:p>
    <w:p w14:paraId="168562D6" w14:textId="77777777" w:rsidR="00752960" w:rsidRDefault="00752960" w:rsidP="00752960"/>
    <w:p w14:paraId="162D5AA6" w14:textId="77777777" w:rsidR="00752960" w:rsidRPr="00752960" w:rsidRDefault="00752960" w:rsidP="00590756">
      <w:pPr>
        <w:pStyle w:val="KantlinjeLista2"/>
        <w:numPr>
          <w:ilvl w:val="0"/>
          <w:numId w:val="0"/>
        </w:numPr>
        <w:ind w:left="567"/>
        <w:sectPr w:rsidR="00752960" w:rsidRPr="00752960" w:rsidSect="00E4548C">
          <w:footerReference w:type="even" r:id="rId11"/>
          <w:footerReference w:type="default" r:id="rId12"/>
          <w:headerReference w:type="first" r:id="rId13"/>
          <w:footerReference w:type="first" r:id="rId14"/>
          <w:pgSz w:w="11900" w:h="16840"/>
          <w:pgMar w:top="2495" w:right="1418" w:bottom="1418" w:left="1418" w:header="680" w:footer="709" w:gutter="0"/>
          <w:cols w:space="708"/>
          <w:titlePg/>
          <w:docGrid w:linePitch="360"/>
        </w:sectPr>
      </w:pPr>
    </w:p>
    <w:p w14:paraId="60DA39E3" w14:textId="77777777" w:rsidR="00146778" w:rsidRDefault="00146778" w:rsidP="00C92EE4"/>
    <w:p w14:paraId="2EEBB553" w14:textId="7F3BA71C" w:rsidR="005E62C5" w:rsidRPr="00142825" w:rsidRDefault="005C0516" w:rsidP="00FF769C">
      <w:pPr>
        <w:pStyle w:val="Inledandeformat"/>
        <w:framePr w:w="7155" w:hSpace="142" w:wrap="around" w:vAnchor="page" w:hAnchor="page" w:x="1524" w:y="13246"/>
        <w:spacing w:line="276" w:lineRule="auto"/>
        <w:rPr>
          <w:sz w:val="20"/>
        </w:rPr>
      </w:pPr>
      <w:r>
        <w:rPr>
          <w:sz w:val="20"/>
        </w:rPr>
        <w:t>Årsredovisning</w:t>
      </w:r>
      <w:r w:rsidR="0035086D">
        <w:rPr>
          <w:sz w:val="20"/>
        </w:rPr>
        <w:t xml:space="preserve"> </w:t>
      </w:r>
      <w:r w:rsidR="0035086D" w:rsidRPr="00142825">
        <w:rPr>
          <w:sz w:val="20"/>
        </w:rPr>
        <w:t>2022</w:t>
      </w:r>
      <w:r w:rsidR="001C49EB">
        <w:rPr>
          <w:sz w:val="20"/>
        </w:rPr>
        <w:t xml:space="preserve"> för Regionalt cancercentrum norr</w:t>
      </w:r>
    </w:p>
    <w:p w14:paraId="758D0977" w14:textId="23CE419D" w:rsidR="00142825" w:rsidRPr="00142825" w:rsidRDefault="00142825" w:rsidP="00FF769C">
      <w:pPr>
        <w:pStyle w:val="Inledandeformat"/>
        <w:framePr w:w="7155" w:hSpace="142" w:wrap="around" w:vAnchor="page" w:hAnchor="page" w:x="1524" w:y="13246"/>
        <w:spacing w:line="276" w:lineRule="auto"/>
        <w:rPr>
          <w:b/>
          <w:bCs/>
          <w:sz w:val="20"/>
        </w:rPr>
      </w:pPr>
      <w:r w:rsidRPr="00142825">
        <w:rPr>
          <w:b/>
          <w:bCs/>
          <w:sz w:val="20"/>
        </w:rPr>
        <w:t>Kontakter</w:t>
      </w:r>
      <w:r>
        <w:rPr>
          <w:b/>
          <w:bCs/>
          <w:sz w:val="20"/>
        </w:rPr>
        <w:t xml:space="preserve"> vid RCC Norr</w:t>
      </w:r>
      <w:r w:rsidRPr="00142825">
        <w:rPr>
          <w:b/>
          <w:bCs/>
          <w:sz w:val="20"/>
        </w:rPr>
        <w:t>:</w:t>
      </w:r>
    </w:p>
    <w:p w14:paraId="63AA9D3B" w14:textId="0B8B0A5B" w:rsidR="0097137E" w:rsidRPr="00142825" w:rsidRDefault="0097137E" w:rsidP="00FF769C">
      <w:pPr>
        <w:pStyle w:val="Inledandeformat"/>
        <w:framePr w:w="7155" w:hSpace="142" w:wrap="around" w:vAnchor="page" w:hAnchor="page" w:x="1524" w:y="13246"/>
        <w:spacing w:line="276" w:lineRule="auto"/>
        <w:rPr>
          <w:sz w:val="20"/>
        </w:rPr>
      </w:pPr>
      <w:r w:rsidRPr="00142825">
        <w:rPr>
          <w:sz w:val="20"/>
        </w:rPr>
        <w:t>Anna-Lena Sunesson, enhetschef</w:t>
      </w:r>
      <w:r w:rsidR="00142825" w:rsidRPr="00142825">
        <w:rPr>
          <w:sz w:val="20"/>
        </w:rPr>
        <w:t xml:space="preserve"> </w:t>
      </w:r>
      <w:hyperlink r:id="rId15" w:history="1">
        <w:r w:rsidR="00142825" w:rsidRPr="00142825">
          <w:rPr>
            <w:rStyle w:val="Hyperlnk"/>
            <w:sz w:val="20"/>
          </w:rPr>
          <w:t>annalena.sunesson@regionvasterbotten.se</w:t>
        </w:r>
      </w:hyperlink>
    </w:p>
    <w:p w14:paraId="682EBE96" w14:textId="3DCF0A9C" w:rsidR="0097137E" w:rsidRPr="00142825" w:rsidRDefault="0097137E" w:rsidP="00FF769C">
      <w:pPr>
        <w:pStyle w:val="Inledandeformat"/>
        <w:framePr w:w="7155" w:hSpace="142" w:wrap="around" w:vAnchor="page" w:hAnchor="page" w:x="1524" w:y="13246"/>
        <w:spacing w:line="276" w:lineRule="auto"/>
        <w:rPr>
          <w:sz w:val="20"/>
        </w:rPr>
      </w:pPr>
      <w:r w:rsidRPr="00142825">
        <w:rPr>
          <w:sz w:val="20"/>
        </w:rPr>
        <w:t>Ove Andrén, medicinsk sakkunnig</w:t>
      </w:r>
      <w:r w:rsidR="00142825" w:rsidRPr="00142825">
        <w:rPr>
          <w:sz w:val="20"/>
        </w:rPr>
        <w:t xml:space="preserve"> </w:t>
      </w:r>
      <w:hyperlink r:id="rId16" w:history="1">
        <w:r w:rsidR="00142825" w:rsidRPr="00142825">
          <w:rPr>
            <w:rStyle w:val="Hyperlnk"/>
            <w:sz w:val="20"/>
          </w:rPr>
          <w:t>ove.andren@regionvasterbotten.se</w:t>
        </w:r>
      </w:hyperlink>
    </w:p>
    <w:p w14:paraId="1ED690FD" w14:textId="77777777" w:rsidR="00E31119" w:rsidRPr="0054343D" w:rsidRDefault="00E31119" w:rsidP="00C92EE4">
      <w:pPr>
        <w:sectPr w:rsidR="00E31119" w:rsidRPr="0054343D" w:rsidSect="00F1531C">
          <w:footerReference w:type="even" r:id="rId17"/>
          <w:footerReference w:type="default" r:id="rId18"/>
          <w:pgSz w:w="11900" w:h="16840"/>
          <w:pgMar w:top="1449" w:right="1417" w:bottom="1417" w:left="1417" w:header="708" w:footer="708" w:gutter="0"/>
          <w:cols w:space="708"/>
          <w:docGrid w:linePitch="360"/>
        </w:sectPr>
      </w:pPr>
    </w:p>
    <w:sdt>
      <w:sdtPr>
        <w:rPr>
          <w:rFonts w:ascii="Garamond" w:eastAsiaTheme="minorEastAsia" w:hAnsi="Garamond" w:cstheme="minorBidi"/>
          <w:b w:val="0"/>
          <w:color w:val="auto"/>
          <w:sz w:val="24"/>
          <w:szCs w:val="24"/>
        </w:rPr>
        <w:id w:val="1949896167"/>
        <w:docPartObj>
          <w:docPartGallery w:val="Table of Contents"/>
          <w:docPartUnique/>
        </w:docPartObj>
      </w:sdtPr>
      <w:sdtEndPr>
        <w:rPr>
          <w:bCs/>
          <w:noProof/>
        </w:rPr>
      </w:sdtEndPr>
      <w:sdtContent>
        <w:p w14:paraId="6AE457C0" w14:textId="77777777" w:rsidR="00821CBC" w:rsidRDefault="00821CBC">
          <w:pPr>
            <w:pStyle w:val="Innehllsfrteckningsrubrik"/>
            <w:rPr>
              <w:rFonts w:ascii="Garamond" w:eastAsiaTheme="minorEastAsia" w:hAnsi="Garamond" w:cstheme="minorBidi"/>
              <w:b w:val="0"/>
              <w:color w:val="auto"/>
              <w:sz w:val="24"/>
              <w:szCs w:val="24"/>
            </w:rPr>
          </w:pPr>
        </w:p>
        <w:p w14:paraId="2884FFE5" w14:textId="7C949350" w:rsidR="001B6B26" w:rsidRPr="00A57AE1" w:rsidRDefault="001B6B26">
          <w:pPr>
            <w:pStyle w:val="Innehllsfrteckningsrubrik"/>
            <w:rPr>
              <w:color w:val="005092" w:themeColor="accent3"/>
            </w:rPr>
          </w:pPr>
          <w:r w:rsidRPr="00A57AE1">
            <w:rPr>
              <w:color w:val="005092" w:themeColor="accent3"/>
            </w:rPr>
            <w:t>Innehållsförteckning</w:t>
          </w:r>
        </w:p>
        <w:p w14:paraId="5FA911D9" w14:textId="49E87427" w:rsidR="00114C67" w:rsidRDefault="00E55A06">
          <w:pPr>
            <w:pStyle w:val="Innehll2"/>
            <w:tabs>
              <w:tab w:val="right" w:leader="dot" w:pos="9056"/>
            </w:tabs>
            <w:rPr>
              <w:rFonts w:cstheme="minorBidi"/>
              <w:iCs w:val="0"/>
              <w:noProof/>
              <w:szCs w:val="22"/>
            </w:rPr>
          </w:pPr>
          <w:r>
            <w:rPr>
              <w:rFonts w:cs="Arial (Brödtext)"/>
              <w:bCs/>
            </w:rPr>
            <w:fldChar w:fldCharType="begin"/>
          </w:r>
          <w:r>
            <w:rPr>
              <w:rFonts w:cs="Arial (Brödtext)"/>
              <w:bCs/>
            </w:rPr>
            <w:instrText xml:space="preserve"> TOC \o "2-3" \h \z \t "Rubrik 1;1;Kapitelstart;9" </w:instrText>
          </w:r>
          <w:r>
            <w:rPr>
              <w:rFonts w:cs="Arial (Brödtext)"/>
              <w:bCs/>
            </w:rPr>
            <w:fldChar w:fldCharType="separate"/>
          </w:r>
          <w:hyperlink w:anchor="_Toc126870138" w:history="1">
            <w:r w:rsidR="00114C67" w:rsidRPr="009D164E">
              <w:rPr>
                <w:rStyle w:val="Hyperlnk"/>
                <w:noProof/>
              </w:rPr>
              <w:t>Sammanfattning av året</w:t>
            </w:r>
            <w:r w:rsidR="00114C67">
              <w:rPr>
                <w:noProof/>
                <w:webHidden/>
              </w:rPr>
              <w:tab/>
            </w:r>
            <w:r w:rsidR="00114C67">
              <w:rPr>
                <w:noProof/>
                <w:webHidden/>
              </w:rPr>
              <w:fldChar w:fldCharType="begin"/>
            </w:r>
            <w:r w:rsidR="00114C67">
              <w:rPr>
                <w:noProof/>
                <w:webHidden/>
              </w:rPr>
              <w:instrText xml:space="preserve"> PAGEREF _Toc126870138 \h </w:instrText>
            </w:r>
            <w:r w:rsidR="00114C67">
              <w:rPr>
                <w:noProof/>
                <w:webHidden/>
              </w:rPr>
            </w:r>
            <w:r w:rsidR="00114C67">
              <w:rPr>
                <w:noProof/>
                <w:webHidden/>
              </w:rPr>
              <w:fldChar w:fldCharType="separate"/>
            </w:r>
            <w:r w:rsidR="00114C67">
              <w:rPr>
                <w:noProof/>
                <w:webHidden/>
              </w:rPr>
              <w:t>1</w:t>
            </w:r>
            <w:r w:rsidR="00114C67">
              <w:rPr>
                <w:noProof/>
                <w:webHidden/>
              </w:rPr>
              <w:fldChar w:fldCharType="end"/>
            </w:r>
          </w:hyperlink>
        </w:p>
        <w:p w14:paraId="741EADB0" w14:textId="584CE94A" w:rsidR="00114C67" w:rsidRDefault="00F71460">
          <w:pPr>
            <w:pStyle w:val="Innehll2"/>
            <w:tabs>
              <w:tab w:val="right" w:leader="dot" w:pos="9056"/>
            </w:tabs>
            <w:rPr>
              <w:rFonts w:cstheme="minorBidi"/>
              <w:iCs w:val="0"/>
              <w:noProof/>
              <w:szCs w:val="22"/>
            </w:rPr>
          </w:pPr>
          <w:hyperlink w:anchor="_Toc126870139" w:history="1">
            <w:r w:rsidR="00114C67" w:rsidRPr="009D164E">
              <w:rPr>
                <w:rStyle w:val="Hyperlnk"/>
                <w:noProof/>
              </w:rPr>
              <w:t>Förvaltningsberättelse</w:t>
            </w:r>
            <w:r w:rsidR="00114C67">
              <w:rPr>
                <w:noProof/>
                <w:webHidden/>
              </w:rPr>
              <w:tab/>
            </w:r>
            <w:r w:rsidR="00114C67">
              <w:rPr>
                <w:noProof/>
                <w:webHidden/>
              </w:rPr>
              <w:fldChar w:fldCharType="begin"/>
            </w:r>
            <w:r w:rsidR="00114C67">
              <w:rPr>
                <w:noProof/>
                <w:webHidden/>
              </w:rPr>
              <w:instrText xml:space="preserve"> PAGEREF _Toc126870139 \h </w:instrText>
            </w:r>
            <w:r w:rsidR="00114C67">
              <w:rPr>
                <w:noProof/>
                <w:webHidden/>
              </w:rPr>
            </w:r>
            <w:r w:rsidR="00114C67">
              <w:rPr>
                <w:noProof/>
                <w:webHidden/>
              </w:rPr>
              <w:fldChar w:fldCharType="separate"/>
            </w:r>
            <w:r w:rsidR="00114C67">
              <w:rPr>
                <w:noProof/>
                <w:webHidden/>
              </w:rPr>
              <w:t>3</w:t>
            </w:r>
            <w:r w:rsidR="00114C67">
              <w:rPr>
                <w:noProof/>
                <w:webHidden/>
              </w:rPr>
              <w:fldChar w:fldCharType="end"/>
            </w:r>
          </w:hyperlink>
        </w:p>
        <w:p w14:paraId="57FA1C71" w14:textId="41A0A214" w:rsidR="00114C67" w:rsidRDefault="00F71460">
          <w:pPr>
            <w:pStyle w:val="Innehll2"/>
            <w:tabs>
              <w:tab w:val="right" w:leader="dot" w:pos="9056"/>
            </w:tabs>
            <w:rPr>
              <w:rFonts w:cstheme="minorBidi"/>
              <w:iCs w:val="0"/>
              <w:noProof/>
              <w:szCs w:val="22"/>
            </w:rPr>
          </w:pPr>
          <w:hyperlink w:anchor="_Toc126870140" w:history="1">
            <w:r w:rsidR="00114C67" w:rsidRPr="009D164E">
              <w:rPr>
                <w:rStyle w:val="Hyperlnk"/>
                <w:noProof/>
              </w:rPr>
              <w:t>Avstämning mot verksamhetsplan 2022</w:t>
            </w:r>
            <w:r w:rsidR="00114C67">
              <w:rPr>
                <w:noProof/>
                <w:webHidden/>
              </w:rPr>
              <w:tab/>
            </w:r>
            <w:r w:rsidR="00114C67">
              <w:rPr>
                <w:noProof/>
                <w:webHidden/>
              </w:rPr>
              <w:fldChar w:fldCharType="begin"/>
            </w:r>
            <w:r w:rsidR="00114C67">
              <w:rPr>
                <w:noProof/>
                <w:webHidden/>
              </w:rPr>
              <w:instrText xml:space="preserve"> PAGEREF _Toc126870140 \h </w:instrText>
            </w:r>
            <w:r w:rsidR="00114C67">
              <w:rPr>
                <w:noProof/>
                <w:webHidden/>
              </w:rPr>
            </w:r>
            <w:r w:rsidR="00114C67">
              <w:rPr>
                <w:noProof/>
                <w:webHidden/>
              </w:rPr>
              <w:fldChar w:fldCharType="separate"/>
            </w:r>
            <w:r w:rsidR="00114C67">
              <w:rPr>
                <w:noProof/>
                <w:webHidden/>
              </w:rPr>
              <w:t>6</w:t>
            </w:r>
            <w:r w:rsidR="00114C67">
              <w:rPr>
                <w:noProof/>
                <w:webHidden/>
              </w:rPr>
              <w:fldChar w:fldCharType="end"/>
            </w:r>
          </w:hyperlink>
        </w:p>
        <w:p w14:paraId="3121FD48" w14:textId="2127CA9C" w:rsidR="00114C67" w:rsidRDefault="00F71460">
          <w:pPr>
            <w:pStyle w:val="Innehll3"/>
            <w:rPr>
              <w:rFonts w:cstheme="minorBidi"/>
              <w:noProof/>
              <w:sz w:val="22"/>
              <w:szCs w:val="22"/>
            </w:rPr>
          </w:pPr>
          <w:hyperlink w:anchor="_Toc126870141" w:history="1">
            <w:r w:rsidR="00114C67" w:rsidRPr="009D164E">
              <w:rPr>
                <w:rStyle w:val="Hyperlnk"/>
                <w:noProof/>
              </w:rPr>
              <w:t>RCC Norrs ledningsgrupp</w:t>
            </w:r>
            <w:r w:rsidR="00114C67">
              <w:rPr>
                <w:noProof/>
                <w:webHidden/>
              </w:rPr>
              <w:tab/>
            </w:r>
            <w:r w:rsidR="00114C67">
              <w:rPr>
                <w:noProof/>
                <w:webHidden/>
              </w:rPr>
              <w:fldChar w:fldCharType="begin"/>
            </w:r>
            <w:r w:rsidR="00114C67">
              <w:rPr>
                <w:noProof/>
                <w:webHidden/>
              </w:rPr>
              <w:instrText xml:space="preserve"> PAGEREF _Toc126870141 \h </w:instrText>
            </w:r>
            <w:r w:rsidR="00114C67">
              <w:rPr>
                <w:noProof/>
                <w:webHidden/>
              </w:rPr>
            </w:r>
            <w:r w:rsidR="00114C67">
              <w:rPr>
                <w:noProof/>
                <w:webHidden/>
              </w:rPr>
              <w:fldChar w:fldCharType="separate"/>
            </w:r>
            <w:r w:rsidR="00114C67">
              <w:rPr>
                <w:noProof/>
                <w:webHidden/>
              </w:rPr>
              <w:t>6</w:t>
            </w:r>
            <w:r w:rsidR="00114C67">
              <w:rPr>
                <w:noProof/>
                <w:webHidden/>
              </w:rPr>
              <w:fldChar w:fldCharType="end"/>
            </w:r>
          </w:hyperlink>
        </w:p>
        <w:p w14:paraId="7FFE9203" w14:textId="341AAA53" w:rsidR="00114C67" w:rsidRDefault="00F71460">
          <w:pPr>
            <w:pStyle w:val="Innehll3"/>
            <w:rPr>
              <w:rFonts w:cstheme="minorBidi"/>
              <w:noProof/>
              <w:sz w:val="22"/>
              <w:szCs w:val="22"/>
            </w:rPr>
          </w:pPr>
          <w:hyperlink w:anchor="_Toc126870142" w:history="1">
            <w:r w:rsidR="00114C67" w:rsidRPr="009D164E">
              <w:rPr>
                <w:rStyle w:val="Hyperlnk"/>
                <w:noProof/>
              </w:rPr>
              <w:t>Cancergenetisk mottagning</w:t>
            </w:r>
            <w:r w:rsidR="00114C67">
              <w:rPr>
                <w:noProof/>
                <w:webHidden/>
              </w:rPr>
              <w:tab/>
            </w:r>
            <w:r w:rsidR="00114C67">
              <w:rPr>
                <w:noProof/>
                <w:webHidden/>
              </w:rPr>
              <w:fldChar w:fldCharType="begin"/>
            </w:r>
            <w:r w:rsidR="00114C67">
              <w:rPr>
                <w:noProof/>
                <w:webHidden/>
              </w:rPr>
              <w:instrText xml:space="preserve"> PAGEREF _Toc126870142 \h </w:instrText>
            </w:r>
            <w:r w:rsidR="00114C67">
              <w:rPr>
                <w:noProof/>
                <w:webHidden/>
              </w:rPr>
            </w:r>
            <w:r w:rsidR="00114C67">
              <w:rPr>
                <w:noProof/>
                <w:webHidden/>
              </w:rPr>
              <w:fldChar w:fldCharType="separate"/>
            </w:r>
            <w:r w:rsidR="00114C67">
              <w:rPr>
                <w:noProof/>
                <w:webHidden/>
              </w:rPr>
              <w:t>7</w:t>
            </w:r>
            <w:r w:rsidR="00114C67">
              <w:rPr>
                <w:noProof/>
                <w:webHidden/>
              </w:rPr>
              <w:fldChar w:fldCharType="end"/>
            </w:r>
          </w:hyperlink>
        </w:p>
        <w:p w14:paraId="64347BA4" w14:textId="35581272" w:rsidR="00114C67" w:rsidRDefault="00F71460">
          <w:pPr>
            <w:pStyle w:val="Innehll3"/>
            <w:rPr>
              <w:rFonts w:cstheme="minorBidi"/>
              <w:noProof/>
              <w:sz w:val="22"/>
              <w:szCs w:val="22"/>
            </w:rPr>
          </w:pPr>
          <w:hyperlink w:anchor="_Toc126870143" w:history="1">
            <w:r w:rsidR="00114C67" w:rsidRPr="009D164E">
              <w:rPr>
                <w:rStyle w:val="Hyperlnk"/>
                <w:noProof/>
              </w:rPr>
              <w:t>Registeradministratörer</w:t>
            </w:r>
            <w:r w:rsidR="00114C67">
              <w:rPr>
                <w:noProof/>
                <w:webHidden/>
              </w:rPr>
              <w:tab/>
            </w:r>
            <w:r w:rsidR="00114C67">
              <w:rPr>
                <w:noProof/>
                <w:webHidden/>
              </w:rPr>
              <w:fldChar w:fldCharType="begin"/>
            </w:r>
            <w:r w:rsidR="00114C67">
              <w:rPr>
                <w:noProof/>
                <w:webHidden/>
              </w:rPr>
              <w:instrText xml:space="preserve"> PAGEREF _Toc126870143 \h </w:instrText>
            </w:r>
            <w:r w:rsidR="00114C67">
              <w:rPr>
                <w:noProof/>
                <w:webHidden/>
              </w:rPr>
            </w:r>
            <w:r w:rsidR="00114C67">
              <w:rPr>
                <w:noProof/>
                <w:webHidden/>
              </w:rPr>
              <w:fldChar w:fldCharType="separate"/>
            </w:r>
            <w:r w:rsidR="00114C67">
              <w:rPr>
                <w:noProof/>
                <w:webHidden/>
              </w:rPr>
              <w:t>8</w:t>
            </w:r>
            <w:r w:rsidR="00114C67">
              <w:rPr>
                <w:noProof/>
                <w:webHidden/>
              </w:rPr>
              <w:fldChar w:fldCharType="end"/>
            </w:r>
          </w:hyperlink>
        </w:p>
        <w:p w14:paraId="4C783AD6" w14:textId="1B610986" w:rsidR="00114C67" w:rsidRDefault="00F71460">
          <w:pPr>
            <w:pStyle w:val="Innehll3"/>
            <w:rPr>
              <w:rFonts w:cstheme="minorBidi"/>
              <w:noProof/>
              <w:sz w:val="22"/>
              <w:szCs w:val="22"/>
            </w:rPr>
          </w:pPr>
          <w:hyperlink w:anchor="_Toc126870144" w:history="1">
            <w:r w:rsidR="00114C67" w:rsidRPr="009D164E">
              <w:rPr>
                <w:rStyle w:val="Hyperlnk"/>
                <w:noProof/>
              </w:rPr>
              <w:t>Systemutvecklare</w:t>
            </w:r>
            <w:r w:rsidR="00114C67">
              <w:rPr>
                <w:noProof/>
                <w:webHidden/>
              </w:rPr>
              <w:tab/>
            </w:r>
            <w:r w:rsidR="00114C67">
              <w:rPr>
                <w:noProof/>
                <w:webHidden/>
              </w:rPr>
              <w:fldChar w:fldCharType="begin"/>
            </w:r>
            <w:r w:rsidR="00114C67">
              <w:rPr>
                <w:noProof/>
                <w:webHidden/>
              </w:rPr>
              <w:instrText xml:space="preserve"> PAGEREF _Toc126870144 \h </w:instrText>
            </w:r>
            <w:r w:rsidR="00114C67">
              <w:rPr>
                <w:noProof/>
                <w:webHidden/>
              </w:rPr>
            </w:r>
            <w:r w:rsidR="00114C67">
              <w:rPr>
                <w:noProof/>
                <w:webHidden/>
              </w:rPr>
              <w:fldChar w:fldCharType="separate"/>
            </w:r>
            <w:r w:rsidR="00114C67">
              <w:rPr>
                <w:noProof/>
                <w:webHidden/>
              </w:rPr>
              <w:t>8</w:t>
            </w:r>
            <w:r w:rsidR="00114C67">
              <w:rPr>
                <w:noProof/>
                <w:webHidden/>
              </w:rPr>
              <w:fldChar w:fldCharType="end"/>
            </w:r>
          </w:hyperlink>
        </w:p>
        <w:p w14:paraId="3B76120A" w14:textId="0F20C672" w:rsidR="00114C67" w:rsidRDefault="00F71460">
          <w:pPr>
            <w:pStyle w:val="Innehll3"/>
            <w:rPr>
              <w:rFonts w:cstheme="minorBidi"/>
              <w:noProof/>
              <w:sz w:val="22"/>
              <w:szCs w:val="22"/>
            </w:rPr>
          </w:pPr>
          <w:hyperlink w:anchor="_Toc126870145" w:history="1">
            <w:r w:rsidR="00114C67" w:rsidRPr="009D164E">
              <w:rPr>
                <w:rStyle w:val="Hyperlnk"/>
                <w:noProof/>
              </w:rPr>
              <w:t>Vårdutvecklare</w:t>
            </w:r>
            <w:r w:rsidR="00114C67">
              <w:rPr>
                <w:noProof/>
                <w:webHidden/>
              </w:rPr>
              <w:tab/>
            </w:r>
            <w:r w:rsidR="00114C67">
              <w:rPr>
                <w:noProof/>
                <w:webHidden/>
              </w:rPr>
              <w:fldChar w:fldCharType="begin"/>
            </w:r>
            <w:r w:rsidR="00114C67">
              <w:rPr>
                <w:noProof/>
                <w:webHidden/>
              </w:rPr>
              <w:instrText xml:space="preserve"> PAGEREF _Toc126870145 \h </w:instrText>
            </w:r>
            <w:r w:rsidR="00114C67">
              <w:rPr>
                <w:noProof/>
                <w:webHidden/>
              </w:rPr>
            </w:r>
            <w:r w:rsidR="00114C67">
              <w:rPr>
                <w:noProof/>
                <w:webHidden/>
              </w:rPr>
              <w:fldChar w:fldCharType="separate"/>
            </w:r>
            <w:r w:rsidR="00114C67">
              <w:rPr>
                <w:noProof/>
                <w:webHidden/>
              </w:rPr>
              <w:t>9</w:t>
            </w:r>
            <w:r w:rsidR="00114C67">
              <w:rPr>
                <w:noProof/>
                <w:webHidden/>
              </w:rPr>
              <w:fldChar w:fldCharType="end"/>
            </w:r>
          </w:hyperlink>
        </w:p>
        <w:p w14:paraId="3B9ECB7F" w14:textId="7818C593" w:rsidR="00114C67" w:rsidRDefault="00F71460">
          <w:pPr>
            <w:pStyle w:val="Innehll3"/>
            <w:rPr>
              <w:rFonts w:cstheme="minorBidi"/>
              <w:noProof/>
              <w:sz w:val="22"/>
              <w:szCs w:val="22"/>
            </w:rPr>
          </w:pPr>
          <w:hyperlink w:anchor="_Toc126870146" w:history="1">
            <w:r w:rsidR="00114C67" w:rsidRPr="009D164E">
              <w:rPr>
                <w:rStyle w:val="Hyperlnk"/>
                <w:noProof/>
              </w:rPr>
              <w:t>Statistiker</w:t>
            </w:r>
            <w:r w:rsidR="00114C67">
              <w:rPr>
                <w:noProof/>
                <w:webHidden/>
              </w:rPr>
              <w:tab/>
            </w:r>
            <w:r w:rsidR="00114C67">
              <w:rPr>
                <w:noProof/>
                <w:webHidden/>
              </w:rPr>
              <w:fldChar w:fldCharType="begin"/>
            </w:r>
            <w:r w:rsidR="00114C67">
              <w:rPr>
                <w:noProof/>
                <w:webHidden/>
              </w:rPr>
              <w:instrText xml:space="preserve"> PAGEREF _Toc126870146 \h </w:instrText>
            </w:r>
            <w:r w:rsidR="00114C67">
              <w:rPr>
                <w:noProof/>
                <w:webHidden/>
              </w:rPr>
            </w:r>
            <w:r w:rsidR="00114C67">
              <w:rPr>
                <w:noProof/>
                <w:webHidden/>
              </w:rPr>
              <w:fldChar w:fldCharType="separate"/>
            </w:r>
            <w:r w:rsidR="00114C67">
              <w:rPr>
                <w:noProof/>
                <w:webHidden/>
              </w:rPr>
              <w:t>11</w:t>
            </w:r>
            <w:r w:rsidR="00114C67">
              <w:rPr>
                <w:noProof/>
                <w:webHidden/>
              </w:rPr>
              <w:fldChar w:fldCharType="end"/>
            </w:r>
          </w:hyperlink>
        </w:p>
        <w:p w14:paraId="55F19403" w14:textId="20C0DA66" w:rsidR="00114C67" w:rsidRDefault="00F71460">
          <w:pPr>
            <w:pStyle w:val="Innehll2"/>
            <w:tabs>
              <w:tab w:val="right" w:leader="dot" w:pos="9056"/>
            </w:tabs>
            <w:rPr>
              <w:rFonts w:cstheme="minorBidi"/>
              <w:iCs w:val="0"/>
              <w:noProof/>
              <w:szCs w:val="22"/>
            </w:rPr>
          </w:pPr>
          <w:hyperlink w:anchor="_Toc126870147" w:history="1">
            <w:r w:rsidR="00114C67" w:rsidRPr="009D164E">
              <w:rPr>
                <w:rStyle w:val="Hyperlnk"/>
                <w:noProof/>
              </w:rPr>
              <w:t>Ekonomisk årsredovisning</w:t>
            </w:r>
            <w:r w:rsidR="00114C67">
              <w:rPr>
                <w:noProof/>
                <w:webHidden/>
              </w:rPr>
              <w:tab/>
            </w:r>
            <w:r w:rsidR="00114C67">
              <w:rPr>
                <w:noProof/>
                <w:webHidden/>
              </w:rPr>
              <w:fldChar w:fldCharType="begin"/>
            </w:r>
            <w:r w:rsidR="00114C67">
              <w:rPr>
                <w:noProof/>
                <w:webHidden/>
              </w:rPr>
              <w:instrText xml:space="preserve"> PAGEREF _Toc126870147 \h </w:instrText>
            </w:r>
            <w:r w:rsidR="00114C67">
              <w:rPr>
                <w:noProof/>
                <w:webHidden/>
              </w:rPr>
            </w:r>
            <w:r w:rsidR="00114C67">
              <w:rPr>
                <w:noProof/>
                <w:webHidden/>
              </w:rPr>
              <w:fldChar w:fldCharType="separate"/>
            </w:r>
            <w:r w:rsidR="00114C67">
              <w:rPr>
                <w:noProof/>
                <w:webHidden/>
              </w:rPr>
              <w:t>12</w:t>
            </w:r>
            <w:r w:rsidR="00114C67">
              <w:rPr>
                <w:noProof/>
                <w:webHidden/>
              </w:rPr>
              <w:fldChar w:fldCharType="end"/>
            </w:r>
          </w:hyperlink>
        </w:p>
        <w:p w14:paraId="2FC81EDE" w14:textId="70A930C3" w:rsidR="00114C67" w:rsidRDefault="00F71460">
          <w:pPr>
            <w:pStyle w:val="Innehll3"/>
            <w:rPr>
              <w:rFonts w:cstheme="minorBidi"/>
              <w:noProof/>
              <w:sz w:val="22"/>
              <w:szCs w:val="22"/>
            </w:rPr>
          </w:pPr>
          <w:hyperlink w:anchor="_Toc126870148" w:history="1">
            <w:r w:rsidR="00114C67" w:rsidRPr="009D164E">
              <w:rPr>
                <w:rStyle w:val="Hyperlnk"/>
                <w:noProof/>
              </w:rPr>
              <w:t>Kommentarer till ekonomiskt resultat</w:t>
            </w:r>
            <w:r w:rsidR="00114C67">
              <w:rPr>
                <w:noProof/>
                <w:webHidden/>
              </w:rPr>
              <w:tab/>
            </w:r>
            <w:r w:rsidR="00114C67">
              <w:rPr>
                <w:noProof/>
                <w:webHidden/>
              </w:rPr>
              <w:fldChar w:fldCharType="begin"/>
            </w:r>
            <w:r w:rsidR="00114C67">
              <w:rPr>
                <w:noProof/>
                <w:webHidden/>
              </w:rPr>
              <w:instrText xml:space="preserve"> PAGEREF _Toc126870148 \h </w:instrText>
            </w:r>
            <w:r w:rsidR="00114C67">
              <w:rPr>
                <w:noProof/>
                <w:webHidden/>
              </w:rPr>
            </w:r>
            <w:r w:rsidR="00114C67">
              <w:rPr>
                <w:noProof/>
                <w:webHidden/>
              </w:rPr>
              <w:fldChar w:fldCharType="separate"/>
            </w:r>
            <w:r w:rsidR="00114C67">
              <w:rPr>
                <w:noProof/>
                <w:webHidden/>
              </w:rPr>
              <w:t>12</w:t>
            </w:r>
            <w:r w:rsidR="00114C67">
              <w:rPr>
                <w:noProof/>
                <w:webHidden/>
              </w:rPr>
              <w:fldChar w:fldCharType="end"/>
            </w:r>
          </w:hyperlink>
        </w:p>
        <w:p w14:paraId="2B54F414" w14:textId="1B8967AA" w:rsidR="00114C67" w:rsidRDefault="00F71460">
          <w:pPr>
            <w:pStyle w:val="Innehll3"/>
            <w:rPr>
              <w:rFonts w:cstheme="minorBidi"/>
              <w:noProof/>
              <w:sz w:val="22"/>
              <w:szCs w:val="22"/>
            </w:rPr>
          </w:pPr>
          <w:hyperlink w:anchor="_Toc126870149" w:history="1">
            <w:r w:rsidR="00114C67" w:rsidRPr="009D164E">
              <w:rPr>
                <w:rStyle w:val="Hyperlnk"/>
                <w:noProof/>
              </w:rPr>
              <w:t>Resultaträkning</w:t>
            </w:r>
            <w:r w:rsidR="00114C67">
              <w:rPr>
                <w:noProof/>
                <w:webHidden/>
              </w:rPr>
              <w:tab/>
            </w:r>
            <w:r w:rsidR="00114C67">
              <w:rPr>
                <w:noProof/>
                <w:webHidden/>
              </w:rPr>
              <w:fldChar w:fldCharType="begin"/>
            </w:r>
            <w:r w:rsidR="00114C67">
              <w:rPr>
                <w:noProof/>
                <w:webHidden/>
              </w:rPr>
              <w:instrText xml:space="preserve"> PAGEREF _Toc126870149 \h </w:instrText>
            </w:r>
            <w:r w:rsidR="00114C67">
              <w:rPr>
                <w:noProof/>
                <w:webHidden/>
              </w:rPr>
            </w:r>
            <w:r w:rsidR="00114C67">
              <w:rPr>
                <w:noProof/>
                <w:webHidden/>
              </w:rPr>
              <w:fldChar w:fldCharType="separate"/>
            </w:r>
            <w:r w:rsidR="00114C67">
              <w:rPr>
                <w:noProof/>
                <w:webHidden/>
              </w:rPr>
              <w:t>13</w:t>
            </w:r>
            <w:r w:rsidR="00114C67">
              <w:rPr>
                <w:noProof/>
                <w:webHidden/>
              </w:rPr>
              <w:fldChar w:fldCharType="end"/>
            </w:r>
          </w:hyperlink>
        </w:p>
        <w:p w14:paraId="2F413268" w14:textId="75247D67" w:rsidR="00A415FD" w:rsidRPr="0054343D" w:rsidRDefault="00E55A06" w:rsidP="008B7DA9">
          <w:pPr>
            <w:spacing w:line="480" w:lineRule="auto"/>
            <w:sectPr w:rsidR="00A415FD" w:rsidRPr="0054343D" w:rsidSect="00E82A1B">
              <w:headerReference w:type="even" r:id="rId19"/>
              <w:footerReference w:type="default" r:id="rId20"/>
              <w:headerReference w:type="first" r:id="rId21"/>
              <w:footerReference w:type="first" r:id="rId22"/>
              <w:pgSz w:w="11900" w:h="16840"/>
              <w:pgMar w:top="1100" w:right="1417" w:bottom="1417" w:left="1417" w:header="993" w:footer="708" w:gutter="0"/>
              <w:pgNumType w:start="0"/>
              <w:cols w:space="708"/>
              <w:titlePg/>
              <w:docGrid w:linePitch="360"/>
            </w:sectPr>
          </w:pPr>
          <w:r>
            <w:rPr>
              <w:rFonts w:asciiTheme="minorHAnsi" w:hAnsiTheme="minorHAnsi" w:cs="Arial (Brödtext)"/>
              <w:b/>
              <w:bCs/>
              <w:sz w:val="22"/>
              <w:szCs w:val="20"/>
            </w:rPr>
            <w:fldChar w:fldCharType="end"/>
          </w:r>
        </w:p>
      </w:sdtContent>
    </w:sdt>
    <w:p w14:paraId="68AC76DA" w14:textId="7B0C8B29" w:rsidR="00E7092B" w:rsidRDefault="00E7092B" w:rsidP="00BB01CD">
      <w:pPr>
        <w:pStyle w:val="Rubrik2"/>
        <w:numPr>
          <w:ilvl w:val="0"/>
          <w:numId w:val="0"/>
        </w:numPr>
        <w:ind w:left="1134" w:hanging="1134"/>
      </w:pPr>
      <w:bookmarkStart w:id="0" w:name="_Toc279581093"/>
      <w:bookmarkStart w:id="1" w:name="_Toc310868213"/>
      <w:bookmarkStart w:id="2" w:name="_Toc47443277"/>
      <w:bookmarkStart w:id="3" w:name="_Toc126870138"/>
      <w:r>
        <w:t>Sammanfatt</w:t>
      </w:r>
      <w:r w:rsidR="001C49EB" w:rsidRPr="001C49EB">
        <w:t>ning</w:t>
      </w:r>
      <w:bookmarkEnd w:id="0"/>
      <w:bookmarkEnd w:id="1"/>
      <w:r>
        <w:t xml:space="preserve"> av året</w:t>
      </w:r>
      <w:bookmarkEnd w:id="2"/>
      <w:bookmarkEnd w:id="3"/>
    </w:p>
    <w:p w14:paraId="088EEAC3" w14:textId="6CB72CE8" w:rsidR="005C0516" w:rsidRPr="0054560E" w:rsidRDefault="005C0516" w:rsidP="0054560E">
      <w:pPr>
        <w:spacing w:line="276" w:lineRule="auto"/>
      </w:pPr>
      <w:r w:rsidRPr="0054560E">
        <w:t>År 202</w:t>
      </w:r>
      <w:r w:rsidR="00E7092B" w:rsidRPr="0054560E">
        <w:t>2</w:t>
      </w:r>
      <w:r w:rsidRPr="0054560E">
        <w:t xml:space="preserve"> har för RCC Norr </w:t>
      </w:r>
      <w:r w:rsidR="00E7092B" w:rsidRPr="0054560E">
        <w:t xml:space="preserve">påverkats av både </w:t>
      </w:r>
      <w:r w:rsidRPr="0054560E">
        <w:t>Coronapandemin</w:t>
      </w:r>
      <w:r w:rsidR="00E7092B" w:rsidRPr="0054560E">
        <w:t xml:space="preserve"> och den </w:t>
      </w:r>
      <w:r w:rsidR="00C42B73" w:rsidRPr="0054560E">
        <w:t>svåra kompetens</w:t>
      </w:r>
      <w:r w:rsidR="00C42B73" w:rsidRPr="0054560E">
        <w:softHyphen/>
        <w:t>försörjningssituationen inom hälso- och sjukvården i alla fyra regionerna i norra sjukvårds</w:t>
      </w:r>
      <w:r w:rsidR="00C42B73" w:rsidRPr="0054560E">
        <w:softHyphen/>
        <w:t>regionen.</w:t>
      </w:r>
      <w:r w:rsidRPr="0054560E">
        <w:t xml:space="preserve"> Merparten av </w:t>
      </w:r>
      <w:r w:rsidR="000B40B9">
        <w:t xml:space="preserve">RCC Norrs </w:t>
      </w:r>
      <w:r w:rsidRPr="0054560E">
        <w:t>verk</w:t>
      </w:r>
      <w:r w:rsidRPr="0054560E">
        <w:softHyphen/>
        <w:t>samhet har kunnat bedrivas i enlighet med verksamhets</w:t>
      </w:r>
      <w:r w:rsidR="000B40B9">
        <w:softHyphen/>
      </w:r>
      <w:r w:rsidRPr="0054560E">
        <w:t>planen, men vis</w:t>
      </w:r>
      <w:r w:rsidR="00C42B73" w:rsidRPr="0054560E">
        <w:t xml:space="preserve">sa </w:t>
      </w:r>
      <w:r w:rsidRPr="0054560E">
        <w:t>aktivi</w:t>
      </w:r>
      <w:r w:rsidRPr="0054560E">
        <w:softHyphen/>
        <w:t xml:space="preserve">teter har fördröjts eller </w:t>
      </w:r>
      <w:r w:rsidR="00691CD3" w:rsidRPr="0054560E">
        <w:t>påverkats på annat sätt</w:t>
      </w:r>
      <w:r w:rsidRPr="0054560E">
        <w:t>. Baserat på medicinska behov har cancervården varit priori</w:t>
      </w:r>
      <w:r w:rsidRPr="0054560E">
        <w:softHyphen/>
        <w:t>terad</w:t>
      </w:r>
      <w:r w:rsidR="00D7017C" w:rsidRPr="0054560E">
        <w:t>, men u</w:t>
      </w:r>
      <w:r w:rsidRPr="0054560E">
        <w:t>trym</w:t>
      </w:r>
      <w:r w:rsidRPr="0054560E">
        <w:softHyphen/>
        <w:t>met för personal inom vården att arbeta med utvecklingsarbete har begränsats.</w:t>
      </w:r>
    </w:p>
    <w:p w14:paraId="5474C9EF" w14:textId="59B695B3" w:rsidR="00EC593A" w:rsidRPr="0054560E" w:rsidRDefault="005C0516" w:rsidP="0054560E">
      <w:pPr>
        <w:spacing w:line="276" w:lineRule="auto"/>
      </w:pPr>
      <w:r w:rsidRPr="0054560E">
        <w:t>De sjukvårdsregionala processledarna har tillsammans med sina processarbetsgrupper en nyckel</w:t>
      </w:r>
      <w:r w:rsidRPr="0054560E">
        <w:softHyphen/>
        <w:t>roll i utvecklingen av cancervårdens processer.</w:t>
      </w:r>
      <w:r w:rsidR="00D7017C" w:rsidRPr="0054560E">
        <w:t xml:space="preserve"> </w:t>
      </w:r>
      <w:r w:rsidRPr="0054560E">
        <w:t>I feb</w:t>
      </w:r>
      <w:r w:rsidRPr="0054560E">
        <w:softHyphen/>
        <w:t>ruari 202</w:t>
      </w:r>
      <w:r w:rsidR="00D7017C" w:rsidRPr="0054560E">
        <w:t>3</w:t>
      </w:r>
      <w:r w:rsidRPr="0054560E">
        <w:t xml:space="preserve"> finns process</w:t>
      </w:r>
      <w:r w:rsidRPr="0054560E">
        <w:softHyphen/>
        <w:t>ledare med defi</w:t>
      </w:r>
      <w:r w:rsidRPr="0054560E">
        <w:softHyphen/>
        <w:t>nie</w:t>
      </w:r>
      <w:r w:rsidRPr="0054560E">
        <w:softHyphen/>
        <w:t>rade sjukvårds</w:t>
      </w:r>
      <w:r w:rsidRPr="0054560E">
        <w:softHyphen/>
        <w:t>regiona</w:t>
      </w:r>
      <w:r w:rsidRPr="0054560E">
        <w:softHyphen/>
        <w:t>la upp</w:t>
      </w:r>
      <w:r w:rsidRPr="0054560E">
        <w:softHyphen/>
        <w:t xml:space="preserve">drag </w:t>
      </w:r>
      <w:r w:rsidRPr="00612540">
        <w:t>för 24 av 25 processer</w:t>
      </w:r>
      <w:r w:rsidRPr="0054560E">
        <w:t xml:space="preserve"> inom cancer</w:t>
      </w:r>
      <w:r w:rsidRPr="0054560E">
        <w:softHyphen/>
        <w:t>om</w:t>
      </w:r>
      <w:r w:rsidRPr="0054560E">
        <w:softHyphen/>
        <w:t>rådet, rollen som process</w:t>
      </w:r>
      <w:r w:rsidR="0054560E">
        <w:softHyphen/>
      </w:r>
      <w:r w:rsidRPr="0054560E">
        <w:t xml:space="preserve">ledare för hjärntumörer är </w:t>
      </w:r>
      <w:r w:rsidR="000B40B9">
        <w:t xml:space="preserve">fortsatt </w:t>
      </w:r>
      <w:r w:rsidRPr="0054560E">
        <w:t>vakant. När sjuk</w:t>
      </w:r>
      <w:r w:rsidRPr="0054560E">
        <w:softHyphen/>
        <w:t>vårds</w:t>
      </w:r>
      <w:r w:rsidRPr="0054560E">
        <w:softHyphen/>
        <w:t>regionala process</w:t>
      </w:r>
      <w:r w:rsidRPr="0054560E">
        <w:softHyphen/>
        <w:t>ledare saknas avstannar det process</w:t>
      </w:r>
      <w:r w:rsidRPr="0054560E">
        <w:softHyphen/>
        <w:t>arbetet, sjukvårdsregionens inflytan</w:t>
      </w:r>
      <w:r w:rsidRPr="0054560E">
        <w:softHyphen/>
        <w:t>de på den nationella utvecklingen inom process</w:t>
      </w:r>
      <w:r w:rsidRPr="0054560E">
        <w:softHyphen/>
        <w:t>området minskar och den sjukvårds</w:t>
      </w:r>
      <w:r w:rsidRPr="0054560E">
        <w:softHyphen/>
        <w:t xml:space="preserve">regionala hanteringen av nationella vårdprogram och andra centrala kunskapsstyrande dokument och data försvåras kraftigt. </w:t>
      </w:r>
    </w:p>
    <w:p w14:paraId="74814FFD" w14:textId="7F60122E" w:rsidR="0054560E" w:rsidRPr="0054560E" w:rsidRDefault="0054560E" w:rsidP="0054560E">
      <w:pPr>
        <w:spacing w:line="276" w:lineRule="auto"/>
      </w:pPr>
      <w:r w:rsidRPr="0054560E">
        <w:t>Att ha patientens perspektiv och aktivt arbeta med patientdelaktighet är grundläggande för RCC Norrs arbete. Här är RCC Norrs patient- och närståenderåd en viktig aktör. Två före</w:t>
      </w:r>
      <w:r w:rsidRPr="0054560E">
        <w:softHyphen/>
        <w:t>trä</w:t>
      </w:r>
      <w:r w:rsidRPr="0054560E">
        <w:softHyphen/>
        <w:t>da</w:t>
      </w:r>
      <w:r w:rsidRPr="0054560E">
        <w:softHyphen/>
        <w:t>re från rådet ingår i RCC Norr styrgrupp. Patient- och närståendeföreträdare finns även med i flertalet av de sjukvårdsregionala processarbetsgrupperna.</w:t>
      </w:r>
    </w:p>
    <w:p w14:paraId="4BC3D4DB" w14:textId="51450922" w:rsidR="00C704E2" w:rsidRPr="0054560E" w:rsidRDefault="00D7017C" w:rsidP="0054560E">
      <w:pPr>
        <w:spacing w:line="276" w:lineRule="auto"/>
      </w:pPr>
      <w:r w:rsidRPr="0054560E">
        <w:t xml:space="preserve">I juni 2022 fastställde </w:t>
      </w:r>
      <w:r w:rsidR="00C704E2" w:rsidRPr="0054560E">
        <w:t xml:space="preserve">förbundsdirektion </w:t>
      </w:r>
      <w:r w:rsidR="0033681B" w:rsidRPr="0054560E">
        <w:t xml:space="preserve">för Norrs sjukvårdsregionförbundet (NRF) </w:t>
      </w:r>
      <w:r w:rsidR="00C704E2" w:rsidRPr="0054560E">
        <w:t>den sjuk</w:t>
      </w:r>
      <w:r w:rsidR="0054560E">
        <w:softHyphen/>
      </w:r>
      <w:r w:rsidR="00C704E2" w:rsidRPr="0054560E">
        <w:t>vårds</w:t>
      </w:r>
      <w:r w:rsidR="0054560E">
        <w:softHyphen/>
      </w:r>
      <w:r w:rsidR="00C704E2" w:rsidRPr="0054560E">
        <w:t>regionala cancerplanen för 2022–2024. Respektive region hade då utarbetat en handlings</w:t>
      </w:r>
      <w:r w:rsidR="0054560E">
        <w:softHyphen/>
      </w:r>
      <w:r w:rsidR="00C704E2" w:rsidRPr="0054560E">
        <w:t>plan för sitt arbete för att nå de sjukvårdsregiongemensamma målen</w:t>
      </w:r>
      <w:r w:rsidR="00EC593A" w:rsidRPr="0054560E">
        <w:t xml:space="preserve"> och d</w:t>
      </w:r>
      <w:r w:rsidR="00C704E2" w:rsidRPr="0054560E">
        <w:t>e sjukvårdsregionala processgrupperna ha</w:t>
      </w:r>
      <w:r w:rsidR="00EC593A" w:rsidRPr="0054560E">
        <w:t>de</w:t>
      </w:r>
      <w:r w:rsidR="00C704E2" w:rsidRPr="0054560E">
        <w:t xml:space="preserve"> utarbetat egna planer med specifika mål för </w:t>
      </w:r>
      <w:r w:rsidR="000B40B9">
        <w:t xml:space="preserve">utvecklingen inom respektive </w:t>
      </w:r>
      <w:r w:rsidR="00C704E2" w:rsidRPr="0054560E">
        <w:t xml:space="preserve">vårdprocess. </w:t>
      </w:r>
      <w:r w:rsidR="00EC593A" w:rsidRPr="0054560E">
        <w:t xml:space="preserve">En uppföljning </w:t>
      </w:r>
      <w:r w:rsidR="000B40B9" w:rsidRPr="0054560E">
        <w:t xml:space="preserve">för </w:t>
      </w:r>
      <w:r w:rsidR="000B40B9">
        <w:t xml:space="preserve">år </w:t>
      </w:r>
      <w:r w:rsidR="000B40B9" w:rsidRPr="0054560E">
        <w:t xml:space="preserve">2022 </w:t>
      </w:r>
      <w:r w:rsidR="00EC593A" w:rsidRPr="0054560E">
        <w:t xml:space="preserve">av </w:t>
      </w:r>
      <w:r w:rsidR="0033681B" w:rsidRPr="0054560E">
        <w:t>cancer</w:t>
      </w:r>
      <w:r w:rsidR="00EC593A" w:rsidRPr="0054560E">
        <w:t xml:space="preserve">planen </w:t>
      </w:r>
      <w:r w:rsidR="000B40B9">
        <w:t xml:space="preserve">och </w:t>
      </w:r>
      <w:r w:rsidR="0033681B" w:rsidRPr="0054560E">
        <w:t>vårdprocessplaner</w:t>
      </w:r>
      <w:r w:rsidR="000B40B9">
        <w:t>na</w:t>
      </w:r>
      <w:r w:rsidR="0033681B" w:rsidRPr="0054560E">
        <w:t xml:space="preserve"> pågår och </w:t>
      </w:r>
      <w:r w:rsidR="00EC593A" w:rsidRPr="0054560E">
        <w:t>kommer att redovisas för</w:t>
      </w:r>
      <w:r w:rsidR="0033681B" w:rsidRPr="0054560E">
        <w:t xml:space="preserve"> NRF:s förbundsdirektion vid </w:t>
      </w:r>
      <w:r w:rsidR="000B40B9">
        <w:t>direktionens</w:t>
      </w:r>
      <w:r w:rsidR="0033681B" w:rsidRPr="0054560E">
        <w:t xml:space="preserve"> möte i juni 2023.</w:t>
      </w:r>
    </w:p>
    <w:p w14:paraId="49769B63" w14:textId="390AA9B8" w:rsidR="00D7017C" w:rsidRPr="0054560E" w:rsidRDefault="00654D33" w:rsidP="0054560E">
      <w:pPr>
        <w:spacing w:before="240" w:line="276" w:lineRule="auto"/>
        <w:rPr>
          <w:bCs/>
          <w:color w:val="000000"/>
        </w:rPr>
      </w:pPr>
      <w:r w:rsidRPr="0054560E">
        <w:rPr>
          <w:bCs/>
          <w:color w:val="000000"/>
        </w:rPr>
        <w:t xml:space="preserve">Under 2022 har arbetet för att förebygga cancer och upptäcka cancer tidigt stärkts. </w:t>
      </w:r>
      <w:r w:rsidR="00C704E2" w:rsidRPr="0054560E">
        <w:rPr>
          <w:bCs/>
          <w:color w:val="000000"/>
        </w:rPr>
        <w:t>S</w:t>
      </w:r>
      <w:r w:rsidR="00D7017C" w:rsidRPr="0054560E">
        <w:rPr>
          <w:bCs/>
          <w:color w:val="000000"/>
        </w:rPr>
        <w:t xml:space="preserve">amtliga regioner i sjukvårdsregionen </w:t>
      </w:r>
      <w:r w:rsidR="00C704E2" w:rsidRPr="0054560E">
        <w:rPr>
          <w:bCs/>
          <w:color w:val="000000"/>
        </w:rPr>
        <w:t xml:space="preserve">har </w:t>
      </w:r>
      <w:r w:rsidR="00D7017C" w:rsidRPr="0054560E">
        <w:rPr>
          <w:bCs/>
          <w:color w:val="000000"/>
        </w:rPr>
        <w:t>startat allmän screening för tjock- och ändtarms</w:t>
      </w:r>
      <w:r w:rsidR="00D7017C" w:rsidRPr="0054560E">
        <w:rPr>
          <w:bCs/>
          <w:color w:val="000000"/>
        </w:rPr>
        <w:softHyphen/>
        <w:t xml:space="preserve">cancer. </w:t>
      </w:r>
      <w:r w:rsidR="0054560E">
        <w:rPr>
          <w:bCs/>
          <w:color w:val="000000"/>
        </w:rPr>
        <w:br/>
      </w:r>
      <w:r w:rsidR="00C704E2" w:rsidRPr="0054560E">
        <w:rPr>
          <w:rFonts w:cs="Times New Roman"/>
          <w:noProof/>
        </w:rPr>
        <w:t>I december invi</w:t>
      </w:r>
      <w:r w:rsidR="00947AE6">
        <w:rPr>
          <w:rFonts w:cs="Times New Roman"/>
          <w:noProof/>
        </w:rPr>
        <w:t>gd</w:t>
      </w:r>
      <w:r w:rsidR="00C704E2" w:rsidRPr="0054560E">
        <w:rPr>
          <w:rFonts w:cs="Times New Roman"/>
          <w:noProof/>
        </w:rPr>
        <w:t>es det</w:t>
      </w:r>
      <w:r w:rsidR="00D67BBB" w:rsidRPr="0054560E">
        <w:rPr>
          <w:rFonts w:cs="Times New Roman"/>
        </w:rPr>
        <w:t xml:space="preserve"> sjukvårdsregiongemensam</w:t>
      </w:r>
      <w:r w:rsidR="00C704E2" w:rsidRPr="0054560E">
        <w:rPr>
          <w:rFonts w:cs="Times New Roman"/>
        </w:rPr>
        <w:t>ma</w:t>
      </w:r>
      <w:r w:rsidR="00D67BBB" w:rsidRPr="0054560E">
        <w:rPr>
          <w:rFonts w:cs="Times New Roman"/>
        </w:rPr>
        <w:t xml:space="preserve"> kansli</w:t>
      </w:r>
      <w:r w:rsidR="00C704E2" w:rsidRPr="0054560E">
        <w:rPr>
          <w:rFonts w:cs="Times New Roman"/>
        </w:rPr>
        <w:t>e</w:t>
      </w:r>
      <w:r w:rsidR="008E7E94" w:rsidRPr="0054560E">
        <w:rPr>
          <w:rFonts w:cs="Times New Roman"/>
        </w:rPr>
        <w:t xml:space="preserve">t </w:t>
      </w:r>
      <w:r w:rsidR="00D67BBB" w:rsidRPr="0054560E">
        <w:rPr>
          <w:rFonts w:cs="Times New Roman"/>
        </w:rPr>
        <w:t xml:space="preserve">för </w:t>
      </w:r>
      <w:r w:rsidR="00C704E2" w:rsidRPr="0054560E">
        <w:rPr>
          <w:rFonts w:cs="Times New Roman"/>
        </w:rPr>
        <w:t>organiserad prostatacancer</w:t>
      </w:r>
      <w:r w:rsidR="005D4797" w:rsidRPr="0054560E">
        <w:rPr>
          <w:rFonts w:cs="Times New Roman"/>
        </w:rPr>
        <w:softHyphen/>
      </w:r>
      <w:r w:rsidR="00C704E2" w:rsidRPr="0054560E">
        <w:rPr>
          <w:rFonts w:cs="Times New Roman"/>
        </w:rPr>
        <w:t>testning, OPT,</w:t>
      </w:r>
      <w:r w:rsidR="00D67BBB" w:rsidRPr="0054560E">
        <w:rPr>
          <w:rFonts w:cs="Times New Roman"/>
        </w:rPr>
        <w:t xml:space="preserve"> vid RCC Norr</w:t>
      </w:r>
      <w:r w:rsidR="005D4797" w:rsidRPr="0054560E">
        <w:rPr>
          <w:rFonts w:cs="Times New Roman"/>
        </w:rPr>
        <w:t>.</w:t>
      </w:r>
      <w:r w:rsidR="00D67BBB" w:rsidRPr="0054560E">
        <w:rPr>
          <w:rFonts w:cs="Times New Roman"/>
        </w:rPr>
        <w:t xml:space="preserve"> </w:t>
      </w:r>
      <w:r w:rsidR="005D4797" w:rsidRPr="0054560E">
        <w:rPr>
          <w:rFonts w:cs="Times New Roman"/>
        </w:rPr>
        <w:t xml:space="preserve">Kansliet </w:t>
      </w:r>
      <w:r w:rsidR="00D67BBB" w:rsidRPr="0054560E">
        <w:rPr>
          <w:rFonts w:cs="Times New Roman"/>
        </w:rPr>
        <w:t>servar samtliga regioner i sjukvårdsregionen</w:t>
      </w:r>
      <w:r w:rsidR="005D4797" w:rsidRPr="0054560E">
        <w:rPr>
          <w:rFonts w:cs="Times New Roman"/>
        </w:rPr>
        <w:t xml:space="preserve">. I februari 2023 har OPT </w:t>
      </w:r>
      <w:r w:rsidR="00D67BBB" w:rsidRPr="0054560E">
        <w:rPr>
          <w:rFonts w:cs="Times New Roman"/>
        </w:rPr>
        <w:t>starta</w:t>
      </w:r>
      <w:r w:rsidR="005D4797" w:rsidRPr="0054560E">
        <w:rPr>
          <w:rFonts w:cs="Times New Roman"/>
        </w:rPr>
        <w:t>t</w:t>
      </w:r>
      <w:r w:rsidR="00D67BBB" w:rsidRPr="0054560E">
        <w:rPr>
          <w:rFonts w:cs="Times New Roman"/>
        </w:rPr>
        <w:t xml:space="preserve"> i </w:t>
      </w:r>
      <w:r w:rsidR="005D4797" w:rsidRPr="0054560E">
        <w:rPr>
          <w:rFonts w:cs="Times New Roman"/>
        </w:rPr>
        <w:t>två av fyra regioner och övriga regioner</w:t>
      </w:r>
      <w:r w:rsidR="00B16BD5" w:rsidRPr="0054560E">
        <w:rPr>
          <w:rFonts w:cs="Times New Roman"/>
        </w:rPr>
        <w:t xml:space="preserve"> planera</w:t>
      </w:r>
      <w:r w:rsidR="00EC593A" w:rsidRPr="0054560E">
        <w:rPr>
          <w:rFonts w:cs="Times New Roman"/>
        </w:rPr>
        <w:t>r</w:t>
      </w:r>
      <w:r w:rsidR="00B16BD5" w:rsidRPr="0054560E">
        <w:rPr>
          <w:rFonts w:cs="Times New Roman"/>
        </w:rPr>
        <w:t xml:space="preserve"> </w:t>
      </w:r>
      <w:r w:rsidR="00947AE6">
        <w:rPr>
          <w:rFonts w:cs="Times New Roman"/>
        </w:rPr>
        <w:t xml:space="preserve">att </w:t>
      </w:r>
      <w:r w:rsidR="00B16BD5" w:rsidRPr="0054560E">
        <w:rPr>
          <w:rFonts w:cs="Times New Roman"/>
        </w:rPr>
        <w:t>starta OPT</w:t>
      </w:r>
      <w:r w:rsidR="005D4797" w:rsidRPr="0054560E">
        <w:rPr>
          <w:rFonts w:cs="Times New Roman"/>
        </w:rPr>
        <w:t xml:space="preserve"> </w:t>
      </w:r>
      <w:r w:rsidR="00947AE6">
        <w:rPr>
          <w:rFonts w:cs="Times New Roman"/>
        </w:rPr>
        <w:t>under våren</w:t>
      </w:r>
      <w:r w:rsidR="00737C38" w:rsidRPr="0054560E">
        <w:rPr>
          <w:rFonts w:cs="Times New Roman"/>
        </w:rPr>
        <w:t xml:space="preserve">. </w:t>
      </w:r>
      <w:r w:rsidR="00D67BBB" w:rsidRPr="0054560E">
        <w:rPr>
          <w:rFonts w:cs="Times New Roman"/>
        </w:rPr>
        <w:t xml:space="preserve">Samtliga regioner i norr </w:t>
      </w:r>
      <w:r w:rsidR="005D4797" w:rsidRPr="0054560E">
        <w:rPr>
          <w:rFonts w:cs="Times New Roman"/>
        </w:rPr>
        <w:t xml:space="preserve">har under 2022 anslutit sig till </w:t>
      </w:r>
      <w:r w:rsidR="00D67BBB" w:rsidRPr="0054560E">
        <w:rPr>
          <w:rFonts w:cs="Times New Roman"/>
        </w:rPr>
        <w:t xml:space="preserve">den pågående nationella studien för att utrota livmoderhalscancer, som innefattar vaccination mot </w:t>
      </w:r>
      <w:r w:rsidR="008E7E94" w:rsidRPr="0054560E">
        <w:rPr>
          <w:rFonts w:cs="Times New Roman"/>
        </w:rPr>
        <w:t xml:space="preserve">humant Papillomvirus, </w:t>
      </w:r>
      <w:r w:rsidR="00D67BBB" w:rsidRPr="0054560E">
        <w:rPr>
          <w:rFonts w:cs="Times New Roman"/>
        </w:rPr>
        <w:t>HPV</w:t>
      </w:r>
      <w:r w:rsidR="008E7E94" w:rsidRPr="0054560E">
        <w:rPr>
          <w:rFonts w:cs="Times New Roman"/>
        </w:rPr>
        <w:t>,</w:t>
      </w:r>
      <w:r w:rsidR="00D67BBB" w:rsidRPr="0054560E">
        <w:rPr>
          <w:rFonts w:cs="Times New Roman"/>
        </w:rPr>
        <w:t xml:space="preserve"> för kvinnor födda 1994–1999.</w:t>
      </w:r>
      <w:r w:rsidR="00D7017C" w:rsidRPr="0054560E">
        <w:rPr>
          <w:bCs/>
          <w:color w:val="000000"/>
        </w:rPr>
        <w:t xml:space="preserve"> </w:t>
      </w:r>
      <w:r w:rsidR="00A3104B">
        <w:rPr>
          <w:bCs/>
          <w:color w:val="000000"/>
        </w:rPr>
        <w:t>P</w:t>
      </w:r>
      <w:r w:rsidR="00C21EAE">
        <w:rPr>
          <w:bCs/>
          <w:color w:val="000000"/>
        </w:rPr>
        <w:t xml:space="preserve">lanering för ett pilotprojekt </w:t>
      </w:r>
      <w:r w:rsidR="00947AE6">
        <w:rPr>
          <w:bCs/>
          <w:color w:val="000000"/>
        </w:rPr>
        <w:t>för</w:t>
      </w:r>
      <w:r w:rsidR="00C21EAE">
        <w:rPr>
          <w:bCs/>
          <w:color w:val="000000"/>
        </w:rPr>
        <w:t xml:space="preserve"> lun</w:t>
      </w:r>
      <w:r w:rsidR="00A3104B">
        <w:rPr>
          <w:bCs/>
          <w:color w:val="000000"/>
        </w:rPr>
        <w:t>g</w:t>
      </w:r>
      <w:r w:rsidR="00C21EAE">
        <w:rPr>
          <w:bCs/>
          <w:color w:val="000000"/>
        </w:rPr>
        <w:t>ca</w:t>
      </w:r>
      <w:r w:rsidR="00A3104B">
        <w:rPr>
          <w:bCs/>
          <w:color w:val="000000"/>
        </w:rPr>
        <w:t>n</w:t>
      </w:r>
      <w:r w:rsidR="00C21EAE">
        <w:rPr>
          <w:bCs/>
          <w:color w:val="000000"/>
        </w:rPr>
        <w:t>cer</w:t>
      </w:r>
      <w:r w:rsidR="00A3104B">
        <w:rPr>
          <w:bCs/>
          <w:color w:val="000000"/>
        </w:rPr>
        <w:softHyphen/>
      </w:r>
      <w:r w:rsidR="00C21EAE">
        <w:rPr>
          <w:bCs/>
          <w:color w:val="000000"/>
        </w:rPr>
        <w:t xml:space="preserve">screening </w:t>
      </w:r>
      <w:r w:rsidR="00A3104B">
        <w:rPr>
          <w:bCs/>
          <w:color w:val="000000"/>
        </w:rPr>
        <w:t>har påbörjats.</w:t>
      </w:r>
    </w:p>
    <w:p w14:paraId="21ABEAB1" w14:textId="1C0178CF" w:rsidR="0054560E" w:rsidRDefault="005D4797" w:rsidP="0054560E">
      <w:pPr>
        <w:spacing w:line="276" w:lineRule="auto"/>
        <w:rPr>
          <w:bCs/>
          <w:color w:val="000000"/>
        </w:rPr>
      </w:pPr>
      <w:r w:rsidRPr="0054560E">
        <w:rPr>
          <w:bCs/>
          <w:color w:val="000000"/>
        </w:rPr>
        <w:t>F</w:t>
      </w:r>
      <w:r w:rsidR="00D7017C" w:rsidRPr="0054560E">
        <w:rPr>
          <w:bCs/>
          <w:color w:val="000000"/>
        </w:rPr>
        <w:t xml:space="preserve">olkhälsomyndigheten </w:t>
      </w:r>
      <w:r w:rsidRPr="0054560E">
        <w:rPr>
          <w:bCs/>
          <w:color w:val="000000"/>
        </w:rPr>
        <w:t xml:space="preserve">skickade under året </w:t>
      </w:r>
      <w:r w:rsidR="00D7017C" w:rsidRPr="0054560E">
        <w:rPr>
          <w:bCs/>
          <w:color w:val="000000"/>
        </w:rPr>
        <w:t xml:space="preserve">ut sin nationella enkät med frågor om livsstil, </w:t>
      </w:r>
      <w:r w:rsidR="00D7017C" w:rsidRPr="0054560E">
        <w:rPr>
          <w:bCs/>
          <w:i/>
          <w:iCs/>
          <w:color w:val="000000"/>
        </w:rPr>
        <w:t>Hälsa på lika villkor</w:t>
      </w:r>
      <w:r w:rsidR="00D7017C" w:rsidRPr="0054560E">
        <w:rPr>
          <w:bCs/>
          <w:color w:val="000000"/>
        </w:rPr>
        <w:t xml:space="preserve">. RCC Norr </w:t>
      </w:r>
      <w:r w:rsidR="00947AE6">
        <w:rPr>
          <w:bCs/>
          <w:color w:val="000000"/>
        </w:rPr>
        <w:t xml:space="preserve">har </w:t>
      </w:r>
      <w:r w:rsidR="008E7E94" w:rsidRPr="0054560E">
        <w:rPr>
          <w:bCs/>
          <w:color w:val="000000"/>
        </w:rPr>
        <w:t>s</w:t>
      </w:r>
      <w:r w:rsidR="00D7017C" w:rsidRPr="0054560E">
        <w:rPr>
          <w:bCs/>
          <w:color w:val="000000"/>
        </w:rPr>
        <w:t>amarbet</w:t>
      </w:r>
      <w:r w:rsidR="00947AE6">
        <w:rPr>
          <w:bCs/>
          <w:color w:val="000000"/>
        </w:rPr>
        <w:t>e</w:t>
      </w:r>
      <w:r w:rsidR="00D7017C" w:rsidRPr="0054560E">
        <w:rPr>
          <w:bCs/>
          <w:color w:val="000000"/>
        </w:rPr>
        <w:t xml:space="preserve"> med regionerna </w:t>
      </w:r>
      <w:r w:rsidR="008E7E94" w:rsidRPr="0054560E">
        <w:rPr>
          <w:bCs/>
          <w:color w:val="000000"/>
        </w:rPr>
        <w:t>för</w:t>
      </w:r>
      <w:r w:rsidR="00D7017C" w:rsidRPr="0054560E">
        <w:rPr>
          <w:bCs/>
          <w:color w:val="000000"/>
        </w:rPr>
        <w:t xml:space="preserve"> att </w:t>
      </w:r>
      <w:r w:rsidR="0054560E">
        <w:rPr>
          <w:bCs/>
          <w:color w:val="000000"/>
        </w:rPr>
        <w:t>baserat på</w:t>
      </w:r>
      <w:r w:rsidR="00D7017C" w:rsidRPr="0054560E">
        <w:rPr>
          <w:bCs/>
          <w:color w:val="000000"/>
        </w:rPr>
        <w:t xml:space="preserve"> enkät</w:t>
      </w:r>
      <w:r w:rsidR="0054560E">
        <w:rPr>
          <w:bCs/>
          <w:color w:val="000000"/>
        </w:rPr>
        <w:t>resultaten</w:t>
      </w:r>
      <w:r w:rsidR="00D7017C" w:rsidRPr="0054560E">
        <w:rPr>
          <w:bCs/>
          <w:color w:val="000000"/>
        </w:rPr>
        <w:t xml:space="preserve"> ta fram en åtgärdsplan för regionernas arbete med livsstils</w:t>
      </w:r>
      <w:r w:rsidR="00D7017C" w:rsidRPr="0054560E">
        <w:rPr>
          <w:bCs/>
          <w:color w:val="000000"/>
        </w:rPr>
        <w:softHyphen/>
        <w:t xml:space="preserve">frågor ur ett cancerpreventivt perspektiv. </w:t>
      </w:r>
    </w:p>
    <w:p w14:paraId="392185B9" w14:textId="705255A1" w:rsidR="00D7017C" w:rsidRPr="0054560E" w:rsidRDefault="00D7017C" w:rsidP="0054560E">
      <w:pPr>
        <w:spacing w:line="276" w:lineRule="auto"/>
        <w:rPr>
          <w:bCs/>
          <w:color w:val="000000"/>
        </w:rPr>
      </w:pPr>
      <w:r w:rsidRPr="0054560E">
        <w:rPr>
          <w:bCs/>
          <w:color w:val="000000"/>
        </w:rPr>
        <w:t xml:space="preserve">RCC Norr </w:t>
      </w:r>
      <w:r w:rsidR="008E7E94" w:rsidRPr="0054560E">
        <w:rPr>
          <w:bCs/>
          <w:color w:val="000000"/>
        </w:rPr>
        <w:t>har fortsatt söka samarbete med</w:t>
      </w:r>
      <w:r w:rsidRPr="0054560E">
        <w:rPr>
          <w:bCs/>
          <w:color w:val="000000"/>
        </w:rPr>
        <w:t xml:space="preserve"> primärvården </w:t>
      </w:r>
      <w:r w:rsidR="008E7E94" w:rsidRPr="0054560E">
        <w:rPr>
          <w:bCs/>
          <w:color w:val="000000"/>
        </w:rPr>
        <w:t>och har nu representation från alla fyra regioner i en sjukvårdsregional processarbetsgrupp för arbete kring primärvårdens roll i cancer</w:t>
      </w:r>
      <w:r w:rsidR="0054560E">
        <w:rPr>
          <w:bCs/>
          <w:color w:val="000000"/>
        </w:rPr>
        <w:softHyphen/>
      </w:r>
      <w:r w:rsidR="008E7E94" w:rsidRPr="0054560E">
        <w:rPr>
          <w:bCs/>
          <w:color w:val="000000"/>
        </w:rPr>
        <w:t>vården.</w:t>
      </w:r>
    </w:p>
    <w:p w14:paraId="237EE11E" w14:textId="00CEAF25" w:rsidR="0054560E" w:rsidRPr="0054560E" w:rsidRDefault="0054560E" w:rsidP="0054560E">
      <w:pPr>
        <w:spacing w:line="276" w:lineRule="auto"/>
      </w:pPr>
      <w:r w:rsidRPr="0054560E">
        <w:t>Inom RCC Norr finns den verksamhet som sköter norra sjukvårdsregionens nationella upp</w:t>
      </w:r>
      <w:r w:rsidRPr="0054560E">
        <w:softHyphen/>
        <w:t>dra</w:t>
      </w:r>
      <w:r w:rsidRPr="0054560E">
        <w:softHyphen/>
        <w:t>g med cancerregistret, handläggning av kvalitetsregister inom cancervården samt statistisk data</w:t>
      </w:r>
      <w:r w:rsidRPr="0054560E">
        <w:softHyphen/>
        <w:t>bear</w:t>
      </w:r>
      <w:r w:rsidRPr="0054560E">
        <w:softHyphen/>
        <w:t>bet</w:t>
      </w:r>
      <w:r w:rsidRPr="0054560E">
        <w:softHyphen/>
        <w:t>ning och analys av dessa register. RCC Norr regist</w:t>
      </w:r>
      <w:r w:rsidRPr="0054560E">
        <w:softHyphen/>
        <w:t>re</w:t>
      </w:r>
      <w:r w:rsidRPr="0054560E">
        <w:softHyphen/>
        <w:t>rar sjukvårdsregionens alla can</w:t>
      </w:r>
      <w:r w:rsidRPr="0054560E">
        <w:softHyphen/>
      </w:r>
      <w:r w:rsidRPr="0054560E">
        <w:softHyphen/>
        <w:t>cer</w:t>
      </w:r>
      <w:r w:rsidRPr="0054560E">
        <w:softHyphen/>
        <w:t>patienter i can</w:t>
      </w:r>
      <w:r w:rsidRPr="0054560E">
        <w:softHyphen/>
        <w:t>cer</w:t>
      </w:r>
      <w:r w:rsidRPr="0054560E">
        <w:softHyphen/>
        <w:t>registret och kontrollerar kvalite</w:t>
      </w:r>
      <w:r w:rsidRPr="0054560E">
        <w:softHyphen/>
        <w:t>ten i can</w:t>
      </w:r>
      <w:r w:rsidRPr="0054560E">
        <w:softHyphen/>
        <w:t>cervårdens kvali</w:t>
      </w:r>
      <w:r w:rsidRPr="0054560E">
        <w:softHyphen/>
        <w:t>tets</w:t>
      </w:r>
      <w:r w:rsidRPr="0054560E">
        <w:softHyphen/>
        <w:t>regis</w:t>
      </w:r>
      <w:r w:rsidRPr="0054560E">
        <w:softHyphen/>
        <w:t>ter</w:t>
      </w:r>
      <w:r w:rsidRPr="0054560E">
        <w:softHyphen/>
        <w:t>data. Kvalitets</w:t>
      </w:r>
      <w:r w:rsidRPr="0054560E">
        <w:softHyphen/>
        <w:t>regist</w:t>
      </w:r>
      <w:r w:rsidRPr="0054560E">
        <w:softHyphen/>
      </w:r>
      <w:r w:rsidRPr="0054560E">
        <w:softHyphen/>
        <w:t>ren ut</w:t>
      </w:r>
      <w:r w:rsidRPr="0054560E">
        <w:softHyphen/>
        <w:t>vecklas fortlöpande för att möta sjuk</w:t>
      </w:r>
      <w:r w:rsidRPr="0054560E">
        <w:softHyphen/>
        <w:t>vårdens snabba utveckling och ge optimal åter</w:t>
      </w:r>
      <w:r w:rsidRPr="0054560E">
        <w:softHyphen/>
        <w:t>kopp</w:t>
      </w:r>
      <w:r w:rsidRPr="0054560E">
        <w:softHyphen/>
        <w:t>ling till vården. För att opti</w:t>
      </w:r>
      <w:r w:rsidRPr="0054560E">
        <w:softHyphen/>
        <w:t>mera detta arbete har landets RCC en gemen</w:t>
      </w:r>
      <w:r w:rsidRPr="0054560E">
        <w:softHyphen/>
        <w:t>sam natio</w:t>
      </w:r>
      <w:r w:rsidRPr="0054560E">
        <w:softHyphen/>
        <w:t>nell system</w:t>
      </w:r>
      <w:r w:rsidRPr="0054560E">
        <w:softHyphen/>
        <w:t>ut</w:t>
      </w:r>
      <w:r w:rsidRPr="0054560E">
        <w:softHyphen/>
        <w:t>veck</w:t>
      </w:r>
      <w:r w:rsidRPr="0054560E">
        <w:softHyphen/>
        <w:t>lar</w:t>
      </w:r>
      <w:r w:rsidRPr="0054560E">
        <w:softHyphen/>
        <w:t>organisation med tre nationella systemutvecklarteam, varav ett finns i Umeå. Register</w:t>
      </w:r>
      <w:r w:rsidRPr="0054560E">
        <w:softHyphen/>
        <w:t>pro</w:t>
      </w:r>
      <w:r w:rsidRPr="0054560E">
        <w:softHyphen/>
        <w:t>duktägare planerar utvecklingen av befintliga och nya register. Statistikerna stöttar kvalitets</w:t>
      </w:r>
      <w:r w:rsidRPr="0054560E">
        <w:softHyphen/>
        <w:t>upp</w:t>
      </w:r>
      <w:r w:rsidRPr="0054560E">
        <w:softHyphen/>
        <w:t>följ</w:t>
      </w:r>
      <w:r w:rsidRPr="0054560E">
        <w:softHyphen/>
      </w:r>
      <w:r w:rsidRPr="0054560E">
        <w:softHyphen/>
        <w:t>ning, sam</w:t>
      </w:r>
      <w:r w:rsidRPr="0054560E">
        <w:softHyphen/>
        <w:t>man</w:t>
      </w:r>
      <w:r w:rsidRPr="0054560E">
        <w:softHyphen/>
        <w:t>ställning av rap</w:t>
      </w:r>
      <w:r w:rsidRPr="0054560E">
        <w:softHyphen/>
        <w:t>por</w:t>
      </w:r>
      <w:r w:rsidRPr="0054560E">
        <w:softHyphen/>
        <w:t>ter och bistår med uttag från registren för kvalitets</w:t>
      </w:r>
      <w:r w:rsidRPr="0054560E">
        <w:softHyphen/>
        <w:t>utveck</w:t>
      </w:r>
      <w:r w:rsidRPr="0054560E">
        <w:softHyphen/>
        <w:t>ling, forskning och vid allmänna för</w:t>
      </w:r>
      <w:r w:rsidRPr="0054560E">
        <w:softHyphen/>
        <w:t>frågningar. RCC Norr är nationellt stödteam för fyra nationella kvalitetsregister, samt två register under upp</w:t>
      </w:r>
      <w:r w:rsidRPr="0054560E">
        <w:softHyphen/>
        <w:t xml:space="preserve">byggnad. Den nationella samordnaren för register inom cancerområdet är anställd vid RCC Norr. </w:t>
      </w:r>
    </w:p>
    <w:p w14:paraId="62D847E2" w14:textId="021A35FE" w:rsidR="0033681B" w:rsidRPr="0054560E" w:rsidRDefault="0033681B" w:rsidP="0054560E">
      <w:pPr>
        <w:spacing w:line="276" w:lineRule="auto"/>
      </w:pPr>
      <w:r w:rsidRPr="0054560E">
        <w:t>Natio</w:t>
      </w:r>
      <w:r w:rsidRPr="0054560E">
        <w:softHyphen/>
        <w:t>nella vårdprogram utarbetas och revideras fortlöpande och implementeras i sjukvårds</w:t>
      </w:r>
      <w:r w:rsidRPr="0054560E">
        <w:softHyphen/>
        <w:t xml:space="preserve">regionen. I februari 2023 finns inom cancervården </w:t>
      </w:r>
      <w:r w:rsidRPr="000B40B9">
        <w:t>5</w:t>
      </w:r>
      <w:r w:rsidR="000B40B9" w:rsidRPr="000B40B9">
        <w:t>3</w:t>
      </w:r>
      <w:r w:rsidRPr="0054560E">
        <w:t xml:space="preserve"> fastställda nationella vårdprogram och </w:t>
      </w:r>
      <w:r w:rsidR="000B40B9">
        <w:t xml:space="preserve">31 </w:t>
      </w:r>
      <w:r w:rsidRPr="0054560E">
        <w:t>SVF. I alla natio</w:t>
      </w:r>
      <w:r w:rsidRPr="0054560E">
        <w:softHyphen/>
        <w:t>nel</w:t>
      </w:r>
      <w:r w:rsidRPr="0054560E">
        <w:softHyphen/>
        <w:t>la vård</w:t>
      </w:r>
      <w:r w:rsidRPr="0054560E">
        <w:softHyphen/>
        <w:t>program</w:t>
      </w:r>
      <w:r w:rsidRPr="0054560E">
        <w:softHyphen/>
        <w:t>grupper ingår representanter från norra sjukvårdsregionen, ofta RCC Norrs pro</w:t>
      </w:r>
      <w:r w:rsidRPr="0054560E">
        <w:softHyphen/>
        <w:t>cess</w:t>
      </w:r>
      <w:r w:rsidRPr="0054560E">
        <w:softHyphen/>
        <w:t>ledare, eller andra personer som utses via RCC Norr i dialog med process</w:t>
      </w:r>
      <w:r w:rsidRPr="0054560E">
        <w:softHyphen/>
        <w:t>arbetsgrupperna och sjukvårdsregionens linje</w:t>
      </w:r>
      <w:r w:rsidRPr="0054560E">
        <w:softHyphen/>
        <w:t>organi</w:t>
      </w:r>
      <w:r w:rsidRPr="0054560E">
        <w:softHyphen/>
        <w:t>sa</w:t>
      </w:r>
      <w:r w:rsidRPr="0054560E">
        <w:softHyphen/>
        <w:t xml:space="preserve">tioner. </w:t>
      </w:r>
    </w:p>
    <w:p w14:paraId="35A46FFC" w14:textId="1592C2B1" w:rsidR="00A32372" w:rsidRPr="0054560E" w:rsidRDefault="00F8354E" w:rsidP="0054560E">
      <w:pPr>
        <w:spacing w:line="276" w:lineRule="auto"/>
        <w:rPr>
          <w:rFonts w:cs="Times New Roman"/>
          <w:color w:val="212529"/>
          <w:shd w:val="clear" w:color="auto" w:fill="FFFFFF"/>
        </w:rPr>
      </w:pPr>
      <w:r w:rsidRPr="0054560E">
        <w:rPr>
          <w:rFonts w:cs="Times New Roman"/>
        </w:rPr>
        <w:t>RCC Norr organiserar en cancer</w:t>
      </w:r>
      <w:r w:rsidRPr="0054560E">
        <w:rPr>
          <w:rFonts w:cs="Times New Roman"/>
        </w:rPr>
        <w:softHyphen/>
        <w:t>semi</w:t>
      </w:r>
      <w:r w:rsidRPr="0054560E">
        <w:rPr>
          <w:rFonts w:cs="Times New Roman"/>
        </w:rPr>
        <w:softHyphen/>
        <w:t>narie</w:t>
      </w:r>
      <w:r w:rsidRPr="0054560E">
        <w:rPr>
          <w:rFonts w:cs="Times New Roman"/>
        </w:rPr>
        <w:softHyphen/>
        <w:t xml:space="preserve">serie för att sprida kunskap om aktuell forskning och höja kompetensen i sjukvårdsregionen. </w:t>
      </w:r>
      <w:r w:rsidRPr="0054560E">
        <w:rPr>
          <w:rFonts w:eastAsia="Times New Roman" w:cs="Times New Roman"/>
          <w:bCs/>
          <w:color w:val="000000"/>
        </w:rPr>
        <w:t xml:space="preserve">Under hösten 2022 utvidgades denna genom införandet av ”fortbildningsfredagar”, som </w:t>
      </w:r>
      <w:r w:rsidRPr="0054560E">
        <w:rPr>
          <w:rFonts w:cs="Times New Roman"/>
          <w:color w:val="212529"/>
          <w:shd w:val="clear" w:color="auto" w:fill="FFFFFF"/>
        </w:rPr>
        <w:t>fokuserar på patientnära forskning och utvecklingsarbete inom cancerområdet.</w:t>
      </w:r>
      <w:r w:rsidR="0033681B" w:rsidRPr="0054560E">
        <w:rPr>
          <w:rFonts w:cs="Times New Roman"/>
          <w:color w:val="212529"/>
          <w:shd w:val="clear" w:color="auto" w:fill="FFFFFF"/>
        </w:rPr>
        <w:t xml:space="preserve"> I maj arrangerades sjukvårdsregionala cancerdagar, med möjlighet att delta både fysiskt i Umeå och digitalt, med drygt hundra deltagare båda dagarna. </w:t>
      </w:r>
      <w:r w:rsidR="0033681B" w:rsidRPr="0054560E">
        <w:t>RCC Norr ansvarar för förvaltning och administration av den nationella databasen för kliniska studier inom cancer</w:t>
      </w:r>
      <w:r w:rsidR="0033681B" w:rsidRPr="0054560E">
        <w:softHyphen/>
        <w:t xml:space="preserve">vården, </w:t>
      </w:r>
      <w:r w:rsidR="0033681B" w:rsidRPr="0054560E">
        <w:rPr>
          <w:i/>
        </w:rPr>
        <w:t>Cancerstudier i Sverige</w:t>
      </w:r>
      <w:r w:rsidR="0033681B" w:rsidRPr="0054560E">
        <w:t>.</w:t>
      </w:r>
    </w:p>
    <w:p w14:paraId="7B4B2109" w14:textId="6C2651DA" w:rsidR="00B16BD5" w:rsidRDefault="00F8354E" w:rsidP="0054560E">
      <w:pPr>
        <w:spacing w:line="276" w:lineRule="auto"/>
        <w:rPr>
          <w:rFonts w:cs="Times New Roman"/>
        </w:rPr>
      </w:pPr>
      <w:r w:rsidRPr="0054560E">
        <w:rPr>
          <w:rFonts w:cs="Times New Roman"/>
          <w:color w:val="212529"/>
          <w:shd w:val="clear" w:color="auto" w:fill="FFFFFF"/>
        </w:rPr>
        <w:t xml:space="preserve">RCC Norr har nationellt stödansvar för </w:t>
      </w:r>
      <w:r w:rsidR="008B1755" w:rsidRPr="0054560E">
        <w:rPr>
          <w:rFonts w:cs="Times New Roman"/>
          <w:i/>
          <w:iCs/>
        </w:rPr>
        <w:t>Min Vårdplan via 1177</w:t>
      </w:r>
      <w:r w:rsidR="008B1755" w:rsidRPr="0054560E">
        <w:rPr>
          <w:rFonts w:cs="Times New Roman"/>
        </w:rPr>
        <w:t xml:space="preserve">. </w:t>
      </w:r>
      <w:r w:rsidR="00A32372" w:rsidRPr="0054560E">
        <w:rPr>
          <w:rFonts w:cs="Times New Roman"/>
        </w:rPr>
        <w:t xml:space="preserve">Under året har </w:t>
      </w:r>
      <w:r w:rsidR="008B1755" w:rsidRPr="0054560E">
        <w:rPr>
          <w:rFonts w:cs="Times New Roman"/>
        </w:rPr>
        <w:t xml:space="preserve">en nationell samordnare för </w:t>
      </w:r>
      <w:r w:rsidR="008B1755" w:rsidRPr="0054560E">
        <w:rPr>
          <w:rFonts w:cs="Times New Roman"/>
          <w:i/>
          <w:iCs/>
        </w:rPr>
        <w:t>Min Vårdplan</w:t>
      </w:r>
      <w:r w:rsidR="008B1755" w:rsidRPr="0054560E">
        <w:rPr>
          <w:rFonts w:cs="Times New Roman"/>
        </w:rPr>
        <w:t xml:space="preserve"> </w:t>
      </w:r>
      <w:r w:rsidR="00A32372" w:rsidRPr="0054560E">
        <w:rPr>
          <w:rFonts w:cs="Times New Roman"/>
        </w:rPr>
        <w:t xml:space="preserve">anställts </w:t>
      </w:r>
      <w:r w:rsidR="008B1755" w:rsidRPr="0054560E">
        <w:rPr>
          <w:rFonts w:cs="Times New Roman"/>
        </w:rPr>
        <w:t xml:space="preserve">vid RCC Norr </w:t>
      </w:r>
      <w:r w:rsidR="00A32372" w:rsidRPr="0054560E">
        <w:rPr>
          <w:rFonts w:cs="Times New Roman"/>
        </w:rPr>
        <w:t xml:space="preserve">på heltid </w:t>
      </w:r>
      <w:r w:rsidR="008B1755" w:rsidRPr="0054560E">
        <w:rPr>
          <w:rFonts w:cs="Times New Roman"/>
        </w:rPr>
        <w:t xml:space="preserve">och en nationell redaktör </w:t>
      </w:r>
      <w:r w:rsidR="00A32372" w:rsidRPr="0054560E">
        <w:rPr>
          <w:rFonts w:cs="Times New Roman"/>
        </w:rPr>
        <w:t>på halvtid, båda med nationell finansiering</w:t>
      </w:r>
      <w:r w:rsidR="008B1755" w:rsidRPr="0054560E">
        <w:rPr>
          <w:rFonts w:cs="Times New Roman"/>
        </w:rPr>
        <w:t xml:space="preserve">. I februari 2023 finns fastställda nationella </w:t>
      </w:r>
      <w:r w:rsidR="008B1755" w:rsidRPr="0054560E">
        <w:rPr>
          <w:rFonts w:cs="Times New Roman"/>
          <w:i/>
          <w:iCs/>
        </w:rPr>
        <w:t>Min Vårdplan</w:t>
      </w:r>
      <w:r w:rsidR="008B1755" w:rsidRPr="0054560E">
        <w:rPr>
          <w:rFonts w:cs="Times New Roman"/>
        </w:rPr>
        <w:t xml:space="preserve"> för fjorton cancerdiagnoser</w:t>
      </w:r>
      <w:r w:rsidR="00A32372" w:rsidRPr="0054560E">
        <w:rPr>
          <w:rFonts w:cs="Times New Roman"/>
        </w:rPr>
        <w:t xml:space="preserve"> och fler är under utarbetande.</w:t>
      </w:r>
    </w:p>
    <w:p w14:paraId="151F09A4" w14:textId="138F3ABD" w:rsidR="00C21EAE" w:rsidRPr="0054560E" w:rsidRDefault="00C21EAE" w:rsidP="0054560E">
      <w:pPr>
        <w:spacing w:line="276" w:lineRule="auto"/>
        <w:rPr>
          <w:rFonts w:cs="Times New Roman"/>
          <w:color w:val="212529"/>
          <w:shd w:val="clear" w:color="auto" w:fill="FFFFFF"/>
        </w:rPr>
      </w:pPr>
      <w:r>
        <w:rPr>
          <w:rFonts w:cs="Times New Roman"/>
        </w:rPr>
        <w:t xml:space="preserve">En kurator som stöd för unga cancerdrabbade </w:t>
      </w:r>
      <w:r w:rsidR="00947AE6">
        <w:rPr>
          <w:rFonts w:cs="Times New Roman"/>
        </w:rPr>
        <w:t xml:space="preserve">i hela norra sjukvårdsregionen </w:t>
      </w:r>
      <w:r>
        <w:rPr>
          <w:rFonts w:cs="Times New Roman"/>
        </w:rPr>
        <w:t>har anställts under 2022, inom ramen för den nationella satsningen på att förbättra cancervården för barn och unga.</w:t>
      </w:r>
    </w:p>
    <w:p w14:paraId="439AD183" w14:textId="57C6B8D0" w:rsidR="0054560E" w:rsidRPr="0054560E" w:rsidRDefault="0054560E" w:rsidP="0054560E">
      <w:pPr>
        <w:spacing w:line="276" w:lineRule="auto"/>
      </w:pPr>
      <w:r w:rsidRPr="0054560E">
        <w:t>Antalet remisser till den cancer</w:t>
      </w:r>
      <w:r w:rsidRPr="0054560E">
        <w:softHyphen/>
        <w:t xml:space="preserve">genetiska mottagningen ökar fortlöpande. Denna verksamhet tillhör Region Västerbotten, men är organiserad under RCC Norr och genomför utredningar </w:t>
      </w:r>
      <w:r w:rsidRPr="0054560E">
        <w:rPr>
          <w:rStyle w:val="HTML-skrivmaskin"/>
          <w:rFonts w:ascii="Garamond" w:eastAsia="Calibri" w:hAnsi="Garamond" w:cs="Times New Roman"/>
          <w:sz w:val="24"/>
          <w:szCs w:val="24"/>
        </w:rPr>
        <w:t>av familjer med förhöjd risk för ärftlig cancer från hela norra sjukvårdsregionen</w:t>
      </w:r>
      <w:r w:rsidRPr="0054560E">
        <w:t>. Inom allt fler diag</w:t>
      </w:r>
      <w:r w:rsidRPr="0054560E">
        <w:softHyphen/>
        <w:t xml:space="preserve">noser finns behov av genetiska analyser för val av behandlingsmetod. Det innebär att fler familjer </w:t>
      </w:r>
      <w:r w:rsidRPr="0054560E">
        <w:rPr>
          <w:rStyle w:val="HTML-skrivmaskin"/>
          <w:rFonts w:ascii="Garamond" w:eastAsia="Calibri" w:hAnsi="Garamond" w:cs="Times New Roman"/>
          <w:sz w:val="24"/>
          <w:szCs w:val="24"/>
        </w:rPr>
        <w:t>med förhöjd risk för ärftlig cancer identifieras, med en ökad efterfrågan på den cancergenetiska mottagningen som följd.</w:t>
      </w:r>
      <w:r w:rsidR="00C21EAE">
        <w:rPr>
          <w:rStyle w:val="HTML-skrivmaskin"/>
          <w:rFonts w:ascii="Garamond" w:eastAsia="Calibri" w:hAnsi="Garamond" w:cs="Times New Roman"/>
          <w:sz w:val="24"/>
          <w:szCs w:val="24"/>
        </w:rPr>
        <w:t xml:space="preserve"> Under 2022 har två av mottagningens sjuksköterskor vidareutbildat sig till genetiska vägledare.</w:t>
      </w:r>
    </w:p>
    <w:p w14:paraId="4908692A" w14:textId="0E3532D1" w:rsidR="005C0516" w:rsidRDefault="005C0516" w:rsidP="0054560E">
      <w:pPr>
        <w:spacing w:line="276" w:lineRule="auto"/>
      </w:pPr>
      <w:r w:rsidRPr="0054560E">
        <w:t>RCC i samverkan utgör det nationella programområdet, NPO, för can</w:t>
      </w:r>
      <w:r w:rsidRPr="0054560E">
        <w:softHyphen/>
        <w:t xml:space="preserve">cersjukdomar. Värdskapet för NPO för cancersjukdomar ligger idag på Sveriges kommuner och regioner, SKR, men norra sjukvårdsregionen har ett vilande värdskap. </w:t>
      </w:r>
      <w:r w:rsidR="0033681B" w:rsidRPr="0054560E">
        <w:t>S</w:t>
      </w:r>
      <w:r w:rsidRPr="0054560E">
        <w:t>tyrgruppen för kunskaps</w:t>
      </w:r>
      <w:r w:rsidRPr="0054560E">
        <w:softHyphen/>
        <w:t>styrning (SKS) har inte kommit med någon tidsplan för när en övergång till ett aktivt värdskap för NPO för cancer</w:t>
      </w:r>
      <w:r w:rsidR="0054560E">
        <w:softHyphen/>
      </w:r>
      <w:r w:rsidRPr="0054560E">
        <w:t>sjukdomar i norra sjuk</w:t>
      </w:r>
      <w:r w:rsidRPr="0054560E">
        <w:softHyphen/>
        <w:t xml:space="preserve">vårdsregionen kan bli aktuell. </w:t>
      </w:r>
    </w:p>
    <w:p w14:paraId="0876B5A5" w14:textId="77777777" w:rsidR="0054560E" w:rsidRPr="0054560E" w:rsidRDefault="0054560E" w:rsidP="0054560E">
      <w:pPr>
        <w:spacing w:line="276" w:lineRule="auto"/>
        <w:rPr>
          <w:color w:val="000000" w:themeColor="text1"/>
        </w:rPr>
      </w:pPr>
      <w:r w:rsidRPr="0054560E">
        <w:rPr>
          <w:color w:val="000000" w:themeColor="text1"/>
        </w:rPr>
        <w:t xml:space="preserve">RCC Norrs organisatoriska placering i Region Västerbotten ändrades vid årsskiftet 2021/2022 från Hälso- och sjukvårdsstaben till FoUI-staben. Det har underlättat samarbetet mellan RCC Norr och övriga enheter </w:t>
      </w:r>
      <w:r>
        <w:rPr>
          <w:color w:val="000000" w:themeColor="text1"/>
        </w:rPr>
        <w:t>vid staben</w:t>
      </w:r>
      <w:r w:rsidRPr="0054560E">
        <w:rPr>
          <w:color w:val="000000" w:themeColor="text1"/>
        </w:rPr>
        <w:t>, varav flera har sjukvårdsregionala uppdrag.</w:t>
      </w:r>
    </w:p>
    <w:p w14:paraId="7C70F69F" w14:textId="77777777" w:rsidR="00E7092B" w:rsidRPr="00E7092B" w:rsidRDefault="00E7092B" w:rsidP="00E7092B"/>
    <w:p w14:paraId="14B220F5" w14:textId="66CB3F4C" w:rsidR="00E7092B" w:rsidRPr="004936C8" w:rsidRDefault="00F14B6C" w:rsidP="00E7092B">
      <w:pPr>
        <w:pStyle w:val="Rubrik2"/>
        <w:numPr>
          <w:ilvl w:val="0"/>
          <w:numId w:val="0"/>
        </w:numPr>
        <w:spacing w:line="259" w:lineRule="auto"/>
        <w:ind w:left="1134" w:hanging="1134"/>
      </w:pPr>
      <w:bookmarkStart w:id="4" w:name="_Toc126870139"/>
      <w:r>
        <w:t>Förvaltningsb</w:t>
      </w:r>
      <w:r w:rsidR="00A3104B">
        <w:t>e</w:t>
      </w:r>
      <w:r>
        <w:t>rättelse</w:t>
      </w:r>
      <w:bookmarkEnd w:id="4"/>
    </w:p>
    <w:p w14:paraId="1171FD59" w14:textId="389775D3" w:rsidR="00F14B6C" w:rsidRPr="00254601" w:rsidRDefault="00F14B6C" w:rsidP="00254601">
      <w:pPr>
        <w:spacing w:line="276" w:lineRule="auto"/>
        <w:rPr>
          <w:b/>
        </w:rPr>
      </w:pPr>
      <w:r w:rsidRPr="00254601">
        <w:rPr>
          <w:b/>
        </w:rPr>
        <w:t>Organisation</w:t>
      </w:r>
    </w:p>
    <w:p w14:paraId="5D1104F0" w14:textId="6FAAE24E" w:rsidR="00F14B6C" w:rsidRPr="00254601" w:rsidRDefault="00F14B6C" w:rsidP="00254601">
      <w:pPr>
        <w:spacing w:line="276" w:lineRule="auto"/>
      </w:pPr>
      <w:r w:rsidRPr="00254601">
        <w:t>RCC Norrs struktur och arbetssätt framgår av PM 2011-05-25 från Norra sjukvårdsregion</w:t>
      </w:r>
      <w:r w:rsidRPr="00254601">
        <w:softHyphen/>
        <w:t>förbund</w:t>
      </w:r>
      <w:r w:rsidR="00947AE6">
        <w:t>et</w:t>
      </w:r>
      <w:r w:rsidRPr="00254601">
        <w:t xml:space="preserve"> (NRF), reviderat 2013-12-04, samt av den arbetsordning som reviderades 2021-09-14, </w:t>
      </w:r>
      <w:hyperlink r:id="rId23" w:history="1">
        <w:r w:rsidRPr="00254601">
          <w:rPr>
            <w:rStyle w:val="Hyperlnk"/>
          </w:rPr>
          <w:t>http://www.cancercentrum.se/norr/om-oss/organisation/</w:t>
        </w:r>
      </w:hyperlink>
      <w:r w:rsidRPr="00254601">
        <w:t xml:space="preserve"> RCC-chefen är ansvarig för RCC Norrs verksamhet och rapporterar till förbunds</w:t>
      </w:r>
      <w:r w:rsidRPr="00254601">
        <w:softHyphen/>
        <w:t>direk</w:t>
      </w:r>
      <w:r w:rsidRPr="00254601">
        <w:softHyphen/>
        <w:t>tö</w:t>
      </w:r>
      <w:r w:rsidRPr="00254601">
        <w:softHyphen/>
        <w:t xml:space="preserve">ren. </w:t>
      </w:r>
    </w:p>
    <w:p w14:paraId="7B172BE6" w14:textId="77777777" w:rsidR="00254601" w:rsidRDefault="00254601" w:rsidP="00254601">
      <w:pPr>
        <w:autoSpaceDE w:val="0"/>
        <w:autoSpaceDN w:val="0"/>
        <w:adjustRightInd w:val="0"/>
        <w:spacing w:line="276" w:lineRule="auto"/>
        <w:rPr>
          <w:b/>
          <w:color w:val="000000"/>
        </w:rPr>
      </w:pPr>
    </w:p>
    <w:p w14:paraId="57F482C9" w14:textId="0E533D50" w:rsidR="00F14B6C" w:rsidRPr="00254601" w:rsidRDefault="00F14B6C" w:rsidP="00254601">
      <w:pPr>
        <w:autoSpaceDE w:val="0"/>
        <w:autoSpaceDN w:val="0"/>
        <w:adjustRightInd w:val="0"/>
        <w:spacing w:line="276" w:lineRule="auto"/>
        <w:rPr>
          <w:b/>
          <w:color w:val="000000"/>
        </w:rPr>
      </w:pPr>
      <w:r w:rsidRPr="00254601">
        <w:rPr>
          <w:b/>
          <w:color w:val="000000"/>
        </w:rPr>
        <w:t>Bemanning</w:t>
      </w:r>
      <w:r w:rsidRPr="00254601">
        <w:rPr>
          <w:b/>
          <w:color w:val="000000"/>
        </w:rPr>
        <w:br/>
      </w:r>
      <w:r w:rsidRPr="00254601">
        <w:t>Vid utgången av 2022 fanns totalt 4</w:t>
      </w:r>
      <w:r w:rsidR="00757A3B">
        <w:t>7</w:t>
      </w:r>
      <w:r w:rsidRPr="00254601">
        <w:t xml:space="preserve"> </w:t>
      </w:r>
      <w:r w:rsidR="00C21EAE" w:rsidRPr="00254601">
        <w:t>medarbetare</w:t>
      </w:r>
      <w:r w:rsidRPr="00254601">
        <w:t xml:space="preserve"> vid RCC Norr, fördelade på följande yrkes</w:t>
      </w:r>
      <w:r w:rsidRPr="00254601">
        <w:softHyphen/>
        <w:t>kategorier: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71"/>
      </w:tblGrid>
      <w:tr w:rsidR="00F14B6C" w:rsidRPr="00254601" w14:paraId="7E37E40A" w14:textId="77777777" w:rsidTr="00947AE6">
        <w:tc>
          <w:tcPr>
            <w:tcW w:w="4393" w:type="dxa"/>
          </w:tcPr>
          <w:p w14:paraId="5A4A49DC" w14:textId="77777777" w:rsidR="00F14B6C" w:rsidRPr="00254601" w:rsidRDefault="00F14B6C" w:rsidP="00254601">
            <w:pPr>
              <w:spacing w:line="276" w:lineRule="auto"/>
            </w:pPr>
            <w:r w:rsidRPr="00254601">
              <w:t>RCC-chef</w:t>
            </w:r>
          </w:p>
        </w:tc>
        <w:tc>
          <w:tcPr>
            <w:tcW w:w="4671" w:type="dxa"/>
          </w:tcPr>
          <w:p w14:paraId="6F006BE3" w14:textId="77777777" w:rsidR="00F14B6C" w:rsidRPr="00254601" w:rsidRDefault="00F14B6C" w:rsidP="00254601">
            <w:pPr>
              <w:spacing w:line="276" w:lineRule="auto"/>
            </w:pPr>
            <w:r w:rsidRPr="00254601">
              <w:t>1 person</w:t>
            </w:r>
          </w:p>
        </w:tc>
      </w:tr>
      <w:tr w:rsidR="00F14B6C" w:rsidRPr="00254601" w14:paraId="3193B6D3" w14:textId="77777777" w:rsidTr="00947AE6">
        <w:tc>
          <w:tcPr>
            <w:tcW w:w="4393" w:type="dxa"/>
          </w:tcPr>
          <w:p w14:paraId="41344826" w14:textId="77777777" w:rsidR="00F14B6C" w:rsidRPr="00254601" w:rsidRDefault="00F14B6C" w:rsidP="00254601">
            <w:pPr>
              <w:spacing w:line="276" w:lineRule="auto"/>
            </w:pPr>
            <w:r w:rsidRPr="00254601">
              <w:t>Medicinskt sakkunnig läkare</w:t>
            </w:r>
          </w:p>
        </w:tc>
        <w:tc>
          <w:tcPr>
            <w:tcW w:w="4671" w:type="dxa"/>
          </w:tcPr>
          <w:p w14:paraId="0DC09EAB" w14:textId="77777777" w:rsidR="00F14B6C" w:rsidRPr="00254601" w:rsidRDefault="00F14B6C" w:rsidP="00254601">
            <w:pPr>
              <w:spacing w:line="276" w:lineRule="auto"/>
            </w:pPr>
            <w:r w:rsidRPr="00254601">
              <w:t>1 person på halvtid</w:t>
            </w:r>
          </w:p>
        </w:tc>
      </w:tr>
      <w:tr w:rsidR="00F14B6C" w:rsidRPr="00254601" w14:paraId="6222CC16" w14:textId="77777777" w:rsidTr="00947AE6">
        <w:tc>
          <w:tcPr>
            <w:tcW w:w="4393" w:type="dxa"/>
          </w:tcPr>
          <w:p w14:paraId="0AD9990B" w14:textId="16AF0151" w:rsidR="00F14B6C" w:rsidRPr="00254601" w:rsidRDefault="00F14B6C" w:rsidP="00254601">
            <w:pPr>
              <w:spacing w:line="276" w:lineRule="auto"/>
            </w:pPr>
            <w:r w:rsidRPr="00254601">
              <w:t>Kommunikatör/nationell redaktör för Min vårdplan</w:t>
            </w:r>
          </w:p>
        </w:tc>
        <w:tc>
          <w:tcPr>
            <w:tcW w:w="4671" w:type="dxa"/>
          </w:tcPr>
          <w:p w14:paraId="58D0ED0C" w14:textId="7C082C70" w:rsidR="00F14B6C" w:rsidRPr="00254601" w:rsidRDefault="00F14B6C" w:rsidP="00254601">
            <w:pPr>
              <w:spacing w:line="276" w:lineRule="auto"/>
            </w:pPr>
            <w:r w:rsidRPr="00254601">
              <w:t xml:space="preserve">1 person, med halvtidsuppdrag för respektive </w:t>
            </w:r>
            <w:r w:rsidR="00C21EAE" w:rsidRPr="00254601">
              <w:t>roll</w:t>
            </w:r>
          </w:p>
        </w:tc>
      </w:tr>
      <w:tr w:rsidR="00F14B6C" w:rsidRPr="00254601" w14:paraId="1889B28D" w14:textId="77777777" w:rsidTr="00947AE6">
        <w:tc>
          <w:tcPr>
            <w:tcW w:w="4393" w:type="dxa"/>
          </w:tcPr>
          <w:p w14:paraId="6BFC42F4" w14:textId="77777777" w:rsidR="00F14B6C" w:rsidRPr="00254601" w:rsidRDefault="00F14B6C" w:rsidP="00254601">
            <w:pPr>
              <w:spacing w:line="276" w:lineRule="auto"/>
            </w:pPr>
            <w:r w:rsidRPr="00254601">
              <w:t>Registeradministratörer</w:t>
            </w:r>
          </w:p>
        </w:tc>
        <w:tc>
          <w:tcPr>
            <w:tcW w:w="4671" w:type="dxa"/>
          </w:tcPr>
          <w:p w14:paraId="47A1781C" w14:textId="79A25EA8" w:rsidR="00F14B6C" w:rsidRPr="00254601" w:rsidRDefault="00F14B6C" w:rsidP="00254601">
            <w:pPr>
              <w:spacing w:line="276" w:lineRule="auto"/>
            </w:pPr>
            <w:r w:rsidRPr="00254601">
              <w:t>8 personer, några på deltid, inklusive en sektions</w:t>
            </w:r>
            <w:r w:rsidRPr="00254601">
              <w:softHyphen/>
              <w:t>chef och en chefsassistent. En hand</w:t>
            </w:r>
            <w:r w:rsidRPr="00254601">
              <w:softHyphen/>
              <w:t>läggare var sjukskriven merparten av 2022.</w:t>
            </w:r>
          </w:p>
        </w:tc>
      </w:tr>
      <w:tr w:rsidR="00F14B6C" w:rsidRPr="00254601" w14:paraId="2B4D8F12" w14:textId="77777777" w:rsidTr="00947AE6">
        <w:tc>
          <w:tcPr>
            <w:tcW w:w="4393" w:type="dxa"/>
          </w:tcPr>
          <w:p w14:paraId="75937FAB" w14:textId="77777777" w:rsidR="00F14B6C" w:rsidRPr="00254601" w:rsidRDefault="00F14B6C" w:rsidP="00254601">
            <w:pPr>
              <w:spacing w:line="276" w:lineRule="auto"/>
            </w:pPr>
            <w:r w:rsidRPr="00254601">
              <w:t>Registerproduktägare</w:t>
            </w:r>
          </w:p>
        </w:tc>
        <w:tc>
          <w:tcPr>
            <w:tcW w:w="4671" w:type="dxa"/>
          </w:tcPr>
          <w:p w14:paraId="3695C905" w14:textId="77777777" w:rsidR="00F14B6C" w:rsidRPr="00254601" w:rsidRDefault="00F14B6C" w:rsidP="00254601">
            <w:pPr>
              <w:spacing w:line="276" w:lineRule="auto"/>
            </w:pPr>
            <w:r w:rsidRPr="00254601">
              <w:t>2 personer</w:t>
            </w:r>
          </w:p>
        </w:tc>
      </w:tr>
      <w:tr w:rsidR="00F14B6C" w:rsidRPr="00254601" w14:paraId="491B6AB5" w14:textId="77777777" w:rsidTr="00947AE6">
        <w:tc>
          <w:tcPr>
            <w:tcW w:w="4393" w:type="dxa"/>
          </w:tcPr>
          <w:p w14:paraId="59767F9A" w14:textId="77777777" w:rsidR="00F14B6C" w:rsidRPr="00254601" w:rsidRDefault="00F14B6C" w:rsidP="00254601">
            <w:pPr>
              <w:spacing w:line="276" w:lineRule="auto"/>
            </w:pPr>
            <w:r w:rsidRPr="00254601">
              <w:t>Statistiker</w:t>
            </w:r>
          </w:p>
        </w:tc>
        <w:tc>
          <w:tcPr>
            <w:tcW w:w="4671" w:type="dxa"/>
          </w:tcPr>
          <w:p w14:paraId="320A1D86" w14:textId="1607EDC1" w:rsidR="00F14B6C" w:rsidRPr="00254601" w:rsidRDefault="00F14B6C" w:rsidP="00254601">
            <w:pPr>
              <w:spacing w:line="276" w:lineRule="auto"/>
            </w:pPr>
            <w:r w:rsidRPr="00254601">
              <w:t>10 personer, varav flera på deltid, en universitetsanställd och en föräldraledig</w:t>
            </w:r>
          </w:p>
        </w:tc>
      </w:tr>
      <w:tr w:rsidR="00F14B6C" w:rsidRPr="00254601" w14:paraId="43BBE686" w14:textId="77777777" w:rsidTr="00947AE6">
        <w:tc>
          <w:tcPr>
            <w:tcW w:w="4393" w:type="dxa"/>
          </w:tcPr>
          <w:p w14:paraId="3BD9711B" w14:textId="77777777" w:rsidR="00F14B6C" w:rsidRPr="00254601" w:rsidRDefault="00F14B6C" w:rsidP="00254601">
            <w:pPr>
              <w:spacing w:line="276" w:lineRule="auto"/>
            </w:pPr>
            <w:r w:rsidRPr="00254601">
              <w:t>Systemutvecklare</w:t>
            </w:r>
          </w:p>
        </w:tc>
        <w:tc>
          <w:tcPr>
            <w:tcW w:w="4671" w:type="dxa"/>
          </w:tcPr>
          <w:p w14:paraId="1FD4DA00" w14:textId="735A9825" w:rsidR="00F14B6C" w:rsidRPr="00254601" w:rsidRDefault="00757A3B" w:rsidP="00254601">
            <w:pPr>
              <w:spacing w:line="276" w:lineRule="auto"/>
            </w:pPr>
            <w:r>
              <w:t>3</w:t>
            </w:r>
            <w:r w:rsidR="00F14B6C" w:rsidRPr="00254601">
              <w:t xml:space="preserve"> personer </w:t>
            </w:r>
          </w:p>
        </w:tc>
      </w:tr>
      <w:tr w:rsidR="00F14B6C" w:rsidRPr="00254601" w14:paraId="7DDA69D1" w14:textId="77777777" w:rsidTr="00947AE6">
        <w:tc>
          <w:tcPr>
            <w:tcW w:w="4393" w:type="dxa"/>
          </w:tcPr>
          <w:p w14:paraId="1A87892F" w14:textId="77777777" w:rsidR="00F14B6C" w:rsidRPr="00254601" w:rsidRDefault="00F14B6C" w:rsidP="00254601">
            <w:pPr>
              <w:spacing w:line="276" w:lineRule="auto"/>
            </w:pPr>
            <w:r w:rsidRPr="00254601">
              <w:t>Testare/INCA-support</w:t>
            </w:r>
          </w:p>
        </w:tc>
        <w:tc>
          <w:tcPr>
            <w:tcW w:w="4671" w:type="dxa"/>
          </w:tcPr>
          <w:p w14:paraId="5CA69621" w14:textId="77777777" w:rsidR="00F14B6C" w:rsidRPr="00254601" w:rsidRDefault="00F14B6C" w:rsidP="00254601">
            <w:pPr>
              <w:spacing w:line="276" w:lineRule="auto"/>
            </w:pPr>
            <w:r w:rsidRPr="00254601">
              <w:t>1 person</w:t>
            </w:r>
          </w:p>
        </w:tc>
      </w:tr>
      <w:tr w:rsidR="00F14B6C" w:rsidRPr="00254601" w14:paraId="1F26F332" w14:textId="77777777" w:rsidTr="00947AE6">
        <w:tc>
          <w:tcPr>
            <w:tcW w:w="4393" w:type="dxa"/>
          </w:tcPr>
          <w:p w14:paraId="3F1A8477" w14:textId="77777777" w:rsidR="00F14B6C" w:rsidRPr="00254601" w:rsidRDefault="00F14B6C" w:rsidP="00254601">
            <w:pPr>
              <w:spacing w:line="276" w:lineRule="auto"/>
            </w:pPr>
            <w:r w:rsidRPr="00254601">
              <w:t>Nationell kvalitetsregistersamordnare</w:t>
            </w:r>
          </w:p>
        </w:tc>
        <w:tc>
          <w:tcPr>
            <w:tcW w:w="4671" w:type="dxa"/>
          </w:tcPr>
          <w:p w14:paraId="7758A7B6" w14:textId="597F1726" w:rsidR="00F14B6C" w:rsidRPr="00254601" w:rsidRDefault="00F14B6C" w:rsidP="00254601">
            <w:pPr>
              <w:spacing w:line="276" w:lineRule="auto"/>
            </w:pPr>
            <w:r w:rsidRPr="00254601">
              <w:t>1 person</w:t>
            </w:r>
          </w:p>
        </w:tc>
      </w:tr>
    </w:tbl>
    <w:p w14:paraId="482BEC60" w14:textId="77777777" w:rsidR="00947AE6" w:rsidRDefault="00947AE6">
      <w: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71"/>
      </w:tblGrid>
      <w:tr w:rsidR="00F14B6C" w:rsidRPr="00254601" w14:paraId="6F81D745" w14:textId="77777777" w:rsidTr="00947AE6">
        <w:tc>
          <w:tcPr>
            <w:tcW w:w="4393" w:type="dxa"/>
          </w:tcPr>
          <w:p w14:paraId="0585B347" w14:textId="10E8A5C3" w:rsidR="00F14B6C" w:rsidRPr="00254601" w:rsidRDefault="00F14B6C" w:rsidP="00254601">
            <w:pPr>
              <w:spacing w:line="276" w:lineRule="auto"/>
            </w:pPr>
            <w:r w:rsidRPr="00254601">
              <w:t>Nationell samordnare för Min vårdplan</w:t>
            </w:r>
          </w:p>
          <w:p w14:paraId="7976B15C" w14:textId="151A1BDE" w:rsidR="00F14B6C" w:rsidRPr="00254601" w:rsidRDefault="00F14B6C" w:rsidP="00254601">
            <w:pPr>
              <w:spacing w:line="276" w:lineRule="auto"/>
            </w:pPr>
            <w:r w:rsidRPr="00254601">
              <w:t xml:space="preserve">PKC-koordinator </w:t>
            </w:r>
          </w:p>
          <w:p w14:paraId="344C853B" w14:textId="30A2C2C7" w:rsidR="00F14B6C" w:rsidRPr="00254601" w:rsidRDefault="00F14B6C" w:rsidP="00254601">
            <w:pPr>
              <w:spacing w:line="276" w:lineRule="auto"/>
            </w:pPr>
          </w:p>
        </w:tc>
        <w:tc>
          <w:tcPr>
            <w:tcW w:w="4671" w:type="dxa"/>
          </w:tcPr>
          <w:p w14:paraId="319CF755" w14:textId="6F17271A" w:rsidR="00F14B6C" w:rsidRPr="00254601" w:rsidRDefault="00F14B6C" w:rsidP="00254601">
            <w:pPr>
              <w:spacing w:line="276" w:lineRule="auto"/>
            </w:pPr>
            <w:r w:rsidRPr="00254601">
              <w:t>1 person</w:t>
            </w:r>
          </w:p>
          <w:p w14:paraId="769FE785" w14:textId="4F70B357" w:rsidR="00F14B6C" w:rsidRPr="00254601" w:rsidRDefault="00F14B6C" w:rsidP="00254601">
            <w:pPr>
              <w:spacing w:line="276" w:lineRule="auto"/>
            </w:pPr>
            <w:r w:rsidRPr="00254601">
              <w:t>1 person, som även är sjukvårdsregional pro</w:t>
            </w:r>
            <w:r w:rsidRPr="00254601">
              <w:softHyphen/>
              <w:t>cessledare för palliativ vård och nationell vårdprog</w:t>
            </w:r>
            <w:r w:rsidRPr="00254601">
              <w:softHyphen/>
              <w:t>ram</w:t>
            </w:r>
            <w:r w:rsidRPr="00254601">
              <w:softHyphen/>
              <w:t>handläggare</w:t>
            </w:r>
          </w:p>
        </w:tc>
      </w:tr>
      <w:tr w:rsidR="00F14B6C" w:rsidRPr="00254601" w14:paraId="059D46E1" w14:textId="77777777" w:rsidTr="00947AE6">
        <w:tc>
          <w:tcPr>
            <w:tcW w:w="4393" w:type="dxa"/>
          </w:tcPr>
          <w:p w14:paraId="632C58F1" w14:textId="77777777" w:rsidR="00F14B6C" w:rsidRPr="00254601" w:rsidRDefault="00F14B6C" w:rsidP="00254601">
            <w:pPr>
              <w:spacing w:line="276" w:lineRule="auto"/>
            </w:pPr>
            <w:r w:rsidRPr="00254601">
              <w:t>Vårdutvecklare</w:t>
            </w:r>
          </w:p>
        </w:tc>
        <w:tc>
          <w:tcPr>
            <w:tcW w:w="4671" w:type="dxa"/>
          </w:tcPr>
          <w:p w14:paraId="375CFE87" w14:textId="55A14C09" w:rsidR="00F14B6C" w:rsidRPr="00254601" w:rsidRDefault="00C21EAE" w:rsidP="00254601">
            <w:pPr>
              <w:spacing w:line="276" w:lineRule="auto"/>
            </w:pPr>
            <w:r w:rsidRPr="00254601">
              <w:t>6</w:t>
            </w:r>
            <w:r w:rsidR="00F14B6C" w:rsidRPr="00254601">
              <w:t xml:space="preserve"> personer</w:t>
            </w:r>
            <w:r w:rsidRPr="00254601">
              <w:t>, varav flera även har process- och projektledaruppdrag</w:t>
            </w:r>
          </w:p>
        </w:tc>
      </w:tr>
      <w:tr w:rsidR="00F14B6C" w:rsidRPr="00254601" w14:paraId="70EEEC06" w14:textId="77777777" w:rsidTr="00947AE6">
        <w:tc>
          <w:tcPr>
            <w:tcW w:w="4393" w:type="dxa"/>
          </w:tcPr>
          <w:p w14:paraId="10B72966" w14:textId="55C4D479" w:rsidR="00C21EAE" w:rsidRPr="00254601" w:rsidRDefault="00C21EAE" w:rsidP="00254601">
            <w:pPr>
              <w:spacing w:line="276" w:lineRule="auto"/>
            </w:pPr>
            <w:r w:rsidRPr="00254601">
              <w:t>Sjuksköterska OPT-kansliet</w:t>
            </w:r>
          </w:p>
          <w:p w14:paraId="7DB4E44D" w14:textId="27EED6E7" w:rsidR="00F14B6C" w:rsidRPr="00254601" w:rsidRDefault="00F14B6C" w:rsidP="00254601">
            <w:pPr>
              <w:spacing w:line="276" w:lineRule="auto"/>
            </w:pPr>
            <w:r w:rsidRPr="00254601">
              <w:t>Handläggare nationella vårdprogram och Min vårdplan</w:t>
            </w:r>
          </w:p>
        </w:tc>
        <w:tc>
          <w:tcPr>
            <w:tcW w:w="4671" w:type="dxa"/>
          </w:tcPr>
          <w:p w14:paraId="0AB9BC3D" w14:textId="4B147DAE" w:rsidR="00C21EAE" w:rsidRPr="00254601" w:rsidRDefault="00C21EAE" w:rsidP="00254601">
            <w:pPr>
              <w:spacing w:line="276" w:lineRule="auto"/>
            </w:pPr>
            <w:r w:rsidRPr="00254601">
              <w:t>1 person på deltid</w:t>
            </w:r>
          </w:p>
          <w:p w14:paraId="1FA75184" w14:textId="5DBBDA7C" w:rsidR="00F14B6C" w:rsidRPr="00254601" w:rsidRDefault="00F14B6C" w:rsidP="00254601">
            <w:pPr>
              <w:spacing w:line="276" w:lineRule="auto"/>
            </w:pPr>
            <w:r w:rsidRPr="00254601">
              <w:t>1 person</w:t>
            </w:r>
          </w:p>
        </w:tc>
      </w:tr>
      <w:tr w:rsidR="00F14B6C" w:rsidRPr="00254601" w14:paraId="096C7F3A" w14:textId="77777777" w:rsidTr="00947AE6">
        <w:tc>
          <w:tcPr>
            <w:tcW w:w="4393" w:type="dxa"/>
          </w:tcPr>
          <w:p w14:paraId="223351D4" w14:textId="55614F96" w:rsidR="00F14B6C" w:rsidRPr="00254601" w:rsidRDefault="00F14B6C" w:rsidP="00254601">
            <w:pPr>
              <w:spacing w:line="276" w:lineRule="auto"/>
            </w:pPr>
            <w:r w:rsidRPr="00254601">
              <w:t>Kurator som stöd för unga cancerdrabbade</w:t>
            </w:r>
          </w:p>
          <w:p w14:paraId="18E18F6E" w14:textId="4938C6E6" w:rsidR="00F14B6C" w:rsidRPr="00254601" w:rsidRDefault="00F14B6C" w:rsidP="00254601">
            <w:pPr>
              <w:spacing w:line="276" w:lineRule="auto"/>
            </w:pPr>
            <w:r w:rsidRPr="00254601">
              <w:t>Läkare cancergenetisk mottagning</w:t>
            </w:r>
          </w:p>
        </w:tc>
        <w:tc>
          <w:tcPr>
            <w:tcW w:w="4671" w:type="dxa"/>
          </w:tcPr>
          <w:p w14:paraId="06214511" w14:textId="52DE5552" w:rsidR="00F14B6C" w:rsidRPr="00254601" w:rsidRDefault="00F14B6C" w:rsidP="00254601">
            <w:pPr>
              <w:spacing w:line="276" w:lineRule="auto"/>
            </w:pPr>
            <w:r w:rsidRPr="00254601">
              <w:t>1 person</w:t>
            </w:r>
            <w:r w:rsidR="00C21EAE" w:rsidRPr="00254601">
              <w:t xml:space="preserve"> på deltid</w:t>
            </w:r>
          </w:p>
          <w:p w14:paraId="20481C25" w14:textId="550F5D54" w:rsidR="00F14B6C" w:rsidRPr="00254601" w:rsidRDefault="00F14B6C" w:rsidP="00254601">
            <w:pPr>
              <w:spacing w:line="276" w:lineRule="auto"/>
            </w:pPr>
            <w:r w:rsidRPr="00254601">
              <w:t>2 personer</w:t>
            </w:r>
            <w:r w:rsidR="00C21EAE" w:rsidRPr="00254601">
              <w:t xml:space="preserve"> på deltid</w:t>
            </w:r>
            <w:r w:rsidRPr="00254601">
              <w:t>, anställda vid Cancergenetisk mottagning</w:t>
            </w:r>
          </w:p>
        </w:tc>
      </w:tr>
      <w:tr w:rsidR="00F14B6C" w:rsidRPr="00254601" w14:paraId="5A4CD123" w14:textId="77777777" w:rsidTr="00947AE6">
        <w:tc>
          <w:tcPr>
            <w:tcW w:w="4393" w:type="dxa"/>
          </w:tcPr>
          <w:p w14:paraId="225987FF" w14:textId="1FF5CF95" w:rsidR="00F14B6C" w:rsidRPr="00254601" w:rsidRDefault="00F14B6C" w:rsidP="00254601">
            <w:pPr>
              <w:spacing w:line="276" w:lineRule="auto"/>
            </w:pPr>
            <w:r w:rsidRPr="00254601">
              <w:t xml:space="preserve">Specialistsjuksköterskor, varav </w:t>
            </w:r>
            <w:r w:rsidR="00C21EAE" w:rsidRPr="00254601">
              <w:t>tre</w:t>
            </w:r>
            <w:r w:rsidRPr="00254601">
              <w:t xml:space="preserve"> är </w:t>
            </w:r>
            <w:r w:rsidR="00C21EAE" w:rsidRPr="00254601">
              <w:t xml:space="preserve">utbildande </w:t>
            </w:r>
            <w:r w:rsidRPr="00254601">
              <w:t>genetisk vägledare</w:t>
            </w:r>
          </w:p>
        </w:tc>
        <w:tc>
          <w:tcPr>
            <w:tcW w:w="4671" w:type="dxa"/>
          </w:tcPr>
          <w:p w14:paraId="5FC316C1" w14:textId="77777777" w:rsidR="00F14B6C" w:rsidRPr="00254601" w:rsidRDefault="00F14B6C" w:rsidP="00254601">
            <w:pPr>
              <w:spacing w:line="276" w:lineRule="auto"/>
            </w:pPr>
            <w:r w:rsidRPr="00254601">
              <w:t>4 personer, anställda vid Cancergenetisk mottagning</w:t>
            </w:r>
          </w:p>
        </w:tc>
      </w:tr>
      <w:tr w:rsidR="00F14B6C" w:rsidRPr="00254601" w14:paraId="4956D30D" w14:textId="77777777" w:rsidTr="00947AE6">
        <w:tc>
          <w:tcPr>
            <w:tcW w:w="4393" w:type="dxa"/>
          </w:tcPr>
          <w:p w14:paraId="5000228D" w14:textId="77777777" w:rsidR="00F14B6C" w:rsidRPr="00254601" w:rsidRDefault="00F14B6C" w:rsidP="00254601">
            <w:pPr>
              <w:spacing w:line="276" w:lineRule="auto"/>
            </w:pPr>
            <w:r w:rsidRPr="00254601">
              <w:t>Handläggare</w:t>
            </w:r>
          </w:p>
        </w:tc>
        <w:tc>
          <w:tcPr>
            <w:tcW w:w="4671" w:type="dxa"/>
          </w:tcPr>
          <w:p w14:paraId="303A5836" w14:textId="77777777" w:rsidR="00F14B6C" w:rsidRPr="00254601" w:rsidRDefault="00F14B6C" w:rsidP="00254601">
            <w:pPr>
              <w:spacing w:line="276" w:lineRule="auto"/>
            </w:pPr>
            <w:r w:rsidRPr="00254601">
              <w:t>2 personer, anställda vid Cancergene</w:t>
            </w:r>
            <w:r w:rsidRPr="00254601">
              <w:softHyphen/>
              <w:t>tisk mottag</w:t>
            </w:r>
            <w:r w:rsidRPr="00254601">
              <w:softHyphen/>
              <w:t xml:space="preserve">ning </w:t>
            </w:r>
          </w:p>
        </w:tc>
      </w:tr>
    </w:tbl>
    <w:p w14:paraId="22EB85D9" w14:textId="77777777" w:rsidR="00F14B6C" w:rsidRPr="00254579" w:rsidRDefault="00F14B6C" w:rsidP="00F14B6C"/>
    <w:p w14:paraId="407A8D6E" w14:textId="77777777" w:rsidR="00F14B6C" w:rsidRPr="00254579" w:rsidRDefault="00F14B6C" w:rsidP="00254601">
      <w:pPr>
        <w:autoSpaceDE w:val="0"/>
        <w:autoSpaceDN w:val="0"/>
        <w:adjustRightInd w:val="0"/>
        <w:spacing w:line="276" w:lineRule="auto"/>
        <w:rPr>
          <w:color w:val="000000"/>
        </w:rPr>
      </w:pPr>
      <w:r w:rsidRPr="00254579">
        <w:rPr>
          <w:color w:val="000000"/>
        </w:rPr>
        <w:t xml:space="preserve">Därutöver finns de sjukvårdsregionala processledarna inom RCC Norrs organisation. De är anställda inom någon av sjukvårdsregionens regioner, men deltidsfinansierade av RCC Norr för sina uppdrag. För en aktuell förteckning över processledarna, se </w:t>
      </w:r>
      <w:hyperlink r:id="rId24" w:history="1">
        <w:r w:rsidRPr="00254579">
          <w:rPr>
            <w:rStyle w:val="Hyperlnk"/>
          </w:rPr>
          <w:t>http://www.cancercentrum.se/norr/om-oss/organisation/processledare/</w:t>
        </w:r>
      </w:hyperlink>
      <w:r w:rsidRPr="00254579">
        <w:rPr>
          <w:color w:val="000000"/>
        </w:rPr>
        <w:t xml:space="preserve">. </w:t>
      </w:r>
    </w:p>
    <w:p w14:paraId="1B7B6EE4" w14:textId="0756BDF8" w:rsidR="00F14B6C" w:rsidRPr="00254579" w:rsidRDefault="00F14B6C" w:rsidP="00254601">
      <w:pPr>
        <w:autoSpaceDE w:val="0"/>
        <w:autoSpaceDN w:val="0"/>
        <w:adjustRightInd w:val="0"/>
        <w:spacing w:line="276" w:lineRule="auto"/>
        <w:rPr>
          <w:color w:val="000000"/>
        </w:rPr>
      </w:pPr>
      <w:r w:rsidRPr="00254579">
        <w:rPr>
          <w:color w:val="000000"/>
        </w:rPr>
        <w:t>På mot</w:t>
      </w:r>
      <w:r w:rsidRPr="00254579">
        <w:rPr>
          <w:color w:val="000000"/>
        </w:rPr>
        <w:softHyphen/>
        <w:t>svaran</w:t>
      </w:r>
      <w:r w:rsidRPr="00254579">
        <w:rPr>
          <w:color w:val="000000"/>
        </w:rPr>
        <w:softHyphen/>
        <w:t xml:space="preserve">de sätt </w:t>
      </w:r>
      <w:r w:rsidR="00A3104B">
        <w:rPr>
          <w:color w:val="000000"/>
        </w:rPr>
        <w:t>har f</w:t>
      </w:r>
      <w:r w:rsidRPr="00254579">
        <w:rPr>
          <w:color w:val="000000"/>
        </w:rPr>
        <w:t>orsknings</w:t>
      </w:r>
      <w:r w:rsidRPr="00254579">
        <w:rPr>
          <w:color w:val="000000"/>
        </w:rPr>
        <w:softHyphen/>
        <w:t>sam</w:t>
      </w:r>
      <w:r w:rsidRPr="00254579">
        <w:rPr>
          <w:color w:val="000000"/>
        </w:rPr>
        <w:softHyphen/>
        <w:t>ordnaren</w:t>
      </w:r>
      <w:r>
        <w:rPr>
          <w:color w:val="000000"/>
        </w:rPr>
        <w:t xml:space="preserve"> </w:t>
      </w:r>
      <w:r w:rsidR="00A3104B">
        <w:rPr>
          <w:color w:val="000000"/>
        </w:rPr>
        <w:t xml:space="preserve">finansierats </w:t>
      </w:r>
      <w:r w:rsidRPr="00254579">
        <w:rPr>
          <w:color w:val="000000"/>
        </w:rPr>
        <w:t>på deltid</w:t>
      </w:r>
      <w:r w:rsidR="00A3104B">
        <w:rPr>
          <w:color w:val="000000"/>
        </w:rPr>
        <w:t xml:space="preserve"> och en sjukvårdsregional </w:t>
      </w:r>
      <w:r w:rsidRPr="00254579">
        <w:rPr>
          <w:color w:val="000000"/>
        </w:rPr>
        <w:t>bäckenrehab</w:t>
      </w:r>
      <w:r w:rsidRPr="00254579">
        <w:rPr>
          <w:color w:val="000000"/>
        </w:rPr>
        <w:softHyphen/>
      </w:r>
      <w:r>
        <w:rPr>
          <w:color w:val="000000"/>
        </w:rPr>
        <w:t>iliterings</w:t>
      </w:r>
      <w:r w:rsidRPr="00254579">
        <w:rPr>
          <w:color w:val="000000"/>
        </w:rPr>
        <w:t>koordina</w:t>
      </w:r>
      <w:r w:rsidRPr="00254579">
        <w:rPr>
          <w:color w:val="000000"/>
        </w:rPr>
        <w:softHyphen/>
        <w:t>tor på heltid</w:t>
      </w:r>
      <w:r w:rsidR="00A3104B">
        <w:rPr>
          <w:color w:val="000000"/>
        </w:rPr>
        <w:t xml:space="preserve"> </w:t>
      </w:r>
      <w:r w:rsidRPr="00254579">
        <w:rPr>
          <w:color w:val="000000"/>
        </w:rPr>
        <w:t>för sina sjukvårdsregionala uppdrag.</w:t>
      </w:r>
      <w:r>
        <w:rPr>
          <w:color w:val="000000"/>
        </w:rPr>
        <w:t xml:space="preserve"> </w:t>
      </w:r>
      <w:r w:rsidR="00A3104B">
        <w:rPr>
          <w:color w:val="000000"/>
        </w:rPr>
        <w:t>D</w:t>
      </w:r>
      <w:r>
        <w:rPr>
          <w:color w:val="000000"/>
        </w:rPr>
        <w:t>en sjuk</w:t>
      </w:r>
      <w:r w:rsidR="006B051E">
        <w:rPr>
          <w:color w:val="000000"/>
        </w:rPr>
        <w:softHyphen/>
      </w:r>
      <w:r>
        <w:rPr>
          <w:color w:val="000000"/>
        </w:rPr>
        <w:t>vårds</w:t>
      </w:r>
      <w:r w:rsidR="006B051E">
        <w:rPr>
          <w:color w:val="000000"/>
        </w:rPr>
        <w:softHyphen/>
      </w:r>
      <w:r>
        <w:rPr>
          <w:color w:val="000000"/>
        </w:rPr>
        <w:t>regional</w:t>
      </w:r>
      <w:r w:rsidR="00A3104B">
        <w:rPr>
          <w:color w:val="000000"/>
        </w:rPr>
        <w:t>a</w:t>
      </w:r>
      <w:r>
        <w:rPr>
          <w:color w:val="000000"/>
        </w:rPr>
        <w:t xml:space="preserve"> pro</w:t>
      </w:r>
      <w:r w:rsidR="00A3104B">
        <w:rPr>
          <w:color w:val="000000"/>
        </w:rPr>
        <w:t>jekt</w:t>
      </w:r>
      <w:r>
        <w:rPr>
          <w:color w:val="000000"/>
        </w:rPr>
        <w:t>ledare</w:t>
      </w:r>
      <w:r w:rsidR="00A3104B">
        <w:rPr>
          <w:color w:val="000000"/>
        </w:rPr>
        <w:t>n</w:t>
      </w:r>
      <w:r>
        <w:rPr>
          <w:color w:val="000000"/>
        </w:rPr>
        <w:t xml:space="preserve"> för införande av organiserad prostata</w:t>
      </w:r>
      <w:r>
        <w:rPr>
          <w:color w:val="000000"/>
        </w:rPr>
        <w:softHyphen/>
        <w:t>cancer (OPT</w:t>
      </w:r>
      <w:r w:rsidR="00C21EAE">
        <w:rPr>
          <w:color w:val="000000"/>
        </w:rPr>
        <w:t xml:space="preserve"> och</w:t>
      </w:r>
      <w:r>
        <w:rPr>
          <w:color w:val="000000"/>
        </w:rPr>
        <w:t xml:space="preserve"> en </w:t>
      </w:r>
      <w:r w:rsidR="00C21EAE">
        <w:rPr>
          <w:color w:val="000000"/>
        </w:rPr>
        <w:t>medicinskt sakkunnig</w:t>
      </w:r>
      <w:r>
        <w:rPr>
          <w:color w:val="000000"/>
        </w:rPr>
        <w:t xml:space="preserve"> för utrotning av livmoderhals</w:t>
      </w:r>
      <w:r>
        <w:rPr>
          <w:color w:val="000000"/>
        </w:rPr>
        <w:softHyphen/>
        <w:t xml:space="preserve">cancer </w:t>
      </w:r>
      <w:r w:rsidR="00A3104B">
        <w:rPr>
          <w:color w:val="000000"/>
        </w:rPr>
        <w:t>har</w:t>
      </w:r>
      <w:r>
        <w:rPr>
          <w:color w:val="000000"/>
        </w:rPr>
        <w:t xml:space="preserve"> finansiera</w:t>
      </w:r>
      <w:r w:rsidR="00A3104B">
        <w:rPr>
          <w:color w:val="000000"/>
        </w:rPr>
        <w:t>t</w:t>
      </w:r>
      <w:r>
        <w:rPr>
          <w:color w:val="000000"/>
        </w:rPr>
        <w:t>s på deltid från RCC Norr.</w:t>
      </w:r>
    </w:p>
    <w:p w14:paraId="7C4D76FE" w14:textId="5A354F52" w:rsidR="00F14B6C" w:rsidRDefault="00F14B6C" w:rsidP="00254601">
      <w:pPr>
        <w:autoSpaceDE w:val="0"/>
        <w:autoSpaceDN w:val="0"/>
        <w:adjustRightInd w:val="0"/>
        <w:spacing w:line="276" w:lineRule="auto"/>
        <w:rPr>
          <w:color w:val="000000"/>
        </w:rPr>
      </w:pPr>
      <w:r w:rsidRPr="00254579">
        <w:rPr>
          <w:color w:val="000000"/>
        </w:rPr>
        <w:t xml:space="preserve">Verksamheten vid Cancergenetisk mottagning tillhör organisatoriskt Region Västerbotten och har en separat budget, som inte ingår i denna årsredovisning. </w:t>
      </w:r>
    </w:p>
    <w:p w14:paraId="4A30E756" w14:textId="77777777" w:rsidR="00254601" w:rsidRPr="00254579" w:rsidRDefault="00254601" w:rsidP="00254601">
      <w:pPr>
        <w:autoSpaceDE w:val="0"/>
        <w:autoSpaceDN w:val="0"/>
        <w:adjustRightInd w:val="0"/>
        <w:spacing w:line="276" w:lineRule="auto"/>
        <w:rPr>
          <w:color w:val="000000"/>
        </w:rPr>
      </w:pPr>
    </w:p>
    <w:p w14:paraId="5B49EA80" w14:textId="77777777" w:rsidR="00254601" w:rsidRDefault="00254601">
      <w:pPr>
        <w:spacing w:after="0"/>
        <w:rPr>
          <w:b/>
          <w:color w:val="000000"/>
        </w:rPr>
      </w:pPr>
      <w:r>
        <w:rPr>
          <w:b/>
          <w:color w:val="000000"/>
        </w:rPr>
        <w:br w:type="page"/>
      </w:r>
    </w:p>
    <w:p w14:paraId="42DAE975" w14:textId="42FC11F6" w:rsidR="00F14B6C" w:rsidRPr="00254579" w:rsidRDefault="00F14B6C" w:rsidP="00254601">
      <w:pPr>
        <w:autoSpaceDE w:val="0"/>
        <w:autoSpaceDN w:val="0"/>
        <w:adjustRightInd w:val="0"/>
        <w:spacing w:line="276" w:lineRule="auto"/>
        <w:rPr>
          <w:b/>
          <w:color w:val="000000"/>
        </w:rPr>
      </w:pPr>
      <w:r w:rsidRPr="00254579">
        <w:rPr>
          <w:b/>
          <w:color w:val="000000"/>
        </w:rPr>
        <w:t>Finansiering</w:t>
      </w:r>
    </w:p>
    <w:p w14:paraId="03B2DBD5" w14:textId="77777777" w:rsidR="00947AE6" w:rsidRDefault="00F14B6C" w:rsidP="00947AE6">
      <w:pPr>
        <w:pStyle w:val="Default"/>
        <w:spacing w:after="120" w:line="276" w:lineRule="auto"/>
      </w:pPr>
      <w:r w:rsidRPr="00AE5343">
        <w:t>RCC Norrs verksamhet finansieras dels av de fyra Norrlandsregionerna</w:t>
      </w:r>
      <w:r>
        <w:t xml:space="preserve"> </w:t>
      </w:r>
      <w:r w:rsidRPr="00AE5343">
        <w:t>baserat på befolk</w:t>
      </w:r>
      <w:r w:rsidRPr="00AE5343">
        <w:softHyphen/>
        <w:t>nings</w:t>
      </w:r>
      <w:r w:rsidRPr="00AE5343">
        <w:softHyphen/>
        <w:t>underlaget i respektive region,</w:t>
      </w:r>
      <w:r>
        <w:t xml:space="preserve"> </w:t>
      </w:r>
      <w:r w:rsidRPr="00AE5343">
        <w:t>dels av statsbidrag</w:t>
      </w:r>
      <w:r>
        <w:t xml:space="preserve">. </w:t>
      </w:r>
    </w:p>
    <w:p w14:paraId="064D5435" w14:textId="301DD64C" w:rsidR="00947AE6" w:rsidRDefault="00F14B6C" w:rsidP="00947AE6">
      <w:pPr>
        <w:pStyle w:val="Default"/>
        <w:spacing w:after="120" w:line="276" w:lineRule="auto"/>
      </w:pPr>
      <w:r w:rsidRPr="00AE5343">
        <w:t>För 202</w:t>
      </w:r>
      <w:r w:rsidR="00A3104B">
        <w:t>2</w:t>
      </w:r>
      <w:r w:rsidRPr="00AE5343">
        <w:t xml:space="preserve"> var finansie</w:t>
      </w:r>
      <w:r w:rsidRPr="00AE5343">
        <w:softHyphen/>
        <w:t xml:space="preserve">ringen från </w:t>
      </w:r>
      <w:r>
        <w:t>Region Norr</w:t>
      </w:r>
      <w:r>
        <w:softHyphen/>
        <w:t>botten (RN), Region Västerbotten (RV), Region Västernorrland (RVN) och Region Jämtland Härjedalen (RJH)</w:t>
      </w:r>
      <w:r w:rsidRPr="00AE5343">
        <w:t xml:space="preserve"> sammanlagt 14</w:t>
      </w:r>
      <w:r w:rsidR="00BB01CD">
        <w:t> </w:t>
      </w:r>
      <w:r w:rsidR="00254601">
        <w:t>75</w:t>
      </w:r>
      <w:r w:rsidR="00BB01CD">
        <w:t>2,7</w:t>
      </w:r>
      <w:r w:rsidRPr="00AE5343">
        <w:t xml:space="preserve"> tkr. </w:t>
      </w:r>
    </w:p>
    <w:p w14:paraId="2D26280A" w14:textId="77777777" w:rsidR="00947AE6" w:rsidRDefault="00F14B6C" w:rsidP="00947AE6">
      <w:pPr>
        <w:pStyle w:val="Default"/>
        <w:spacing w:after="120" w:line="276" w:lineRule="auto"/>
      </w:pPr>
      <w:r w:rsidRPr="00AE5343">
        <w:t>Statsbidraget för 20</w:t>
      </w:r>
      <w:r>
        <w:t>2</w:t>
      </w:r>
      <w:r w:rsidR="00254601">
        <w:t>2</w:t>
      </w:r>
      <w:r w:rsidRPr="00AE5343">
        <w:t xml:space="preserve"> var </w:t>
      </w:r>
      <w:r>
        <w:t>1</w:t>
      </w:r>
      <w:r w:rsidR="00254601">
        <w:t>2</w:t>
      </w:r>
      <w:r w:rsidRPr="00AE5343">
        <w:t> </w:t>
      </w:r>
      <w:r w:rsidR="00254601">
        <w:t>250</w:t>
      </w:r>
      <w:r w:rsidRPr="00AE5343">
        <w:t xml:space="preserve"> tkr för respek</w:t>
      </w:r>
      <w:r w:rsidRPr="00AE5343">
        <w:softHyphen/>
        <w:t xml:space="preserve">tive RCC. </w:t>
      </w:r>
    </w:p>
    <w:p w14:paraId="0C8C1034" w14:textId="74564872" w:rsidR="00947AE6" w:rsidRDefault="00F14B6C" w:rsidP="00947AE6">
      <w:pPr>
        <w:pStyle w:val="Default"/>
        <w:spacing w:after="120" w:line="276" w:lineRule="auto"/>
      </w:pPr>
      <w:r w:rsidRPr="00AE5343">
        <w:t xml:space="preserve">Därtill fick varje RCC </w:t>
      </w:r>
      <w:r>
        <w:t>4</w:t>
      </w:r>
      <w:r w:rsidR="00BB01CD">
        <w:t> </w:t>
      </w:r>
      <w:r>
        <w:t>1</w:t>
      </w:r>
      <w:r w:rsidRPr="00AE5343">
        <w:t>6</w:t>
      </w:r>
      <w:r w:rsidR="00BB01CD">
        <w:t>6,7</w:t>
      </w:r>
      <w:r w:rsidRPr="00AE5343">
        <w:t xml:space="preserve"> tkr </w:t>
      </w:r>
      <w:r w:rsidRPr="00AE5343">
        <w:rPr>
          <w:noProof/>
        </w:rPr>
        <w:t>via SKR för stödjande, stimu</w:t>
      </w:r>
      <w:r w:rsidRPr="00AE5343">
        <w:rPr>
          <w:noProof/>
        </w:rPr>
        <w:softHyphen/>
        <w:t>lerande och samman</w:t>
      </w:r>
      <w:r w:rsidRPr="00AE5343">
        <w:rPr>
          <w:noProof/>
        </w:rPr>
        <w:softHyphen/>
        <w:t>hål</w:t>
      </w:r>
      <w:r w:rsidRPr="00AE5343">
        <w:rPr>
          <w:noProof/>
        </w:rPr>
        <w:softHyphen/>
        <w:t>lan</w:t>
      </w:r>
      <w:r w:rsidRPr="00AE5343">
        <w:rPr>
          <w:noProof/>
        </w:rPr>
        <w:softHyphen/>
        <w:t>de arbete inom ramen för överens</w:t>
      </w:r>
      <w:r w:rsidR="00947AE6">
        <w:rPr>
          <w:noProof/>
        </w:rPr>
        <w:softHyphen/>
      </w:r>
      <w:r w:rsidRPr="00AE5343">
        <w:rPr>
          <w:noProof/>
        </w:rPr>
        <w:t>kommelsen mellan staten och SKR om kortare vänte</w:t>
      </w:r>
      <w:r w:rsidRPr="00AE5343">
        <w:rPr>
          <w:noProof/>
        </w:rPr>
        <w:softHyphen/>
        <w:t>tider i cancer</w:t>
      </w:r>
      <w:r w:rsidRPr="00AE5343">
        <w:rPr>
          <w:noProof/>
        </w:rPr>
        <w:softHyphen/>
        <w:t xml:space="preserve">vården och för </w:t>
      </w:r>
      <w:r w:rsidRPr="00AE5343">
        <w:t>insatser som syftar till att stärka kvalitetsutvärdering av SVF</w:t>
      </w:r>
      <w:r w:rsidRPr="00AE5343">
        <w:rPr>
          <w:noProof/>
        </w:rPr>
        <w:t xml:space="preserve">. </w:t>
      </w:r>
      <w:r w:rsidR="00254601">
        <w:rPr>
          <w:noProof/>
          <w:color w:val="auto"/>
        </w:rPr>
        <w:t xml:space="preserve">Från </w:t>
      </w:r>
      <w:r w:rsidR="00254601" w:rsidRPr="00B21B86">
        <w:rPr>
          <w:noProof/>
          <w:color w:val="auto"/>
        </w:rPr>
        <w:t xml:space="preserve">överenskommelsen erhöll varje RCC </w:t>
      </w:r>
      <w:r w:rsidR="00254601">
        <w:rPr>
          <w:noProof/>
          <w:color w:val="auto"/>
        </w:rPr>
        <w:t>även 4</w:t>
      </w:r>
      <w:r w:rsidR="00BB01CD">
        <w:rPr>
          <w:noProof/>
          <w:color w:val="auto"/>
        </w:rPr>
        <w:t> </w:t>
      </w:r>
      <w:r w:rsidR="00254601" w:rsidRPr="006D1E85">
        <w:rPr>
          <w:noProof/>
          <w:color w:val="auto"/>
        </w:rPr>
        <w:t>166</w:t>
      </w:r>
      <w:r w:rsidR="00BB01CD">
        <w:rPr>
          <w:noProof/>
          <w:color w:val="auto"/>
        </w:rPr>
        <w:t>,</w:t>
      </w:r>
      <w:r w:rsidR="00254601" w:rsidRPr="006D1E85">
        <w:rPr>
          <w:noProof/>
          <w:color w:val="auto"/>
        </w:rPr>
        <w:t xml:space="preserve">7 </w:t>
      </w:r>
      <w:r w:rsidR="00BB01CD">
        <w:rPr>
          <w:noProof/>
          <w:color w:val="auto"/>
        </w:rPr>
        <w:t>t</w:t>
      </w:r>
      <w:r w:rsidR="00254601" w:rsidRPr="006D1E85">
        <w:rPr>
          <w:noProof/>
          <w:color w:val="auto"/>
        </w:rPr>
        <w:t xml:space="preserve">kr för att </w:t>
      </w:r>
      <w:r w:rsidR="00254601" w:rsidRPr="006D1E85">
        <w:t>genomföra insatser som syftar till att åstadkomma en jämlik utrotning av livmoderhalscancer med samtidig vaccination och screening mot humant Papillomvirus (HPV) i hela Sverige.</w:t>
      </w:r>
      <w:r w:rsidR="00254601">
        <w:t xml:space="preserve"> Förutom en mindre del som använts för sjukvårdsregional projektledning och samordning har dessa medel utbetalats till sjukvårds</w:t>
      </w:r>
      <w:r w:rsidR="00254601">
        <w:softHyphen/>
        <w:t xml:space="preserve">regionens fyra regioner för kostnader relaterat till vaccinationen. </w:t>
      </w:r>
    </w:p>
    <w:p w14:paraId="28166012" w14:textId="2A72AE0E" w:rsidR="00254601" w:rsidRPr="00AE5343" w:rsidRDefault="00F14B6C" w:rsidP="00947AE6">
      <w:pPr>
        <w:pStyle w:val="Default"/>
        <w:spacing w:after="120" w:line="276" w:lineRule="auto"/>
      </w:pPr>
      <w:r w:rsidRPr="00AE5343">
        <w:t>Inom den statliga överenskom</w:t>
      </w:r>
      <w:r>
        <w:softHyphen/>
      </w:r>
      <w:r w:rsidRPr="00AE5343">
        <w:t>mel</w:t>
      </w:r>
      <w:r>
        <w:softHyphen/>
      </w:r>
      <w:r w:rsidRPr="00AE5343">
        <w:t xml:space="preserve">sen för </w:t>
      </w:r>
      <w:r w:rsidRPr="00AE5343">
        <w:rPr>
          <w:bCs/>
        </w:rPr>
        <w:t>förlossnings</w:t>
      </w:r>
      <w:r w:rsidRPr="00AE5343">
        <w:rPr>
          <w:bCs/>
        </w:rPr>
        <w:softHyphen/>
        <w:t>vård och kvinnors hälsa tilldelades varje RCC 833 tkr för att sjukvårds</w:t>
      </w:r>
      <w:r>
        <w:rPr>
          <w:bCs/>
        </w:rPr>
        <w:softHyphen/>
      </w:r>
      <w:r w:rsidRPr="00AE5343">
        <w:t>regionalt utveckla och främja kunskapsupp</w:t>
      </w:r>
      <w:r w:rsidRPr="00AE5343">
        <w:softHyphen/>
        <w:t>byggnad och omhänder</w:t>
      </w:r>
      <w:r w:rsidRPr="00AE5343">
        <w:softHyphen/>
        <w:t>tagande av olika komplika</w:t>
      </w:r>
      <w:r w:rsidRPr="00AE5343">
        <w:softHyphen/>
        <w:t xml:space="preserve">tioner vid cancer i bäckenet. </w:t>
      </w:r>
    </w:p>
    <w:p w14:paraId="051C7D7B" w14:textId="6FC1418F" w:rsidR="0035086D" w:rsidRDefault="0035086D" w:rsidP="00254601">
      <w:pPr>
        <w:spacing w:after="0" w:line="276" w:lineRule="auto"/>
        <w:rPr>
          <w:color w:val="000000" w:themeColor="text1"/>
        </w:rPr>
      </w:pPr>
      <w:r>
        <w:rPr>
          <w:color w:val="000000" w:themeColor="text1"/>
        </w:rPr>
        <w:br w:type="page"/>
      </w:r>
    </w:p>
    <w:p w14:paraId="06EF9FC2" w14:textId="696E1F88" w:rsidR="0035086D" w:rsidRPr="0035086D" w:rsidRDefault="00BB01CD" w:rsidP="00BE2C34">
      <w:pPr>
        <w:pStyle w:val="Rubrik2"/>
        <w:numPr>
          <w:ilvl w:val="0"/>
          <w:numId w:val="0"/>
        </w:numPr>
        <w:spacing w:line="259" w:lineRule="auto"/>
        <w:ind w:left="1134" w:hanging="1134"/>
      </w:pPr>
      <w:bookmarkStart w:id="5" w:name="_Toc126870140"/>
      <w:bookmarkStart w:id="6" w:name="_Toc309722318"/>
      <w:r>
        <w:t>Avstämning mot v</w:t>
      </w:r>
      <w:r w:rsidR="0035086D" w:rsidRPr="004936C8">
        <w:t>erksamhetsplan 2022</w:t>
      </w:r>
      <w:bookmarkEnd w:id="5"/>
      <w:r w:rsidR="0035086D" w:rsidRPr="004936C8">
        <w:t xml:space="preserve"> </w:t>
      </w:r>
      <w:bookmarkEnd w:id="6"/>
    </w:p>
    <w:tbl>
      <w:tblPr>
        <w:tblStyle w:val="Tabellrutnt"/>
        <w:tblW w:w="0" w:type="auto"/>
        <w:tblLook w:val="04A0" w:firstRow="1" w:lastRow="0" w:firstColumn="1" w:lastColumn="0" w:noHBand="0" w:noVBand="1"/>
      </w:tblPr>
      <w:tblGrid>
        <w:gridCol w:w="3539"/>
        <w:gridCol w:w="1559"/>
        <w:gridCol w:w="3956"/>
      </w:tblGrid>
      <w:tr w:rsidR="0035086D" w14:paraId="583F2334" w14:textId="77777777" w:rsidTr="40A59BE0">
        <w:tc>
          <w:tcPr>
            <w:tcW w:w="9054" w:type="dxa"/>
            <w:gridSpan w:val="3"/>
          </w:tcPr>
          <w:p w14:paraId="1D30126A" w14:textId="77777777" w:rsidR="0035086D" w:rsidRPr="00042E3D" w:rsidRDefault="0035086D" w:rsidP="0035086D">
            <w:pPr>
              <w:pStyle w:val="Rubrik3"/>
              <w:numPr>
                <w:ilvl w:val="0"/>
                <w:numId w:val="0"/>
              </w:numPr>
              <w:spacing w:before="0"/>
              <w:ind w:left="851" w:hanging="851"/>
              <w:rPr>
                <w:b/>
                <w:bCs w:val="0"/>
              </w:rPr>
            </w:pPr>
            <w:bookmarkStart w:id="7" w:name="_Toc126870141"/>
            <w:bookmarkStart w:id="8" w:name="_Hlk86299246"/>
            <w:bookmarkStart w:id="9" w:name="_Hlk86299638"/>
            <w:r w:rsidRPr="004936C8">
              <w:t>RCC</w:t>
            </w:r>
            <w:r w:rsidRPr="00042E3D">
              <w:t xml:space="preserve"> Norrs ledningsgrupp</w:t>
            </w:r>
            <w:bookmarkEnd w:id="7"/>
          </w:p>
        </w:tc>
      </w:tr>
      <w:bookmarkEnd w:id="8"/>
      <w:tr w:rsidR="0035086D" w14:paraId="4C3FFC4C" w14:textId="77777777" w:rsidTr="00BE4854">
        <w:tc>
          <w:tcPr>
            <w:tcW w:w="3539" w:type="dxa"/>
          </w:tcPr>
          <w:p w14:paraId="093672A9" w14:textId="77777777" w:rsidR="0035086D" w:rsidRPr="00042E3D" w:rsidRDefault="0035086D" w:rsidP="00D15EA1">
            <w:pPr>
              <w:pStyle w:val="Tabelltitel"/>
            </w:pPr>
            <w:r w:rsidRPr="00042E3D">
              <w:t>Mål</w:t>
            </w:r>
          </w:p>
        </w:tc>
        <w:tc>
          <w:tcPr>
            <w:tcW w:w="1559" w:type="dxa"/>
          </w:tcPr>
          <w:p w14:paraId="08D97F09" w14:textId="77777777" w:rsidR="0035086D" w:rsidRPr="00042E3D" w:rsidRDefault="0035086D" w:rsidP="00D15EA1">
            <w:pPr>
              <w:pStyle w:val="Tabelltitel"/>
            </w:pPr>
            <w:r w:rsidRPr="00042E3D">
              <w:t>Ansvarig</w:t>
            </w:r>
          </w:p>
        </w:tc>
        <w:tc>
          <w:tcPr>
            <w:tcW w:w="3956" w:type="dxa"/>
          </w:tcPr>
          <w:p w14:paraId="1AEB343E" w14:textId="08BD6481" w:rsidR="0035086D" w:rsidRPr="00042E3D" w:rsidRDefault="0035086D" w:rsidP="00D15EA1">
            <w:pPr>
              <w:pStyle w:val="Tabelltitel"/>
            </w:pPr>
            <w:r w:rsidRPr="00042E3D">
              <w:t>Uppföljning</w:t>
            </w:r>
            <w:r>
              <w:t xml:space="preserve"> </w:t>
            </w:r>
          </w:p>
        </w:tc>
      </w:tr>
      <w:tr w:rsidR="0035086D" w14:paraId="6AF11B37" w14:textId="77777777" w:rsidTr="00BE4854">
        <w:tc>
          <w:tcPr>
            <w:tcW w:w="3539" w:type="dxa"/>
          </w:tcPr>
          <w:p w14:paraId="4DBEDE47" w14:textId="4528AF19" w:rsidR="00EC55F8" w:rsidRPr="00CA078B" w:rsidRDefault="0035086D" w:rsidP="009D4606">
            <w:r w:rsidRPr="00CA078B">
              <w:t>Införa ett sjukvårdsregion</w:t>
            </w:r>
            <w:r w:rsidR="001F210A">
              <w:softHyphen/>
            </w:r>
            <w:r w:rsidRPr="00CA078B">
              <w:t>gemen</w:t>
            </w:r>
            <w:r w:rsidR="00443299">
              <w:softHyphen/>
            </w:r>
            <w:r w:rsidRPr="00CA078B">
              <w:t>samt OPT-kansli under RCC Norr och stödja regionerna i OPT-införandet</w:t>
            </w:r>
          </w:p>
        </w:tc>
        <w:tc>
          <w:tcPr>
            <w:tcW w:w="1559" w:type="dxa"/>
          </w:tcPr>
          <w:p w14:paraId="2E622E7F" w14:textId="2E7B7EEF" w:rsidR="0035086D" w:rsidRPr="00DD5F55" w:rsidRDefault="0035086D" w:rsidP="009D4606">
            <w:r w:rsidRPr="00DD5F55">
              <w:t>Ove A</w:t>
            </w:r>
            <w:r>
              <w:t>ndrén</w:t>
            </w:r>
            <w:r w:rsidRPr="00DD5F55">
              <w:t>, Johan Styrke</w:t>
            </w:r>
            <w:r w:rsidR="002E1FF7">
              <w:t>, Hanna Midfjäll</w:t>
            </w:r>
          </w:p>
        </w:tc>
        <w:tc>
          <w:tcPr>
            <w:tcW w:w="3956" w:type="dxa"/>
          </w:tcPr>
          <w:p w14:paraId="079E9CC6" w14:textId="11B9B4A0" w:rsidR="0035086D" w:rsidRPr="00CA078B" w:rsidRDefault="00C32235" w:rsidP="009D4606">
            <w:r>
              <w:t>Kansliet är etablerat och verksam</w:t>
            </w:r>
            <w:r>
              <w:softHyphen/>
              <w:t>heten i drift. Två av fyra regioner har startat OPT, de återstående två regionerna startar under våren 2023.</w:t>
            </w:r>
          </w:p>
        </w:tc>
      </w:tr>
      <w:tr w:rsidR="0035086D" w14:paraId="308D635B" w14:textId="77777777" w:rsidTr="00BE4854">
        <w:tc>
          <w:tcPr>
            <w:tcW w:w="3539" w:type="dxa"/>
          </w:tcPr>
          <w:p w14:paraId="3EADEB2A" w14:textId="77777777" w:rsidR="0035086D" w:rsidRPr="00CA078B" w:rsidRDefault="0035086D" w:rsidP="009D4606">
            <w:r w:rsidRPr="00CA078B">
              <w:t>Nystarta cancerforskningsrådet</w:t>
            </w:r>
          </w:p>
        </w:tc>
        <w:tc>
          <w:tcPr>
            <w:tcW w:w="1559" w:type="dxa"/>
          </w:tcPr>
          <w:p w14:paraId="4B6EC8F7" w14:textId="77777777" w:rsidR="00216534" w:rsidRDefault="0035086D" w:rsidP="00216534">
            <w:pPr>
              <w:spacing w:after="0"/>
            </w:pPr>
            <w:r w:rsidRPr="00CA078B">
              <w:t>Ove A</w:t>
            </w:r>
            <w:r>
              <w:t xml:space="preserve">ndrén, </w:t>
            </w:r>
          </w:p>
          <w:p w14:paraId="31239089" w14:textId="50363A7E" w:rsidR="0035086D" w:rsidRPr="00CA078B" w:rsidRDefault="0035086D" w:rsidP="009D4606">
            <w:r>
              <w:t>Marie Lundholm</w:t>
            </w:r>
          </w:p>
        </w:tc>
        <w:tc>
          <w:tcPr>
            <w:tcW w:w="3956" w:type="dxa"/>
          </w:tcPr>
          <w:p w14:paraId="3C6CAF49" w14:textId="30ACDD55" w:rsidR="0035086D" w:rsidRPr="00CA078B" w:rsidRDefault="002E1FF7" w:rsidP="009D4606">
            <w:r>
              <w:t xml:space="preserve">Fler personer som forskar inom omvårdnadsområdet </w:t>
            </w:r>
            <w:r w:rsidR="00443299">
              <w:t>i sjukvårds</w:t>
            </w:r>
            <w:r w:rsidR="00443299">
              <w:softHyphen/>
              <w:t xml:space="preserve">regionen </w:t>
            </w:r>
            <w:r>
              <w:t>har knutits till RCC Norrs forskningsstödjande verksamhet.</w:t>
            </w:r>
          </w:p>
        </w:tc>
      </w:tr>
      <w:tr w:rsidR="0035086D" w14:paraId="3010D854" w14:textId="77777777" w:rsidTr="00BE4854">
        <w:tc>
          <w:tcPr>
            <w:tcW w:w="3539" w:type="dxa"/>
          </w:tcPr>
          <w:p w14:paraId="3B2959C0" w14:textId="41DFDB7C" w:rsidR="0035086D" w:rsidRPr="00CA078B" w:rsidRDefault="0035086D" w:rsidP="009D4606">
            <w:r w:rsidRPr="00CA078B">
              <w:t>Stödja regionernas i införande av tjock- och ändtarmscancer</w:t>
            </w:r>
            <w:r w:rsidR="001F210A">
              <w:softHyphen/>
            </w:r>
            <w:r w:rsidRPr="00CA078B">
              <w:t>screening genom samordning och kommunikationsinsatser</w:t>
            </w:r>
          </w:p>
        </w:tc>
        <w:tc>
          <w:tcPr>
            <w:tcW w:w="1559" w:type="dxa"/>
          </w:tcPr>
          <w:p w14:paraId="3C64DD5D" w14:textId="1341CBD4" w:rsidR="0035086D" w:rsidRPr="00CA078B" w:rsidRDefault="0035086D" w:rsidP="009D4606">
            <w:r w:rsidRPr="00CA078B">
              <w:t>Anna-Lena</w:t>
            </w:r>
            <w:r>
              <w:t xml:space="preserve"> Sunesson</w:t>
            </w:r>
            <w:r w:rsidR="002E1FF7">
              <w:t>, Hanna Midfjäll</w:t>
            </w:r>
          </w:p>
        </w:tc>
        <w:tc>
          <w:tcPr>
            <w:tcW w:w="3956" w:type="dxa"/>
          </w:tcPr>
          <w:p w14:paraId="048CFE9F" w14:textId="5BE34EB8" w:rsidR="0035086D" w:rsidRPr="00CA078B" w:rsidRDefault="002E1FF7" w:rsidP="009D4606">
            <w:r>
              <w:t>T</w:t>
            </w:r>
            <w:r w:rsidRPr="00CA078B">
              <w:t>jock- och ändtarmscancer</w:t>
            </w:r>
            <w:r>
              <w:softHyphen/>
            </w:r>
            <w:r w:rsidRPr="00CA078B">
              <w:t>screening</w:t>
            </w:r>
            <w:r>
              <w:t xml:space="preserve"> har startat i alla fyra regionerna</w:t>
            </w:r>
            <w:r w:rsidR="00BE4854">
              <w:t>.</w:t>
            </w:r>
          </w:p>
        </w:tc>
      </w:tr>
      <w:tr w:rsidR="0035086D" w14:paraId="73BBEB1B" w14:textId="77777777" w:rsidTr="00BE4854">
        <w:tc>
          <w:tcPr>
            <w:tcW w:w="3539" w:type="dxa"/>
          </w:tcPr>
          <w:p w14:paraId="1147DBB2" w14:textId="77777777" w:rsidR="0035086D" w:rsidRPr="00CA078B" w:rsidRDefault="0035086D" w:rsidP="009D4606">
            <w:r w:rsidRPr="00CA078B">
              <w:t>Genomföra nationella RCC-dagar</w:t>
            </w:r>
          </w:p>
        </w:tc>
        <w:tc>
          <w:tcPr>
            <w:tcW w:w="1559" w:type="dxa"/>
          </w:tcPr>
          <w:p w14:paraId="13C8266D" w14:textId="77777777" w:rsidR="00216534" w:rsidRDefault="0035086D" w:rsidP="00216534">
            <w:pPr>
              <w:spacing w:after="0"/>
            </w:pPr>
            <w:r w:rsidRPr="00CA078B">
              <w:t>Ove A</w:t>
            </w:r>
            <w:r>
              <w:t xml:space="preserve">ndrén, </w:t>
            </w:r>
          </w:p>
          <w:p w14:paraId="0CC3F297" w14:textId="5E91A086" w:rsidR="0035086D" w:rsidRPr="00CA078B" w:rsidRDefault="0035086D" w:rsidP="009D4606">
            <w:r w:rsidRPr="00CA078B">
              <w:t>Anna-Lena</w:t>
            </w:r>
            <w:r>
              <w:t xml:space="preserve"> Sunesson</w:t>
            </w:r>
          </w:p>
        </w:tc>
        <w:tc>
          <w:tcPr>
            <w:tcW w:w="3956" w:type="dxa"/>
          </w:tcPr>
          <w:p w14:paraId="543E43CD" w14:textId="03DEE3CC" w:rsidR="0035086D" w:rsidRPr="00CA078B" w:rsidRDefault="002E1FF7" w:rsidP="009D4606">
            <w:r>
              <w:t>De nationella RCC-dagarna hölls i Umeå 17–18 maj 2022, med drygt 200 deltagare från hela landet.</w:t>
            </w:r>
          </w:p>
        </w:tc>
      </w:tr>
      <w:tr w:rsidR="0035086D" w14:paraId="053DFDA7" w14:textId="77777777" w:rsidTr="00BE4854">
        <w:tc>
          <w:tcPr>
            <w:tcW w:w="3539" w:type="dxa"/>
          </w:tcPr>
          <w:p w14:paraId="0B3770A2" w14:textId="43F403E1" w:rsidR="0035086D" w:rsidRPr="00CA078B" w:rsidRDefault="0035086D" w:rsidP="009D4606">
            <w:r w:rsidRPr="00CA078B">
              <w:t>Skapa kontaktnät för forsknings</w:t>
            </w:r>
            <w:r w:rsidR="001F210A">
              <w:softHyphen/>
            </w:r>
            <w:r w:rsidRPr="00CA078B">
              <w:t>sköterskor inom cancerområdet</w:t>
            </w:r>
          </w:p>
        </w:tc>
        <w:tc>
          <w:tcPr>
            <w:tcW w:w="1559" w:type="dxa"/>
          </w:tcPr>
          <w:p w14:paraId="6B66F912" w14:textId="77777777" w:rsidR="00216534" w:rsidRDefault="0035086D" w:rsidP="00216534">
            <w:pPr>
              <w:spacing w:after="0"/>
            </w:pPr>
            <w:r w:rsidRPr="00CA078B">
              <w:t>Ove A</w:t>
            </w:r>
            <w:r>
              <w:t xml:space="preserve">ndrén, </w:t>
            </w:r>
          </w:p>
          <w:p w14:paraId="68E8BA36" w14:textId="222E75B9" w:rsidR="0035086D" w:rsidRPr="00CA078B" w:rsidRDefault="0035086D" w:rsidP="009D4606">
            <w:r>
              <w:t>Marie Lundholm</w:t>
            </w:r>
          </w:p>
        </w:tc>
        <w:tc>
          <w:tcPr>
            <w:tcW w:w="3956" w:type="dxa"/>
          </w:tcPr>
          <w:p w14:paraId="433C8EC5" w14:textId="520795A9" w:rsidR="0035086D" w:rsidRPr="00CA078B" w:rsidRDefault="002E1FF7" w:rsidP="009D4606">
            <w:r>
              <w:t xml:space="preserve">Inget nytt nätverk har skapats men dialog påbörjats om samverkan med </w:t>
            </w:r>
            <w:r w:rsidR="00443299">
              <w:t xml:space="preserve">det </w:t>
            </w:r>
            <w:r>
              <w:t>diagnosövergripande forsknings</w:t>
            </w:r>
            <w:r>
              <w:softHyphen/>
              <w:t>sköterskenätverk som sammankallas av Forum Norr.</w:t>
            </w:r>
          </w:p>
        </w:tc>
      </w:tr>
      <w:tr w:rsidR="0035086D" w14:paraId="4FC30B31" w14:textId="77777777" w:rsidTr="00BE4854">
        <w:tc>
          <w:tcPr>
            <w:tcW w:w="3539" w:type="dxa"/>
          </w:tcPr>
          <w:p w14:paraId="36389A3A" w14:textId="7EEC3E88" w:rsidR="0035086D" w:rsidRPr="00CA078B" w:rsidRDefault="0035086D" w:rsidP="009D4606">
            <w:r w:rsidRPr="00CA078B">
              <w:t>Färdigställa rutiner för rollen som centralt personuppgiftsansvarig myndighet (CPUA-rollen) till</w:t>
            </w:r>
            <w:r w:rsidR="00BE4854">
              <w:softHyphen/>
            </w:r>
            <w:r w:rsidRPr="00CA078B">
              <w:t>sam</w:t>
            </w:r>
            <w:r w:rsidR="00BE4854">
              <w:softHyphen/>
            </w:r>
            <w:r w:rsidRPr="00CA078B">
              <w:t>mans med Registercentrum Norr</w:t>
            </w:r>
          </w:p>
        </w:tc>
        <w:tc>
          <w:tcPr>
            <w:tcW w:w="1559" w:type="dxa"/>
          </w:tcPr>
          <w:p w14:paraId="34818381" w14:textId="77777777" w:rsidR="0035086D" w:rsidRPr="00CA078B" w:rsidRDefault="0035086D" w:rsidP="009D4606">
            <w:r w:rsidRPr="00CA078B">
              <w:t>Arvid</w:t>
            </w:r>
            <w:r>
              <w:t xml:space="preserve"> Widenlou Nordmark</w:t>
            </w:r>
          </w:p>
        </w:tc>
        <w:tc>
          <w:tcPr>
            <w:tcW w:w="3956" w:type="dxa"/>
          </w:tcPr>
          <w:p w14:paraId="679EBCEF" w14:textId="31DE2473" w:rsidR="0035086D" w:rsidRPr="00CA078B" w:rsidRDefault="00EC593A" w:rsidP="009D4606">
            <w:r>
              <w:t>Pågående arbete, ej slutfört</w:t>
            </w:r>
          </w:p>
        </w:tc>
      </w:tr>
      <w:tr w:rsidR="0035086D" w14:paraId="62249897" w14:textId="77777777" w:rsidTr="00BE4854">
        <w:tc>
          <w:tcPr>
            <w:tcW w:w="3539" w:type="dxa"/>
          </w:tcPr>
          <w:p w14:paraId="08914600" w14:textId="290E5602" w:rsidR="00EC55F8" w:rsidRPr="00CA078B" w:rsidRDefault="0035086D" w:rsidP="009D4606">
            <w:r w:rsidRPr="00CA078B">
              <w:t>Samverka med aktörer som ansvarar för utveckling och in</w:t>
            </w:r>
            <w:r w:rsidR="00BE4854">
              <w:softHyphen/>
            </w:r>
            <w:r w:rsidRPr="00CA078B">
              <w:t>föran</w:t>
            </w:r>
            <w:r w:rsidR="00BE4854">
              <w:softHyphen/>
            </w:r>
            <w:r w:rsidRPr="00CA078B">
              <w:t>de av det nya vård</w:t>
            </w:r>
            <w:r w:rsidR="001F210A">
              <w:softHyphen/>
            </w:r>
            <w:r w:rsidRPr="00CA078B">
              <w:t>informa</w:t>
            </w:r>
            <w:r w:rsidR="00BE4854">
              <w:softHyphen/>
            </w:r>
            <w:r w:rsidRPr="00CA078B">
              <w:t xml:space="preserve">tionssystemet </w:t>
            </w:r>
            <w:proofErr w:type="spellStart"/>
            <w:r w:rsidRPr="00CA078B">
              <w:t>Visus</w:t>
            </w:r>
            <w:proofErr w:type="spellEnd"/>
            <w:r w:rsidRPr="00CA078B">
              <w:t>, så att integ</w:t>
            </w:r>
            <w:r w:rsidRPr="00CA078B">
              <w:softHyphen/>
              <w:t>ration med kvalitets</w:t>
            </w:r>
            <w:r>
              <w:softHyphen/>
            </w:r>
            <w:r w:rsidRPr="00CA078B">
              <w:t>register, patient</w:t>
            </w:r>
            <w:r w:rsidR="00BE4854">
              <w:softHyphen/>
            </w:r>
            <w:r w:rsidRPr="00CA078B">
              <w:t>över</w:t>
            </w:r>
            <w:r w:rsidRPr="00CA078B">
              <w:softHyphen/>
              <w:t>sikter och andra viktiga kunskapsstöd inom cancer</w:t>
            </w:r>
            <w:r>
              <w:softHyphen/>
            </w:r>
            <w:r w:rsidRPr="00CA078B">
              <w:t>vården finns med vid arbetet</w:t>
            </w:r>
          </w:p>
        </w:tc>
        <w:tc>
          <w:tcPr>
            <w:tcW w:w="1559" w:type="dxa"/>
          </w:tcPr>
          <w:p w14:paraId="48371064" w14:textId="77777777" w:rsidR="0035086D" w:rsidRPr="00CA078B" w:rsidRDefault="0035086D" w:rsidP="009D4606">
            <w:r w:rsidRPr="00CA078B">
              <w:t>Arvid</w:t>
            </w:r>
            <w:r>
              <w:t xml:space="preserve"> Widenlou Nordmark</w:t>
            </w:r>
          </w:p>
        </w:tc>
        <w:tc>
          <w:tcPr>
            <w:tcW w:w="3956" w:type="dxa"/>
          </w:tcPr>
          <w:p w14:paraId="037CB47C" w14:textId="22E6857D" w:rsidR="0035086D" w:rsidRPr="00CA078B" w:rsidRDefault="00254CF5" w:rsidP="009D4606">
            <w:r>
              <w:t>Punktvis samverkan har skett utifrån regionernas arbete med nytt vård</w:t>
            </w:r>
            <w:r w:rsidR="00BE4854">
              <w:softHyphen/>
            </w:r>
            <w:r>
              <w:t>informationssystem, dels tillhanda</w:t>
            </w:r>
            <w:r w:rsidR="00BE4854">
              <w:softHyphen/>
            </w:r>
            <w:r>
              <w:t xml:space="preserve">hållande av variabelspecifikationer, dels </w:t>
            </w:r>
            <w:r w:rsidR="00C15FC2">
              <w:t xml:space="preserve">dialog för ökad förståelse för </w:t>
            </w:r>
            <w:proofErr w:type="gramStart"/>
            <w:r w:rsidR="00DA797A">
              <w:t>RCCs</w:t>
            </w:r>
            <w:proofErr w:type="gramEnd"/>
            <w:r w:rsidR="00DA797A">
              <w:t xml:space="preserve"> arbete med kunskapsstöd.</w:t>
            </w:r>
          </w:p>
        </w:tc>
      </w:tr>
      <w:tr w:rsidR="0035086D" w14:paraId="024F49F3" w14:textId="77777777" w:rsidTr="00BE4854">
        <w:tc>
          <w:tcPr>
            <w:tcW w:w="3539" w:type="dxa"/>
          </w:tcPr>
          <w:p w14:paraId="30FEC4C1" w14:textId="2435925C" w:rsidR="00EC55F8" w:rsidRPr="00CA078B" w:rsidRDefault="0035086D" w:rsidP="009D4606">
            <w:r w:rsidRPr="00CA078B">
              <w:t>Utveckla gemensamma arbets</w:t>
            </w:r>
            <w:r w:rsidR="001F210A">
              <w:softHyphen/>
            </w:r>
            <w:r w:rsidRPr="00CA078B">
              <w:t>former med de cancersamordnare som tillsätts i regionerna med finansiering från RCC Norr</w:t>
            </w:r>
          </w:p>
        </w:tc>
        <w:tc>
          <w:tcPr>
            <w:tcW w:w="1559" w:type="dxa"/>
          </w:tcPr>
          <w:p w14:paraId="4D996903" w14:textId="77777777" w:rsidR="00216534" w:rsidRDefault="0035086D" w:rsidP="00EC55F8">
            <w:pPr>
              <w:spacing w:after="0"/>
            </w:pPr>
            <w:r w:rsidRPr="00CA078B">
              <w:t>Ove A</w:t>
            </w:r>
            <w:r>
              <w:t xml:space="preserve">ndrén, </w:t>
            </w:r>
          </w:p>
          <w:p w14:paraId="38CEE92B" w14:textId="0DE60D50" w:rsidR="0035086D" w:rsidRPr="00CA078B" w:rsidRDefault="0035086D" w:rsidP="009D4606">
            <w:r w:rsidRPr="00CA078B">
              <w:t>Anna-Lena</w:t>
            </w:r>
            <w:r>
              <w:t xml:space="preserve"> Sunesson</w:t>
            </w:r>
          </w:p>
        </w:tc>
        <w:tc>
          <w:tcPr>
            <w:tcW w:w="3956" w:type="dxa"/>
          </w:tcPr>
          <w:p w14:paraId="74D3F447" w14:textId="4A93308B" w:rsidR="0035086D" w:rsidRPr="00CA078B" w:rsidRDefault="002E1FF7" w:rsidP="009D4606">
            <w:r>
              <w:t>Två regioner tackade 2022 ja till finansiering från RCC Norr för funktionen cancersamordnare, men cancersamordnare finns i någon form i alla fyra regioner. Dessa har gemen</w:t>
            </w:r>
            <w:r w:rsidR="00BE4854">
              <w:softHyphen/>
            </w:r>
            <w:r>
              <w:t>samma möten med RCC Norr. Arbetsformer är under fortsatt utveckling.</w:t>
            </w:r>
          </w:p>
        </w:tc>
      </w:tr>
      <w:tr w:rsidR="0035086D" w14:paraId="037A56FB" w14:textId="77777777" w:rsidTr="00BE4854">
        <w:trPr>
          <w:trHeight w:val="300"/>
        </w:trPr>
        <w:tc>
          <w:tcPr>
            <w:tcW w:w="3539" w:type="dxa"/>
          </w:tcPr>
          <w:p w14:paraId="36D49006" w14:textId="4812843F" w:rsidR="0035086D" w:rsidRPr="00595A38" w:rsidRDefault="0035086D" w:rsidP="009D4606">
            <w:r w:rsidRPr="00CA078B">
              <w:t xml:space="preserve">Förbättra följsamheten till SVF och kvaliteten på SVF-data: </w:t>
            </w:r>
            <w:r w:rsidRPr="00CA078B">
              <w:br/>
              <w:t xml:space="preserve">a) Workshop för minst fem diagnoser. </w:t>
            </w:r>
            <w:r w:rsidRPr="00CA078B">
              <w:br/>
              <w:t xml:space="preserve">b) Samverkan mellan Diagnostiska centrum förstärks genom en nätverksträff. </w:t>
            </w:r>
            <w:r w:rsidRPr="00CA078B">
              <w:br/>
              <w:t>c) Dialogmöten på ledningsnivå i respektive region.</w:t>
            </w:r>
          </w:p>
        </w:tc>
        <w:tc>
          <w:tcPr>
            <w:tcW w:w="1559" w:type="dxa"/>
          </w:tcPr>
          <w:p w14:paraId="6A1B236C" w14:textId="77777777" w:rsidR="00EC55F8" w:rsidRDefault="0035086D" w:rsidP="00EC55F8">
            <w:pPr>
              <w:spacing w:after="0"/>
            </w:pPr>
            <w:r w:rsidRPr="00CA078B">
              <w:t>Ove A</w:t>
            </w:r>
            <w:r>
              <w:t>ndrén</w:t>
            </w:r>
            <w:r w:rsidRPr="00CA078B">
              <w:t xml:space="preserve">, </w:t>
            </w:r>
          </w:p>
          <w:p w14:paraId="13A5F81F" w14:textId="74582A7D" w:rsidR="0035086D" w:rsidRPr="00CA078B" w:rsidRDefault="0035086D" w:rsidP="009D4606">
            <w:r w:rsidRPr="00CA078B">
              <w:t xml:space="preserve">Anna </w:t>
            </w:r>
            <w:r w:rsidR="00396A0A">
              <w:t>Stecksén</w:t>
            </w:r>
          </w:p>
        </w:tc>
        <w:tc>
          <w:tcPr>
            <w:tcW w:w="3956" w:type="dxa"/>
          </w:tcPr>
          <w:p w14:paraId="612C81BF" w14:textId="055FBE33" w:rsidR="0035086D" w:rsidRPr="00CA078B" w:rsidRDefault="00BE4854" w:rsidP="009D4606">
            <w:r>
              <w:t>Samtliga planerade aktiviteter har genomförts.</w:t>
            </w:r>
          </w:p>
        </w:tc>
      </w:tr>
      <w:tr w:rsidR="002F6700" w14:paraId="7ADBD65A" w14:textId="77777777" w:rsidTr="00BE4854">
        <w:trPr>
          <w:trHeight w:val="300"/>
        </w:trPr>
        <w:tc>
          <w:tcPr>
            <w:tcW w:w="3539" w:type="dxa"/>
          </w:tcPr>
          <w:p w14:paraId="6961839B" w14:textId="60D09F45" w:rsidR="002F6700" w:rsidRDefault="002F6700" w:rsidP="009D4606">
            <w:r>
              <w:t>Norra s</w:t>
            </w:r>
            <w:r w:rsidRPr="003D1714">
              <w:t>jukvårdsregionen ska stå redo för ett aktivt värdskap för NPO Cancer.</w:t>
            </w:r>
          </w:p>
        </w:tc>
        <w:tc>
          <w:tcPr>
            <w:tcW w:w="1559" w:type="dxa"/>
          </w:tcPr>
          <w:p w14:paraId="5D02CFB6" w14:textId="5E30866B" w:rsidR="002F6700" w:rsidRDefault="002F6700" w:rsidP="009D4606">
            <w:r w:rsidRPr="00CA078B">
              <w:t>Arvid</w:t>
            </w:r>
            <w:r>
              <w:t xml:space="preserve"> Widenlou Nordmark</w:t>
            </w:r>
          </w:p>
        </w:tc>
        <w:tc>
          <w:tcPr>
            <w:tcW w:w="3956" w:type="dxa"/>
          </w:tcPr>
          <w:p w14:paraId="4FE7635D" w14:textId="71A9E67E" w:rsidR="002F6700" w:rsidRDefault="000A14BC" w:rsidP="009D4606">
            <w:r>
              <w:t xml:space="preserve">Kontinuerligt deltagande </w:t>
            </w:r>
            <w:r w:rsidR="00EB7653">
              <w:t>i RCC i samverkan/NPO cancers arbete under året.</w:t>
            </w:r>
          </w:p>
        </w:tc>
      </w:tr>
      <w:tr w:rsidR="0035086D" w14:paraId="466E73BD" w14:textId="77777777" w:rsidTr="00BE4854">
        <w:trPr>
          <w:trHeight w:val="300"/>
        </w:trPr>
        <w:tc>
          <w:tcPr>
            <w:tcW w:w="3539" w:type="dxa"/>
          </w:tcPr>
          <w:p w14:paraId="07677F74" w14:textId="7091AE0D" w:rsidR="0035086D" w:rsidRPr="00CA078B" w:rsidRDefault="00241E0C" w:rsidP="009D4606">
            <w:r>
              <w:t xml:space="preserve">HBTQ-diplomera </w:t>
            </w:r>
            <w:r w:rsidR="0035086D">
              <w:t xml:space="preserve">RCC Norrs verksamhet </w:t>
            </w:r>
          </w:p>
        </w:tc>
        <w:tc>
          <w:tcPr>
            <w:tcW w:w="1559" w:type="dxa"/>
          </w:tcPr>
          <w:p w14:paraId="28913552" w14:textId="77777777" w:rsidR="0035086D" w:rsidRPr="00CA078B" w:rsidRDefault="0035086D" w:rsidP="009D4606">
            <w:r>
              <w:t>Katarina Örnkloo, Anna-Lena Sunesson</w:t>
            </w:r>
          </w:p>
        </w:tc>
        <w:tc>
          <w:tcPr>
            <w:tcW w:w="3956" w:type="dxa"/>
          </w:tcPr>
          <w:p w14:paraId="65B75CC2" w14:textId="02965263" w:rsidR="0035086D" w:rsidRPr="00CA078B" w:rsidRDefault="00BE4854" w:rsidP="009D4606">
            <w:r>
              <w:t>Ej genomfört då Region Västerbotten inte kunde erbjuda utbildningen under året. Förhoppningen är att kunna genomföra den under 2023.</w:t>
            </w:r>
          </w:p>
        </w:tc>
      </w:tr>
      <w:bookmarkEnd w:id="9"/>
    </w:tbl>
    <w:p w14:paraId="501779F7" w14:textId="76F9E123" w:rsidR="00D15EA1" w:rsidRDefault="00D15EA1">
      <w:pPr>
        <w:spacing w:after="0"/>
      </w:pPr>
    </w:p>
    <w:tbl>
      <w:tblPr>
        <w:tblStyle w:val="Tabellrutnt"/>
        <w:tblW w:w="0" w:type="auto"/>
        <w:tblLook w:val="04A0" w:firstRow="1" w:lastRow="0" w:firstColumn="1" w:lastColumn="0" w:noHBand="0" w:noVBand="1"/>
      </w:tblPr>
      <w:tblGrid>
        <w:gridCol w:w="3539"/>
        <w:gridCol w:w="1559"/>
        <w:gridCol w:w="3956"/>
      </w:tblGrid>
      <w:tr w:rsidR="0035086D" w14:paraId="3931E765" w14:textId="77777777" w:rsidTr="795B31E7">
        <w:tc>
          <w:tcPr>
            <w:tcW w:w="9054" w:type="dxa"/>
            <w:gridSpan w:val="3"/>
          </w:tcPr>
          <w:p w14:paraId="3BC61574" w14:textId="541EB023" w:rsidR="0035086D" w:rsidRPr="00042E3D" w:rsidRDefault="0035086D" w:rsidP="0035086D">
            <w:pPr>
              <w:pStyle w:val="Rubrik3"/>
              <w:numPr>
                <w:ilvl w:val="0"/>
                <w:numId w:val="0"/>
              </w:numPr>
              <w:spacing w:before="0"/>
              <w:ind w:left="851" w:hanging="851"/>
              <w:rPr>
                <w:b/>
                <w:bCs w:val="0"/>
              </w:rPr>
            </w:pPr>
            <w:bookmarkStart w:id="10" w:name="_Toc126870142"/>
            <w:bookmarkStart w:id="11" w:name="_Hlk86299781"/>
            <w:r w:rsidRPr="004936C8">
              <w:t>Cancergenetisk mottagning</w:t>
            </w:r>
            <w:bookmarkEnd w:id="10"/>
          </w:p>
        </w:tc>
      </w:tr>
      <w:tr w:rsidR="0035086D" w14:paraId="2027A4E9" w14:textId="77777777" w:rsidTr="795B31E7">
        <w:tc>
          <w:tcPr>
            <w:tcW w:w="3539" w:type="dxa"/>
          </w:tcPr>
          <w:p w14:paraId="4A86E8E1" w14:textId="77777777" w:rsidR="0035086D" w:rsidRPr="00D15EA1" w:rsidRDefault="0035086D" w:rsidP="00D15EA1">
            <w:pPr>
              <w:pStyle w:val="Tabelltitel"/>
            </w:pPr>
            <w:r w:rsidRPr="00D15EA1">
              <w:t>Mål</w:t>
            </w:r>
          </w:p>
        </w:tc>
        <w:tc>
          <w:tcPr>
            <w:tcW w:w="1559" w:type="dxa"/>
          </w:tcPr>
          <w:p w14:paraId="34A0DBC0" w14:textId="77777777" w:rsidR="0035086D" w:rsidRPr="00D15EA1" w:rsidRDefault="0035086D" w:rsidP="00D15EA1">
            <w:pPr>
              <w:pStyle w:val="Tabelltitel"/>
            </w:pPr>
            <w:r w:rsidRPr="00D15EA1">
              <w:t>Ansvarig</w:t>
            </w:r>
          </w:p>
        </w:tc>
        <w:tc>
          <w:tcPr>
            <w:tcW w:w="3956" w:type="dxa"/>
          </w:tcPr>
          <w:p w14:paraId="1A1B30B1" w14:textId="77777777" w:rsidR="0035086D" w:rsidRPr="00D15EA1" w:rsidRDefault="0035086D" w:rsidP="00D15EA1">
            <w:pPr>
              <w:pStyle w:val="Tabelltitel"/>
            </w:pPr>
            <w:r w:rsidRPr="00D15EA1">
              <w:t>Uppföljning</w:t>
            </w:r>
          </w:p>
        </w:tc>
      </w:tr>
      <w:tr w:rsidR="0035086D" w14:paraId="6B8E4C40" w14:textId="77777777" w:rsidTr="795B31E7">
        <w:tc>
          <w:tcPr>
            <w:tcW w:w="3539" w:type="dxa"/>
          </w:tcPr>
          <w:p w14:paraId="2BEE315F" w14:textId="77777777" w:rsidR="0035086D" w:rsidRPr="00CA078B" w:rsidRDefault="0035086D" w:rsidP="009D4606">
            <w:r w:rsidRPr="00CA078B">
              <w:t>Återuppta registreringen i NOGA-registret</w:t>
            </w:r>
          </w:p>
        </w:tc>
        <w:tc>
          <w:tcPr>
            <w:tcW w:w="1559" w:type="dxa"/>
          </w:tcPr>
          <w:p w14:paraId="6BE8E239" w14:textId="77777777" w:rsidR="0035086D" w:rsidRPr="00CA078B" w:rsidRDefault="0035086D" w:rsidP="009D4606">
            <w:r w:rsidRPr="00CA078B">
              <w:t>Christina</w:t>
            </w:r>
            <w:r>
              <w:t xml:space="preserve"> Edwinsdotter-Ardnor</w:t>
            </w:r>
          </w:p>
        </w:tc>
        <w:tc>
          <w:tcPr>
            <w:tcW w:w="3956" w:type="dxa"/>
          </w:tcPr>
          <w:p w14:paraId="603BA74E" w14:textId="6B3EE7C3" w:rsidR="0035086D" w:rsidRPr="00CA078B" w:rsidRDefault="23A5D223" w:rsidP="009D4606">
            <w:r>
              <w:t xml:space="preserve">Kontinuerlig inrapportering har skett under året. </w:t>
            </w:r>
            <w:r w:rsidR="2A7B3131">
              <w:t>Dedikerad sköterska har detta som ansvarsområde, god följ</w:t>
            </w:r>
            <w:r w:rsidR="00BE4854">
              <w:softHyphen/>
            </w:r>
            <w:r w:rsidR="2A7B3131">
              <w:t xml:space="preserve">samhet. </w:t>
            </w:r>
          </w:p>
        </w:tc>
      </w:tr>
      <w:tr w:rsidR="0035086D" w14:paraId="7102C4DE" w14:textId="77777777" w:rsidTr="795B31E7">
        <w:tc>
          <w:tcPr>
            <w:tcW w:w="3539" w:type="dxa"/>
          </w:tcPr>
          <w:p w14:paraId="4D102930" w14:textId="77777777" w:rsidR="0035086D" w:rsidRPr="00CA078B" w:rsidRDefault="0035086D" w:rsidP="009D4606">
            <w:r w:rsidRPr="00CA078B">
              <w:t>Utöka möjligheten för patienter att ha videobesök</w:t>
            </w:r>
          </w:p>
        </w:tc>
        <w:tc>
          <w:tcPr>
            <w:tcW w:w="1559" w:type="dxa"/>
          </w:tcPr>
          <w:p w14:paraId="0008ECAF" w14:textId="77777777" w:rsidR="0035086D" w:rsidRPr="00CA078B" w:rsidRDefault="0035086D" w:rsidP="009D4606">
            <w:r w:rsidRPr="00CA078B">
              <w:t>Christina</w:t>
            </w:r>
            <w:r>
              <w:t xml:space="preserve"> Edwinsdotter-Ardnor</w:t>
            </w:r>
            <w:r w:rsidRPr="00CA078B">
              <w:t xml:space="preserve"> </w:t>
            </w:r>
          </w:p>
        </w:tc>
        <w:tc>
          <w:tcPr>
            <w:tcW w:w="3956" w:type="dxa"/>
          </w:tcPr>
          <w:p w14:paraId="716CABAB" w14:textId="0B067FBD" w:rsidR="0035086D" w:rsidRPr="00CA078B" w:rsidRDefault="1808B58C" w:rsidP="009D4606">
            <w:r>
              <w:t xml:space="preserve">Videobesök erbjuds till samtliga och nyttjas framför allt vid återbesök. </w:t>
            </w:r>
            <w:r w:rsidR="0F8F79F8">
              <w:t xml:space="preserve">God effekt, hög patientnöjdhet. </w:t>
            </w:r>
          </w:p>
        </w:tc>
      </w:tr>
      <w:tr w:rsidR="0035086D" w14:paraId="0EBEE6C4" w14:textId="77777777" w:rsidTr="795B31E7">
        <w:tc>
          <w:tcPr>
            <w:tcW w:w="3539" w:type="dxa"/>
          </w:tcPr>
          <w:p w14:paraId="124768F8" w14:textId="77777777" w:rsidR="0035086D" w:rsidRPr="00CA078B" w:rsidRDefault="0035086D" w:rsidP="009D4606">
            <w:r w:rsidRPr="00CA078B">
              <w:t>Införande av hälsofrämjande förhållningssätt vid patientmöte</w:t>
            </w:r>
          </w:p>
        </w:tc>
        <w:tc>
          <w:tcPr>
            <w:tcW w:w="1559" w:type="dxa"/>
          </w:tcPr>
          <w:p w14:paraId="5892B05C" w14:textId="77777777" w:rsidR="0035086D" w:rsidRPr="00CA078B" w:rsidRDefault="0035086D" w:rsidP="009D4606">
            <w:r w:rsidRPr="00CA078B">
              <w:t>Christina</w:t>
            </w:r>
            <w:r>
              <w:t xml:space="preserve"> Edwinsdotter-Ardnor</w:t>
            </w:r>
          </w:p>
        </w:tc>
        <w:tc>
          <w:tcPr>
            <w:tcW w:w="3956" w:type="dxa"/>
          </w:tcPr>
          <w:p w14:paraId="0E849117" w14:textId="06AC1002" w:rsidR="0035086D" w:rsidRPr="00CA078B" w:rsidRDefault="7F636E5D" w:rsidP="009D4606">
            <w:r>
              <w:t xml:space="preserve">Införande av muntlig information omkring levnadsvanor sker vid patientmöten. </w:t>
            </w:r>
          </w:p>
        </w:tc>
      </w:tr>
      <w:tr w:rsidR="0035086D" w14:paraId="1131E9C0" w14:textId="77777777" w:rsidTr="795B31E7">
        <w:tc>
          <w:tcPr>
            <w:tcW w:w="3539" w:type="dxa"/>
          </w:tcPr>
          <w:p w14:paraId="4CA7A4A6" w14:textId="2B91AE83" w:rsidR="0035086D" w:rsidRPr="00CA078B" w:rsidRDefault="0035086D" w:rsidP="009D4606">
            <w:r w:rsidRPr="00CA078B">
              <w:rPr>
                <w:rStyle w:val="normaltextrun"/>
              </w:rPr>
              <w:t>Testning vid familjär ansamling av malignt melanom flyttas till hem</w:t>
            </w:r>
            <w:r w:rsidR="00BE4854">
              <w:rPr>
                <w:rStyle w:val="normaltextrun"/>
              </w:rPr>
              <w:softHyphen/>
            </w:r>
            <w:r w:rsidRPr="00CA078B">
              <w:rPr>
                <w:rStyle w:val="normaltextrun"/>
              </w:rPr>
              <w:t>kliniker</w:t>
            </w:r>
            <w:r w:rsidRPr="00CA078B">
              <w:rPr>
                <w:rStyle w:val="eop"/>
              </w:rPr>
              <w:t> </w:t>
            </w:r>
          </w:p>
        </w:tc>
        <w:tc>
          <w:tcPr>
            <w:tcW w:w="1559" w:type="dxa"/>
          </w:tcPr>
          <w:p w14:paraId="56645E07" w14:textId="77777777" w:rsidR="0035086D" w:rsidRPr="00CA078B" w:rsidRDefault="0035086D" w:rsidP="009D4606">
            <w:r w:rsidRPr="00CA078B">
              <w:t>Christina</w:t>
            </w:r>
            <w:r>
              <w:t xml:space="preserve"> Edwinsdotter-Ardnor</w:t>
            </w:r>
          </w:p>
        </w:tc>
        <w:tc>
          <w:tcPr>
            <w:tcW w:w="3956" w:type="dxa"/>
          </w:tcPr>
          <w:p w14:paraId="637817B2" w14:textId="2020F632" w:rsidR="0035086D" w:rsidRPr="00CA078B" w:rsidRDefault="1685671A" w:rsidP="009D4606">
            <w:r>
              <w:t>Ej genomfört på grund av att kriterier för testning vid malignt melanom har ändrats. Färre fall aktuella för testning och starkare krav på diagnosverifikat inför testning. Därav ej aktuellt med utflyttning till klinik</w:t>
            </w:r>
            <w:r w:rsidR="00BE4854">
              <w:t>, målet utgår.</w:t>
            </w:r>
          </w:p>
        </w:tc>
      </w:tr>
      <w:tr w:rsidR="0035086D" w14:paraId="1D84DA9B" w14:textId="77777777" w:rsidTr="795B31E7">
        <w:tc>
          <w:tcPr>
            <w:tcW w:w="3539" w:type="dxa"/>
          </w:tcPr>
          <w:p w14:paraId="42E1154F" w14:textId="77777777" w:rsidR="0035086D" w:rsidRPr="00CA078B" w:rsidRDefault="0035086D" w:rsidP="009D4606">
            <w:pPr>
              <w:pStyle w:val="paragraph"/>
              <w:spacing w:before="0" w:beforeAutospacing="0" w:after="0" w:afterAutospacing="0"/>
              <w:textAlignment w:val="baseline"/>
              <w:rPr>
                <w:rFonts w:ascii="Garamond" w:hAnsi="Garamond"/>
              </w:rPr>
            </w:pPr>
            <w:r w:rsidRPr="00CA078B">
              <w:rPr>
                <w:rStyle w:val="normaltextrun"/>
                <w:rFonts w:ascii="Garamond" w:hAnsi="Garamond"/>
              </w:rPr>
              <w:t>Uppföljning av följsamhet till rekommendation i vårdprogram avseende BRCA-testning  </w:t>
            </w:r>
            <w:r w:rsidRPr="00CA078B">
              <w:rPr>
                <w:rStyle w:val="eop"/>
                <w:rFonts w:ascii="Garamond" w:hAnsi="Garamond"/>
              </w:rPr>
              <w:t> </w:t>
            </w:r>
          </w:p>
        </w:tc>
        <w:tc>
          <w:tcPr>
            <w:tcW w:w="1559" w:type="dxa"/>
          </w:tcPr>
          <w:p w14:paraId="4FFB5822" w14:textId="77777777" w:rsidR="0035086D" w:rsidRPr="00CA078B" w:rsidRDefault="0035086D" w:rsidP="009D4606">
            <w:r w:rsidRPr="00CA078B">
              <w:t>Christina</w:t>
            </w:r>
            <w:r>
              <w:t xml:space="preserve"> Edwinsdotter-Ardnor</w:t>
            </w:r>
          </w:p>
        </w:tc>
        <w:tc>
          <w:tcPr>
            <w:tcW w:w="3956" w:type="dxa"/>
          </w:tcPr>
          <w:p w14:paraId="7870E16C" w14:textId="26065FD9" w:rsidR="0035086D" w:rsidRPr="00CA078B" w:rsidRDefault="36472A13" w:rsidP="009D4606">
            <w:r>
              <w:t>Mätbar ökning av antal kvinnor som testas ute vid kirurg och onkolog</w:t>
            </w:r>
            <w:r w:rsidR="00BE4854">
              <w:softHyphen/>
            </w:r>
            <w:r>
              <w:t xml:space="preserve">klinikerna i regionen i samband med bröstcancerdiagnos. Väl implementerat i hela regionen. </w:t>
            </w:r>
          </w:p>
        </w:tc>
      </w:tr>
      <w:bookmarkEnd w:id="11"/>
    </w:tbl>
    <w:p w14:paraId="0CC33538" w14:textId="77777777" w:rsidR="0035086D" w:rsidRPr="00C820BA" w:rsidRDefault="0035086D" w:rsidP="0035086D"/>
    <w:tbl>
      <w:tblPr>
        <w:tblStyle w:val="Tabellrutnt"/>
        <w:tblW w:w="0" w:type="auto"/>
        <w:tblLook w:val="04A0" w:firstRow="1" w:lastRow="0" w:firstColumn="1" w:lastColumn="0" w:noHBand="0" w:noVBand="1"/>
      </w:tblPr>
      <w:tblGrid>
        <w:gridCol w:w="3539"/>
        <w:gridCol w:w="1559"/>
        <w:gridCol w:w="3956"/>
      </w:tblGrid>
      <w:tr w:rsidR="0035086D" w14:paraId="4021336C" w14:textId="77777777" w:rsidTr="475477DA">
        <w:tc>
          <w:tcPr>
            <w:tcW w:w="9054" w:type="dxa"/>
            <w:gridSpan w:val="3"/>
          </w:tcPr>
          <w:p w14:paraId="37DD4EB4" w14:textId="77777777" w:rsidR="0035086D" w:rsidRPr="00896EF9" w:rsidRDefault="0035086D" w:rsidP="0035086D">
            <w:pPr>
              <w:pStyle w:val="Rubrik3"/>
              <w:numPr>
                <w:ilvl w:val="0"/>
                <w:numId w:val="0"/>
              </w:numPr>
              <w:spacing w:before="0"/>
              <w:ind w:left="851" w:hanging="851"/>
              <w:rPr>
                <w:b/>
                <w:bCs w:val="0"/>
              </w:rPr>
            </w:pPr>
            <w:bookmarkStart w:id="12" w:name="_Toc126870143"/>
            <w:r w:rsidRPr="004936C8">
              <w:t>Registeradministratörer</w:t>
            </w:r>
            <w:bookmarkEnd w:id="12"/>
          </w:p>
        </w:tc>
      </w:tr>
      <w:tr w:rsidR="0035086D" w14:paraId="25501F0D" w14:textId="77777777" w:rsidTr="475477DA">
        <w:tc>
          <w:tcPr>
            <w:tcW w:w="3539" w:type="dxa"/>
          </w:tcPr>
          <w:p w14:paraId="54BE7C84" w14:textId="77777777" w:rsidR="0035086D" w:rsidRPr="00D15EA1" w:rsidRDefault="0035086D" w:rsidP="00D15EA1">
            <w:pPr>
              <w:pStyle w:val="Tabelltitel"/>
            </w:pPr>
            <w:r w:rsidRPr="00D15EA1">
              <w:t>Mål</w:t>
            </w:r>
          </w:p>
        </w:tc>
        <w:tc>
          <w:tcPr>
            <w:tcW w:w="1559" w:type="dxa"/>
          </w:tcPr>
          <w:p w14:paraId="2ABBBC54" w14:textId="77777777" w:rsidR="0035086D" w:rsidRPr="00D15EA1" w:rsidRDefault="0035086D" w:rsidP="00D15EA1">
            <w:pPr>
              <w:pStyle w:val="Tabelltitel"/>
            </w:pPr>
            <w:r w:rsidRPr="00D15EA1">
              <w:t>Ansvarig</w:t>
            </w:r>
          </w:p>
        </w:tc>
        <w:tc>
          <w:tcPr>
            <w:tcW w:w="3956" w:type="dxa"/>
          </w:tcPr>
          <w:p w14:paraId="7F34BD53" w14:textId="77777777" w:rsidR="0035086D" w:rsidRPr="00D15EA1" w:rsidRDefault="0035086D" w:rsidP="00D15EA1">
            <w:pPr>
              <w:pStyle w:val="Tabelltitel"/>
            </w:pPr>
            <w:r w:rsidRPr="00D15EA1">
              <w:t>Uppföljning</w:t>
            </w:r>
          </w:p>
        </w:tc>
      </w:tr>
      <w:tr w:rsidR="0035086D" w14:paraId="2CD8DF3D" w14:textId="77777777" w:rsidTr="475477DA">
        <w:tc>
          <w:tcPr>
            <w:tcW w:w="3539" w:type="dxa"/>
          </w:tcPr>
          <w:p w14:paraId="0DC3FFFB" w14:textId="77777777" w:rsidR="0035086D" w:rsidRPr="00CA078B" w:rsidRDefault="0035086D" w:rsidP="009D4606">
            <w:r w:rsidRPr="00CA078B">
              <w:t>Införa introduktionsprogram för inrapportörer som erbjuder likartad introduktion i INCA för respektive diagnosspecifikt kvalitetsregister</w:t>
            </w:r>
          </w:p>
        </w:tc>
        <w:tc>
          <w:tcPr>
            <w:tcW w:w="1559" w:type="dxa"/>
          </w:tcPr>
          <w:p w14:paraId="333FF3E3" w14:textId="2ECE3C54" w:rsidR="0035086D" w:rsidRPr="00CA078B" w:rsidRDefault="0035086D" w:rsidP="009D4606">
            <w:r w:rsidRPr="00CA078B">
              <w:t>Katarina</w:t>
            </w:r>
            <w:r>
              <w:t xml:space="preserve"> Örnk</w:t>
            </w:r>
            <w:r w:rsidR="00B42B1B">
              <w:t>lo</w:t>
            </w:r>
            <w:r w:rsidR="00EC55F8">
              <w:t>o</w:t>
            </w:r>
          </w:p>
        </w:tc>
        <w:tc>
          <w:tcPr>
            <w:tcW w:w="3956" w:type="dxa"/>
          </w:tcPr>
          <w:p w14:paraId="377C0BAE" w14:textId="5A791946" w:rsidR="0035086D" w:rsidRPr="00CA078B" w:rsidRDefault="56B5F57D" w:rsidP="009D4606">
            <w:r>
              <w:t>Introduktionsprogrammet är framtaget. Nya inrapportörer erbjuds</w:t>
            </w:r>
            <w:r w:rsidR="54EB8A4E">
              <w:t xml:space="preserve"> introduktion i INCA för respektive diagnosspecifikt k</w:t>
            </w:r>
            <w:r w:rsidR="432EF410">
              <w:t>valitetsregister utifrån</w:t>
            </w:r>
            <w:r w:rsidR="6FA87A59">
              <w:t xml:space="preserve"> individens</w:t>
            </w:r>
            <w:r w:rsidR="432EF410">
              <w:t xml:space="preserve"> önskemål och behov.</w:t>
            </w:r>
          </w:p>
        </w:tc>
      </w:tr>
    </w:tbl>
    <w:p w14:paraId="16F8F683" w14:textId="77777777" w:rsidR="0035086D" w:rsidRDefault="0035086D" w:rsidP="0035086D"/>
    <w:tbl>
      <w:tblPr>
        <w:tblStyle w:val="Tabellrutnt"/>
        <w:tblW w:w="0" w:type="auto"/>
        <w:tblLook w:val="04A0" w:firstRow="1" w:lastRow="0" w:firstColumn="1" w:lastColumn="0" w:noHBand="0" w:noVBand="1"/>
      </w:tblPr>
      <w:tblGrid>
        <w:gridCol w:w="3539"/>
        <w:gridCol w:w="1559"/>
        <w:gridCol w:w="3956"/>
      </w:tblGrid>
      <w:tr w:rsidR="0035086D" w14:paraId="25916D2F" w14:textId="77777777" w:rsidTr="71C01A01">
        <w:tc>
          <w:tcPr>
            <w:tcW w:w="9054" w:type="dxa"/>
            <w:gridSpan w:val="3"/>
          </w:tcPr>
          <w:p w14:paraId="6815C0C6" w14:textId="77777777" w:rsidR="0035086D" w:rsidRPr="00896EF9" w:rsidRDefault="0035086D" w:rsidP="0035086D">
            <w:pPr>
              <w:pStyle w:val="Rubrik3"/>
              <w:numPr>
                <w:ilvl w:val="0"/>
                <w:numId w:val="0"/>
              </w:numPr>
              <w:spacing w:before="0"/>
              <w:ind w:left="851" w:hanging="851"/>
              <w:rPr>
                <w:b/>
                <w:bCs w:val="0"/>
              </w:rPr>
            </w:pPr>
            <w:bookmarkStart w:id="13" w:name="_Toc126870144"/>
            <w:r w:rsidRPr="004936C8">
              <w:t>Systemutvecklare</w:t>
            </w:r>
            <w:bookmarkEnd w:id="13"/>
          </w:p>
        </w:tc>
      </w:tr>
      <w:tr w:rsidR="0035086D" w14:paraId="709B0B9E" w14:textId="77777777" w:rsidTr="71C01A01">
        <w:tc>
          <w:tcPr>
            <w:tcW w:w="3539" w:type="dxa"/>
          </w:tcPr>
          <w:p w14:paraId="57166436" w14:textId="77777777" w:rsidR="0035086D" w:rsidRPr="00D15EA1" w:rsidRDefault="0035086D" w:rsidP="00D15EA1">
            <w:pPr>
              <w:pStyle w:val="Tabelltitel"/>
            </w:pPr>
            <w:r w:rsidRPr="00D15EA1">
              <w:t>Mål</w:t>
            </w:r>
          </w:p>
        </w:tc>
        <w:tc>
          <w:tcPr>
            <w:tcW w:w="1559" w:type="dxa"/>
          </w:tcPr>
          <w:p w14:paraId="110F580B" w14:textId="77777777" w:rsidR="0035086D" w:rsidRPr="00D15EA1" w:rsidRDefault="0035086D" w:rsidP="00D15EA1">
            <w:pPr>
              <w:pStyle w:val="Tabelltitel"/>
            </w:pPr>
            <w:r w:rsidRPr="00D15EA1">
              <w:t>Ansvarig</w:t>
            </w:r>
          </w:p>
        </w:tc>
        <w:tc>
          <w:tcPr>
            <w:tcW w:w="3956" w:type="dxa"/>
          </w:tcPr>
          <w:p w14:paraId="14B14B1B" w14:textId="77777777" w:rsidR="0035086D" w:rsidRPr="00D15EA1" w:rsidRDefault="0035086D" w:rsidP="00D15EA1">
            <w:pPr>
              <w:pStyle w:val="Tabelltitel"/>
            </w:pPr>
            <w:r w:rsidRPr="00D15EA1">
              <w:t>Uppföljning</w:t>
            </w:r>
          </w:p>
        </w:tc>
      </w:tr>
      <w:tr w:rsidR="0035086D" w14:paraId="4CA30720" w14:textId="77777777" w:rsidTr="71C01A01">
        <w:trPr>
          <w:trHeight w:val="1965"/>
        </w:trPr>
        <w:tc>
          <w:tcPr>
            <w:tcW w:w="3539" w:type="dxa"/>
          </w:tcPr>
          <w:p w14:paraId="0719B12D" w14:textId="77777777" w:rsidR="0035086D" w:rsidRPr="00CA078B" w:rsidDel="004B71E9" w:rsidRDefault="0035086D" w:rsidP="009D4606">
            <w:pPr>
              <w:rPr>
                <w:color w:val="FF0000"/>
              </w:rPr>
            </w:pPr>
            <w:r w:rsidRPr="00CA078B">
              <w:t>Ombyggnation av nationellt kvalitetsregister för tjock- och ändtarms</w:t>
            </w:r>
            <w:r>
              <w:softHyphen/>
            </w:r>
            <w:r w:rsidRPr="00CA078B">
              <w:t>cancer, från flikregister till formulärregister och lansering av detta</w:t>
            </w:r>
          </w:p>
        </w:tc>
        <w:tc>
          <w:tcPr>
            <w:tcW w:w="1559" w:type="dxa"/>
          </w:tcPr>
          <w:p w14:paraId="7FAEB9BA" w14:textId="77777777" w:rsidR="0035086D" w:rsidRPr="00CA078B" w:rsidRDefault="0035086D" w:rsidP="009D4606">
            <w:r w:rsidRPr="00CA078B">
              <w:t>Päivi</w:t>
            </w:r>
            <w:r>
              <w:t xml:space="preserve"> Persson</w:t>
            </w:r>
          </w:p>
        </w:tc>
        <w:tc>
          <w:tcPr>
            <w:tcW w:w="3956" w:type="dxa"/>
          </w:tcPr>
          <w:p w14:paraId="6D17FF1E" w14:textId="362B6949" w:rsidR="0035086D" w:rsidRPr="00CA078B" w:rsidRDefault="36722947" w:rsidP="09D06BC2">
            <w:pPr>
              <w:spacing w:line="259" w:lineRule="auto"/>
            </w:pPr>
            <w:r>
              <w:t>Aktivt arbete gällande ombyggnation har pågått</w:t>
            </w:r>
            <w:r w:rsidR="5EB429FD">
              <w:t xml:space="preserve"> under hela året</w:t>
            </w:r>
            <w:r w:rsidR="7A038544">
              <w:t xml:space="preserve">. Färdiga resultatet har användartestats och </w:t>
            </w:r>
            <w:r w:rsidR="62648AC4">
              <w:t xml:space="preserve">ett </w:t>
            </w:r>
            <w:r w:rsidR="7A038544">
              <w:t>viss</w:t>
            </w:r>
            <w:r w:rsidR="14AC76C8">
              <w:t>t behov av</w:t>
            </w:r>
            <w:r w:rsidR="7A038544">
              <w:t xml:space="preserve"> </w:t>
            </w:r>
            <w:proofErr w:type="spellStart"/>
            <w:r w:rsidR="7A038544">
              <w:t>omdesign</w:t>
            </w:r>
            <w:proofErr w:type="spellEnd"/>
            <w:r w:rsidR="7A038544">
              <w:t xml:space="preserve"> </w:t>
            </w:r>
            <w:r w:rsidR="3AE19E4F">
              <w:t xml:space="preserve">har uppdagats </w:t>
            </w:r>
            <w:r w:rsidR="4E11FAA7">
              <w:t>i test</w:t>
            </w:r>
            <w:r w:rsidR="29250811">
              <w:t>resultatet</w:t>
            </w:r>
            <w:r w:rsidR="4E11FAA7">
              <w:t xml:space="preserve">. </w:t>
            </w:r>
            <w:proofErr w:type="spellStart"/>
            <w:r w:rsidR="4E11FAA7">
              <w:t>Omdesign</w:t>
            </w:r>
            <w:proofErr w:type="spellEnd"/>
            <w:r w:rsidR="4E11FAA7">
              <w:t xml:space="preserve">-arbetet </w:t>
            </w:r>
            <w:r w:rsidR="2C042852">
              <w:t xml:space="preserve">har inletts. </w:t>
            </w:r>
            <w:r w:rsidR="30FE8DAF">
              <w:t xml:space="preserve">Lansering flyttas till 2023. </w:t>
            </w:r>
            <w:r w:rsidR="5EB429FD">
              <w:t xml:space="preserve"> </w:t>
            </w:r>
            <w:r w:rsidR="30FE8DAF">
              <w:t xml:space="preserve"> </w:t>
            </w:r>
          </w:p>
        </w:tc>
      </w:tr>
      <w:tr w:rsidR="0035086D" w14:paraId="45990F4A" w14:textId="77777777" w:rsidTr="71C01A01">
        <w:tc>
          <w:tcPr>
            <w:tcW w:w="3539" w:type="dxa"/>
          </w:tcPr>
          <w:p w14:paraId="25553FC0" w14:textId="3CAE2B41" w:rsidR="0035086D" w:rsidRPr="00CA078B" w:rsidDel="004B71E9" w:rsidRDefault="0035086D" w:rsidP="009D4606">
            <w:r w:rsidRPr="00CA078B">
              <w:t>Färdigställande av omskrivning av nationellt kvalitetsregister för matstrups- och magsäckscancer (NREV), från flikregister till formulärregister samt ramverk och lansering av detta</w:t>
            </w:r>
          </w:p>
        </w:tc>
        <w:tc>
          <w:tcPr>
            <w:tcW w:w="1559" w:type="dxa"/>
          </w:tcPr>
          <w:p w14:paraId="527B7C85" w14:textId="77777777" w:rsidR="0035086D" w:rsidRPr="00CA078B" w:rsidRDefault="0035086D" w:rsidP="009D4606">
            <w:r w:rsidRPr="00CA078B">
              <w:t>Johanna</w:t>
            </w:r>
            <w:r>
              <w:t xml:space="preserve"> Sjödin Carnerus</w:t>
            </w:r>
          </w:p>
        </w:tc>
        <w:tc>
          <w:tcPr>
            <w:tcW w:w="3956" w:type="dxa"/>
          </w:tcPr>
          <w:p w14:paraId="6664D700" w14:textId="490ACB34" w:rsidR="0035086D" w:rsidRPr="00CA078B" w:rsidRDefault="13E75FA0" w:rsidP="09D06BC2">
            <w:r>
              <w:t>Aktivt arbete gällande ombyggnation har pågått under hela året.</w:t>
            </w:r>
            <w:r w:rsidR="5B1B1CCD">
              <w:t xml:space="preserve"> Resultatet har testats och justerats </w:t>
            </w:r>
            <w:r w:rsidR="070DF223">
              <w:t xml:space="preserve">löpande. Lansering </w:t>
            </w:r>
            <w:r w:rsidR="6DDFE9E9">
              <w:t xml:space="preserve">flyttas till 2023.  </w:t>
            </w:r>
          </w:p>
        </w:tc>
      </w:tr>
      <w:tr w:rsidR="0035086D" w14:paraId="4EDFAC7B" w14:textId="77777777" w:rsidTr="71C01A01">
        <w:trPr>
          <w:trHeight w:val="587"/>
        </w:trPr>
        <w:tc>
          <w:tcPr>
            <w:tcW w:w="3539" w:type="dxa"/>
          </w:tcPr>
          <w:p w14:paraId="1BEC6021" w14:textId="4B3A3D58" w:rsidR="0035086D" w:rsidRPr="00CA078B" w:rsidRDefault="0035086D" w:rsidP="009D4606">
            <w:pPr>
              <w:spacing w:after="240"/>
            </w:pPr>
            <w:r w:rsidRPr="00CA078B">
              <w:t>Utveckling av de nationellt gemen</w:t>
            </w:r>
            <w:r w:rsidR="00BE4854">
              <w:softHyphen/>
            </w:r>
            <w:r w:rsidRPr="00CA078B">
              <w:t>samma uppdrag som tilldelas RCC Norrs systemutvecklingsteam i</w:t>
            </w:r>
            <w:r w:rsidR="00B42B1B">
              <w:t xml:space="preserve"> </w:t>
            </w:r>
            <w:r w:rsidRPr="00CA078B">
              <w:t>registerutvecklingsplanen för 2022</w:t>
            </w:r>
          </w:p>
        </w:tc>
        <w:tc>
          <w:tcPr>
            <w:tcW w:w="1559" w:type="dxa"/>
          </w:tcPr>
          <w:p w14:paraId="56308816" w14:textId="77777777" w:rsidR="0035086D" w:rsidRPr="00CA078B" w:rsidRDefault="0035086D" w:rsidP="009D4606">
            <w:r w:rsidRPr="00CA078B">
              <w:t>Päivi</w:t>
            </w:r>
            <w:r>
              <w:t xml:space="preserve"> Persson</w:t>
            </w:r>
          </w:p>
        </w:tc>
        <w:tc>
          <w:tcPr>
            <w:tcW w:w="3956" w:type="dxa"/>
          </w:tcPr>
          <w:p w14:paraId="1EE19361" w14:textId="17588EE6" w:rsidR="0035086D" w:rsidRPr="00CA078B" w:rsidRDefault="162859B7" w:rsidP="009D4606">
            <w:r>
              <w:t xml:space="preserve">RCC Norr har tilldelats huvudansvaret för ny </w:t>
            </w:r>
            <w:r w:rsidR="1CFDB8C5">
              <w:t xml:space="preserve">nationellt gemensam </w:t>
            </w:r>
            <w:r>
              <w:t>ärende</w:t>
            </w:r>
            <w:r w:rsidR="00BE4854">
              <w:softHyphen/>
            </w:r>
            <w:r>
              <w:t>han</w:t>
            </w:r>
            <w:r w:rsidR="00BE4854">
              <w:softHyphen/>
            </w:r>
            <w:r>
              <w:t>tering</w:t>
            </w:r>
            <w:r w:rsidR="1FF0E1D7">
              <w:t>. A</w:t>
            </w:r>
            <w:r>
              <w:t>nalys</w:t>
            </w:r>
            <w:r w:rsidR="196F8B50">
              <w:t>,</w:t>
            </w:r>
            <w:r>
              <w:t xml:space="preserve"> prototyp och använd</w:t>
            </w:r>
            <w:r w:rsidR="00BE4854">
              <w:softHyphen/>
            </w:r>
            <w:r>
              <w:t>barhet</w:t>
            </w:r>
            <w:r w:rsidR="7F8A931C">
              <w:t xml:space="preserve">stestning </w:t>
            </w:r>
            <w:r w:rsidR="5B32C5DF">
              <w:t>är färdigställt</w:t>
            </w:r>
            <w:r w:rsidR="6527790D">
              <w:t xml:space="preserve"> med goda </w:t>
            </w:r>
            <w:r w:rsidR="0EE3995C">
              <w:t>betyg</w:t>
            </w:r>
            <w:r w:rsidR="5B32C5DF">
              <w:t xml:space="preserve">. Utvecklingsarbete </w:t>
            </w:r>
            <w:r w:rsidR="48DE0658">
              <w:t xml:space="preserve">har </w:t>
            </w:r>
            <w:r w:rsidR="5B32C5DF">
              <w:t xml:space="preserve">inletts.  </w:t>
            </w:r>
          </w:p>
        </w:tc>
      </w:tr>
      <w:tr w:rsidR="0035086D" w14:paraId="01AFC618" w14:textId="77777777" w:rsidTr="71C01A01">
        <w:tc>
          <w:tcPr>
            <w:tcW w:w="3539" w:type="dxa"/>
          </w:tcPr>
          <w:p w14:paraId="75E8C605" w14:textId="77777777" w:rsidR="0035086D" w:rsidRPr="00CA078B" w:rsidRDefault="0035086D" w:rsidP="009D4606">
            <w:pPr>
              <w:spacing w:after="240"/>
            </w:pPr>
            <w:r w:rsidRPr="00CA078B">
              <w:t>Övertagande av förvaltningsplan gällande CNS-IPÖ (tumörer i centrala nervsystemet, individuell patientöversikt)</w:t>
            </w:r>
          </w:p>
        </w:tc>
        <w:tc>
          <w:tcPr>
            <w:tcW w:w="1559" w:type="dxa"/>
          </w:tcPr>
          <w:p w14:paraId="7E0197C3" w14:textId="77777777" w:rsidR="0035086D" w:rsidRPr="00CA078B" w:rsidRDefault="0035086D" w:rsidP="009D4606">
            <w:r w:rsidRPr="00CA078B">
              <w:t>Johanna</w:t>
            </w:r>
            <w:r>
              <w:t xml:space="preserve"> Sjödin Carnerus</w:t>
            </w:r>
          </w:p>
        </w:tc>
        <w:tc>
          <w:tcPr>
            <w:tcW w:w="3956" w:type="dxa"/>
          </w:tcPr>
          <w:p w14:paraId="1E280E0D" w14:textId="28EB36C7" w:rsidR="0035086D" w:rsidRPr="00CA078B" w:rsidRDefault="00557EC0" w:rsidP="009D4606">
            <w:r>
              <w:t xml:space="preserve">RCC i samverkan har </w:t>
            </w:r>
            <w:r w:rsidR="007D20EF">
              <w:t xml:space="preserve">beslutat att </w:t>
            </w:r>
            <w:r w:rsidR="00177AAB">
              <w:t xml:space="preserve">IPÖ för </w:t>
            </w:r>
            <w:r w:rsidR="00443299">
              <w:t>äggstocks</w:t>
            </w:r>
            <w:r w:rsidR="00177AAB">
              <w:t xml:space="preserve">- respektive bröstcancer </w:t>
            </w:r>
            <w:r w:rsidR="00397151">
              <w:t>tar fram modell för förvaltnings</w:t>
            </w:r>
            <w:r w:rsidR="00BE4854">
              <w:softHyphen/>
            </w:r>
            <w:r w:rsidR="00397151">
              <w:t>organisation under första halvåret 2023.</w:t>
            </w:r>
            <w:r w:rsidR="006D42BE">
              <w:t xml:space="preserve"> Löpande avstämning sker mellan CNS stödteam och CNS-IPÖ.</w:t>
            </w:r>
          </w:p>
        </w:tc>
      </w:tr>
      <w:tr w:rsidR="0035086D" w14:paraId="0BC6FE58" w14:textId="77777777" w:rsidTr="71C01A01">
        <w:trPr>
          <w:trHeight w:val="841"/>
        </w:trPr>
        <w:tc>
          <w:tcPr>
            <w:tcW w:w="3539" w:type="dxa"/>
          </w:tcPr>
          <w:p w14:paraId="4F4F3121" w14:textId="1F3DE4FE" w:rsidR="0035086D" w:rsidRPr="00CA078B" w:rsidRDefault="0035086D" w:rsidP="009D4606">
            <w:pPr>
              <w:spacing w:after="240"/>
            </w:pPr>
            <w:r w:rsidRPr="00CA078B">
              <w:t>Tillgängliggöra generiska delar av prehab</w:t>
            </w:r>
            <w:r w:rsidR="00595A38">
              <w:t>iliterings</w:t>
            </w:r>
            <w:r w:rsidRPr="00CA078B">
              <w:t>- och rehab</w:t>
            </w:r>
            <w:r w:rsidR="00595A38">
              <w:t>ili</w:t>
            </w:r>
            <w:r w:rsidR="00443299">
              <w:softHyphen/>
            </w:r>
            <w:r w:rsidR="00595A38">
              <w:t>te</w:t>
            </w:r>
            <w:r w:rsidR="00443299">
              <w:softHyphen/>
            </w:r>
            <w:r w:rsidR="00595A38">
              <w:t>rings</w:t>
            </w:r>
            <w:r w:rsidR="00443299">
              <w:softHyphen/>
            </w:r>
            <w:r w:rsidRPr="00CA078B">
              <w:t>variabler från NREV till fler kvalitetsregister</w:t>
            </w:r>
          </w:p>
        </w:tc>
        <w:tc>
          <w:tcPr>
            <w:tcW w:w="1559" w:type="dxa"/>
          </w:tcPr>
          <w:p w14:paraId="2C1C917D" w14:textId="77777777" w:rsidR="0035086D" w:rsidRPr="00CA078B" w:rsidRDefault="0035086D" w:rsidP="009D4606">
            <w:r w:rsidRPr="00CA078B">
              <w:t>Johanna</w:t>
            </w:r>
            <w:r>
              <w:t xml:space="preserve"> Sjödin Carnerus</w:t>
            </w:r>
          </w:p>
        </w:tc>
        <w:tc>
          <w:tcPr>
            <w:tcW w:w="3956" w:type="dxa"/>
          </w:tcPr>
          <w:p w14:paraId="5F06325D" w14:textId="69F1B950" w:rsidR="0035086D" w:rsidRPr="00CA078B" w:rsidRDefault="00EC39D4" w:rsidP="009D4606">
            <w:r>
              <w:t xml:space="preserve">Variablerna finns tillgängliga för fler diagnoser att nyttja men </w:t>
            </w:r>
            <w:r w:rsidR="00D553AD">
              <w:t xml:space="preserve">hittills </w:t>
            </w:r>
            <w:r w:rsidR="00443299">
              <w:t>har inte någon styrgrupp för något annat kvalitetsregister inom cancervården valt att</w:t>
            </w:r>
            <w:r w:rsidR="00D553AD">
              <w:t xml:space="preserve"> </w:t>
            </w:r>
            <w:r w:rsidR="00443299">
              <w:t>införa variablerna.</w:t>
            </w:r>
          </w:p>
        </w:tc>
      </w:tr>
    </w:tbl>
    <w:p w14:paraId="13B7FC67" w14:textId="02B31FA3" w:rsidR="00BE4854" w:rsidRDefault="00BE4854">
      <w:pPr>
        <w:spacing w:after="0"/>
      </w:pPr>
    </w:p>
    <w:p w14:paraId="0243EBA1" w14:textId="777A4B03" w:rsidR="00D15EA1" w:rsidRDefault="00BE4854">
      <w:pPr>
        <w:spacing w:after="0"/>
      </w:pPr>
      <w:r>
        <w:br w:type="page"/>
      </w:r>
    </w:p>
    <w:tbl>
      <w:tblPr>
        <w:tblStyle w:val="Tabellrutnt"/>
        <w:tblW w:w="0" w:type="auto"/>
        <w:tblLook w:val="04A0" w:firstRow="1" w:lastRow="0" w:firstColumn="1" w:lastColumn="0" w:noHBand="0" w:noVBand="1"/>
      </w:tblPr>
      <w:tblGrid>
        <w:gridCol w:w="3539"/>
        <w:gridCol w:w="1559"/>
        <w:gridCol w:w="3956"/>
      </w:tblGrid>
      <w:tr w:rsidR="0035086D" w14:paraId="07573FA0" w14:textId="77777777" w:rsidTr="00B42B1B">
        <w:tc>
          <w:tcPr>
            <w:tcW w:w="9054" w:type="dxa"/>
            <w:gridSpan w:val="3"/>
          </w:tcPr>
          <w:p w14:paraId="419EE22A" w14:textId="77777777" w:rsidR="0035086D" w:rsidRPr="00896EF9" w:rsidRDefault="0035086D" w:rsidP="00B42B1B">
            <w:pPr>
              <w:pStyle w:val="Rubrik3"/>
              <w:numPr>
                <w:ilvl w:val="0"/>
                <w:numId w:val="0"/>
              </w:numPr>
              <w:spacing w:before="0"/>
              <w:ind w:left="851" w:hanging="851"/>
            </w:pPr>
            <w:bookmarkStart w:id="14" w:name="_Toc126870145"/>
            <w:r w:rsidRPr="00896EF9">
              <w:t>Vårdutvecklare</w:t>
            </w:r>
            <w:bookmarkEnd w:id="14"/>
          </w:p>
        </w:tc>
      </w:tr>
      <w:tr w:rsidR="0035086D" w14:paraId="2EF7C4B1" w14:textId="77777777" w:rsidTr="004C7101">
        <w:tc>
          <w:tcPr>
            <w:tcW w:w="3539" w:type="dxa"/>
          </w:tcPr>
          <w:p w14:paraId="393092D9" w14:textId="77777777" w:rsidR="0035086D" w:rsidRPr="00D15EA1" w:rsidRDefault="0035086D" w:rsidP="00D15EA1">
            <w:pPr>
              <w:pStyle w:val="Tabelltitel"/>
            </w:pPr>
            <w:r w:rsidRPr="00D15EA1">
              <w:t>Mål</w:t>
            </w:r>
          </w:p>
        </w:tc>
        <w:tc>
          <w:tcPr>
            <w:tcW w:w="1559" w:type="dxa"/>
          </w:tcPr>
          <w:p w14:paraId="177E71BD" w14:textId="77777777" w:rsidR="0035086D" w:rsidRPr="00D15EA1" w:rsidRDefault="0035086D" w:rsidP="00D15EA1">
            <w:pPr>
              <w:pStyle w:val="Tabelltitel"/>
            </w:pPr>
            <w:r w:rsidRPr="00D15EA1">
              <w:t>Ansvarig</w:t>
            </w:r>
          </w:p>
        </w:tc>
        <w:tc>
          <w:tcPr>
            <w:tcW w:w="3956" w:type="dxa"/>
          </w:tcPr>
          <w:p w14:paraId="68DE3081" w14:textId="77777777" w:rsidR="0035086D" w:rsidRPr="00D15EA1" w:rsidRDefault="0035086D" w:rsidP="00D15EA1">
            <w:pPr>
              <w:pStyle w:val="Tabelltitel"/>
            </w:pPr>
            <w:r w:rsidRPr="00D15EA1">
              <w:t>Uppföljning</w:t>
            </w:r>
          </w:p>
        </w:tc>
      </w:tr>
      <w:tr w:rsidR="0035086D" w14:paraId="4A61D3BB" w14:textId="77777777" w:rsidTr="004C7101">
        <w:tc>
          <w:tcPr>
            <w:tcW w:w="3539" w:type="dxa"/>
          </w:tcPr>
          <w:p w14:paraId="72418F7E" w14:textId="1FB28078" w:rsidR="00EC55F8" w:rsidRPr="00185953" w:rsidRDefault="0035086D" w:rsidP="009D4606">
            <w:pPr>
              <w:pStyle w:val="Tabelltext"/>
              <w:rPr>
                <w:rFonts w:ascii="Garamond" w:hAnsi="Garamond" w:cs="Times New Roman"/>
                <w:sz w:val="24"/>
                <w:szCs w:val="24"/>
              </w:rPr>
            </w:pPr>
            <w:r w:rsidRPr="00CA078B">
              <w:rPr>
                <w:rFonts w:ascii="Garamond" w:hAnsi="Garamond" w:cs="Times New Roman"/>
                <w:sz w:val="24"/>
                <w:szCs w:val="24"/>
              </w:rPr>
              <w:t>Utbildning om strukturerat arbetssätt inom cancer</w:t>
            </w:r>
            <w:r w:rsidR="00595A38">
              <w:rPr>
                <w:rFonts w:ascii="Garamond" w:hAnsi="Garamond" w:cs="Times New Roman"/>
                <w:sz w:val="24"/>
                <w:szCs w:val="24"/>
              </w:rPr>
              <w:softHyphen/>
            </w:r>
            <w:r w:rsidRPr="00CA078B">
              <w:rPr>
                <w:rFonts w:ascii="Garamond" w:hAnsi="Garamond" w:cs="Times New Roman"/>
                <w:sz w:val="24"/>
                <w:szCs w:val="24"/>
              </w:rPr>
              <w:t xml:space="preserve">rehabilitering </w:t>
            </w:r>
          </w:p>
        </w:tc>
        <w:tc>
          <w:tcPr>
            <w:tcW w:w="1559" w:type="dxa"/>
          </w:tcPr>
          <w:p w14:paraId="582AC2C4" w14:textId="77777777" w:rsidR="0035086D" w:rsidRPr="00CA078B" w:rsidRDefault="0035086D" w:rsidP="009D4606">
            <w:r w:rsidRPr="00CA078B">
              <w:t>Katja</w:t>
            </w:r>
            <w:r>
              <w:t xml:space="preserve"> Vuollet Carlsson</w:t>
            </w:r>
          </w:p>
        </w:tc>
        <w:tc>
          <w:tcPr>
            <w:tcW w:w="3956" w:type="dxa"/>
          </w:tcPr>
          <w:p w14:paraId="7B7ECBEA" w14:textId="1D5B648A" w:rsidR="0035086D" w:rsidRPr="00CA078B" w:rsidRDefault="002F0E1C" w:rsidP="009D4606">
            <w:proofErr w:type="gramStart"/>
            <w:r>
              <w:rPr>
                <w:rStyle w:val="normaltextrun"/>
                <w:color w:val="000000"/>
                <w:shd w:val="clear" w:color="auto" w:fill="FFFFFF"/>
              </w:rPr>
              <w:t>RCCs</w:t>
            </w:r>
            <w:proofErr w:type="gramEnd"/>
            <w:r>
              <w:rPr>
                <w:rStyle w:val="normaltextrun"/>
                <w:color w:val="000000"/>
                <w:shd w:val="clear" w:color="auto" w:fill="FFFFFF"/>
              </w:rPr>
              <w:t xml:space="preserve"> nationella arbetsgrupp för</w:t>
            </w:r>
            <w:r w:rsidR="00365F86">
              <w:rPr>
                <w:rStyle w:val="normaltextrun"/>
                <w:color w:val="000000"/>
                <w:shd w:val="clear" w:color="auto" w:fill="FFFFFF"/>
              </w:rPr>
              <w:t xml:space="preserve"> cancer</w:t>
            </w:r>
            <w:r>
              <w:rPr>
                <w:rStyle w:val="normaltextrun"/>
                <w:color w:val="000000"/>
                <w:shd w:val="clear" w:color="auto" w:fill="FFFFFF"/>
              </w:rPr>
              <w:softHyphen/>
            </w:r>
            <w:r w:rsidR="00365F86">
              <w:rPr>
                <w:rStyle w:val="normaltextrun"/>
                <w:color w:val="000000"/>
                <w:shd w:val="clear" w:color="auto" w:fill="FFFFFF"/>
              </w:rPr>
              <w:t xml:space="preserve">rehabilitering </w:t>
            </w:r>
            <w:r>
              <w:rPr>
                <w:rStyle w:val="normaltextrun"/>
                <w:color w:val="000000"/>
                <w:shd w:val="clear" w:color="auto" w:fill="FFFFFF"/>
              </w:rPr>
              <w:t xml:space="preserve">arbetar med </w:t>
            </w:r>
            <w:r w:rsidR="00365F86">
              <w:rPr>
                <w:rStyle w:val="normaltextrun"/>
                <w:color w:val="000000"/>
                <w:shd w:val="clear" w:color="auto" w:fill="FFFFFF"/>
              </w:rPr>
              <w:t>att ta fram en webbaserad utbildning</w:t>
            </w:r>
            <w:r w:rsidR="00443299">
              <w:rPr>
                <w:rStyle w:val="normaltextrun"/>
                <w:color w:val="000000"/>
                <w:shd w:val="clear" w:color="auto" w:fill="FFFFFF"/>
              </w:rPr>
              <w:t>,</w:t>
            </w:r>
            <w:r>
              <w:rPr>
                <w:rStyle w:val="normaltextrun"/>
                <w:color w:val="000000"/>
                <w:shd w:val="clear" w:color="auto" w:fill="FFFFFF"/>
              </w:rPr>
              <w:t xml:space="preserve"> som planeras publiceras</w:t>
            </w:r>
            <w:r w:rsidR="00365F86">
              <w:rPr>
                <w:rStyle w:val="normaltextrun"/>
                <w:color w:val="000000"/>
                <w:shd w:val="clear" w:color="auto" w:fill="FFFFFF"/>
              </w:rPr>
              <w:t xml:space="preserve"> </w:t>
            </w:r>
            <w:r>
              <w:rPr>
                <w:rStyle w:val="normaltextrun"/>
                <w:color w:val="000000"/>
                <w:shd w:val="clear" w:color="auto" w:fill="FFFFFF"/>
              </w:rPr>
              <w:t xml:space="preserve">i samband med att det </w:t>
            </w:r>
            <w:r w:rsidR="00365F86">
              <w:rPr>
                <w:rStyle w:val="normaltextrun"/>
                <w:color w:val="000000"/>
                <w:shd w:val="clear" w:color="auto" w:fill="FFFFFF"/>
              </w:rPr>
              <w:t>reviderad</w:t>
            </w:r>
            <w:r>
              <w:rPr>
                <w:rStyle w:val="normaltextrun"/>
                <w:color w:val="000000"/>
                <w:shd w:val="clear" w:color="auto" w:fill="FFFFFF"/>
              </w:rPr>
              <w:t>e</w:t>
            </w:r>
            <w:r w:rsidR="00365F86">
              <w:rPr>
                <w:rStyle w:val="normaltextrun"/>
                <w:color w:val="000000"/>
                <w:shd w:val="clear" w:color="auto" w:fill="FFFFFF"/>
              </w:rPr>
              <w:t xml:space="preserve"> </w:t>
            </w:r>
            <w:r>
              <w:rPr>
                <w:rStyle w:val="normaltextrun"/>
                <w:color w:val="000000"/>
                <w:shd w:val="clear" w:color="auto" w:fill="FFFFFF"/>
              </w:rPr>
              <w:t>nationella vårdprogram</w:t>
            </w:r>
            <w:r>
              <w:rPr>
                <w:rStyle w:val="normaltextrun"/>
                <w:color w:val="000000"/>
                <w:shd w:val="clear" w:color="auto" w:fill="FFFFFF"/>
              </w:rPr>
              <w:softHyphen/>
              <w:t>met för cancerrehabilitering fastställs.</w:t>
            </w:r>
            <w:r w:rsidR="00365F86">
              <w:rPr>
                <w:rStyle w:val="normaltextrun"/>
                <w:color w:val="000000"/>
                <w:shd w:val="clear" w:color="auto" w:fill="FFFFFF"/>
              </w:rPr>
              <w:t xml:space="preserve"> </w:t>
            </w:r>
            <w:r w:rsidR="00365F86">
              <w:rPr>
                <w:rStyle w:val="eop"/>
                <w:color w:val="000000"/>
                <w:shd w:val="clear" w:color="auto" w:fill="FFFFFF"/>
              </w:rPr>
              <w:t> </w:t>
            </w:r>
          </w:p>
        </w:tc>
      </w:tr>
      <w:tr w:rsidR="0035086D" w14:paraId="24D52F89" w14:textId="77777777" w:rsidTr="004C7101">
        <w:tc>
          <w:tcPr>
            <w:tcW w:w="3539" w:type="dxa"/>
          </w:tcPr>
          <w:p w14:paraId="2604935D" w14:textId="730DC833" w:rsidR="00EC55F8" w:rsidRPr="00CA078B" w:rsidRDefault="0035086D" w:rsidP="009D4606">
            <w:r w:rsidRPr="00CA078B">
              <w:t>Sjukvårdsregional nätverksträff för kliniskt verksam personal inom specialiserad palliativ vård</w:t>
            </w:r>
          </w:p>
        </w:tc>
        <w:tc>
          <w:tcPr>
            <w:tcW w:w="1559" w:type="dxa"/>
          </w:tcPr>
          <w:p w14:paraId="189615E1" w14:textId="6D473437" w:rsidR="0035086D" w:rsidRPr="00CA078B" w:rsidRDefault="0035086D" w:rsidP="009D4606">
            <w:r w:rsidRPr="00CA078B">
              <w:t>Fredri</w:t>
            </w:r>
            <w:r w:rsidR="00396A0A">
              <w:t>c</w:t>
            </w:r>
            <w:r>
              <w:t xml:space="preserve"> Wallin</w:t>
            </w:r>
          </w:p>
        </w:tc>
        <w:tc>
          <w:tcPr>
            <w:tcW w:w="3956" w:type="dxa"/>
          </w:tcPr>
          <w:p w14:paraId="50D209F7" w14:textId="5EC8AE14" w:rsidR="0035086D" w:rsidRPr="00CA078B" w:rsidRDefault="005F120B" w:rsidP="009D4606">
            <w:r>
              <w:t xml:space="preserve">Nätverksträffen </w:t>
            </w:r>
            <w:r w:rsidR="00443299">
              <w:t xml:space="preserve">har </w:t>
            </w:r>
            <w:r>
              <w:t>genomför</w:t>
            </w:r>
            <w:r w:rsidR="00443299">
              <w:t>t</w:t>
            </w:r>
            <w:r>
              <w:t xml:space="preserve">s som ett digitalt </w:t>
            </w:r>
            <w:proofErr w:type="spellStart"/>
            <w:r>
              <w:t>heldagswebbinarium</w:t>
            </w:r>
            <w:proofErr w:type="spellEnd"/>
            <w:r>
              <w:t>.</w:t>
            </w:r>
          </w:p>
        </w:tc>
      </w:tr>
      <w:tr w:rsidR="0035086D" w14:paraId="392FD0BB" w14:textId="77777777" w:rsidTr="004C7101">
        <w:tc>
          <w:tcPr>
            <w:tcW w:w="3539" w:type="dxa"/>
          </w:tcPr>
          <w:p w14:paraId="218D5657" w14:textId="302BA7D3" w:rsidR="00EC55F8" w:rsidRPr="00797A2C" w:rsidRDefault="0035086D" w:rsidP="009D4606">
            <w:r w:rsidRPr="00797A2C">
              <w:t xml:space="preserve">Utarbeta en nationellt gemensam webbutbildning i </w:t>
            </w:r>
            <w:r>
              <w:t xml:space="preserve">palliativ vård i </w:t>
            </w:r>
            <w:r w:rsidRPr="00797A2C">
              <w:t>samarbete med Betaniastiftelsen, med tilläggsmoduler för nyckel</w:t>
            </w:r>
            <w:r>
              <w:softHyphen/>
            </w:r>
            <w:r w:rsidRPr="00797A2C">
              <w:t>professioner</w:t>
            </w:r>
          </w:p>
        </w:tc>
        <w:tc>
          <w:tcPr>
            <w:tcW w:w="1559" w:type="dxa"/>
          </w:tcPr>
          <w:p w14:paraId="46360A97" w14:textId="43ACF26D" w:rsidR="0035086D" w:rsidRPr="00CA078B" w:rsidRDefault="0035086D" w:rsidP="009D4606">
            <w:r w:rsidRPr="00CA078B">
              <w:t>Fredri</w:t>
            </w:r>
            <w:r w:rsidR="00396A0A">
              <w:t>c</w:t>
            </w:r>
            <w:r>
              <w:t xml:space="preserve"> Wallin</w:t>
            </w:r>
          </w:p>
        </w:tc>
        <w:tc>
          <w:tcPr>
            <w:tcW w:w="3956" w:type="dxa"/>
          </w:tcPr>
          <w:p w14:paraId="22412B88" w14:textId="42C09839" w:rsidR="0035086D" w:rsidRPr="00CA078B" w:rsidRDefault="00C32235" w:rsidP="009D4606">
            <w:r>
              <w:t>Betania</w:t>
            </w:r>
            <w:r>
              <w:softHyphen/>
              <w:t>stiftelsen erbjuder en digital grundut</w:t>
            </w:r>
            <w:r>
              <w:softHyphen/>
              <w:t xml:space="preserve">bildning i allmän palliativ vård till hela landet och alla vårdgivare. </w:t>
            </w:r>
            <w:r w:rsidR="00443299">
              <w:t>De p</w:t>
            </w:r>
            <w:r>
              <w:t>rofessions</w:t>
            </w:r>
            <w:r>
              <w:softHyphen/>
              <w:t>specifika moduler</w:t>
            </w:r>
            <w:r w:rsidR="00443299">
              <w:t xml:space="preserve"> som</w:t>
            </w:r>
            <w:r>
              <w:t xml:space="preserve"> är under utarbetande</w:t>
            </w:r>
            <w:r w:rsidR="00443299">
              <w:t xml:space="preserve"> </w:t>
            </w:r>
            <w:r>
              <w:t>för läkare, sjuk</w:t>
            </w:r>
            <w:r>
              <w:softHyphen/>
              <w:t>skö</w:t>
            </w:r>
            <w:r>
              <w:softHyphen/>
              <w:t>terskor/para</w:t>
            </w:r>
            <w:r>
              <w:softHyphen/>
              <w:t>medicinare och under</w:t>
            </w:r>
            <w:r>
              <w:softHyphen/>
              <w:t xml:space="preserve">sköterskor </w:t>
            </w:r>
            <w:r w:rsidR="00443299">
              <w:t>utgö</w:t>
            </w:r>
            <w:r>
              <w:t>r fortsättning på grund</w:t>
            </w:r>
            <w:r w:rsidR="00443299">
              <w:softHyphen/>
            </w:r>
            <w:r>
              <w:t>ut</w:t>
            </w:r>
            <w:r>
              <w:softHyphen/>
              <w:t>bildningen</w:t>
            </w:r>
            <w:r w:rsidR="00443299">
              <w:t>,</w:t>
            </w:r>
            <w:r>
              <w:t xml:space="preserve"> med ökade lär- och kuns</w:t>
            </w:r>
            <w:r>
              <w:softHyphen/>
              <w:t>kaps</w:t>
            </w:r>
            <w:r>
              <w:softHyphen/>
              <w:t>mål. Planerad publicering av läkar</w:t>
            </w:r>
            <w:r w:rsidR="00443299">
              <w:softHyphen/>
            </w:r>
            <w:r>
              <w:t>modul</w:t>
            </w:r>
            <w:r w:rsidR="00443299">
              <w:t>en är</w:t>
            </w:r>
            <w:r>
              <w:t xml:space="preserve"> hösten 2023.</w:t>
            </w:r>
          </w:p>
        </w:tc>
      </w:tr>
      <w:tr w:rsidR="0035086D" w14:paraId="16CFBD17" w14:textId="77777777" w:rsidTr="004C7101">
        <w:tc>
          <w:tcPr>
            <w:tcW w:w="3539" w:type="dxa"/>
          </w:tcPr>
          <w:p w14:paraId="7A6764FB" w14:textId="15D20500" w:rsidR="00EC55F8" w:rsidRPr="00CA078B" w:rsidRDefault="0035086D" w:rsidP="009D4606">
            <w:pPr>
              <w:pStyle w:val="Tabelltext"/>
              <w:rPr>
                <w:rFonts w:ascii="Garamond" w:hAnsi="Garamond" w:cs="Times New Roman"/>
                <w:sz w:val="24"/>
                <w:szCs w:val="24"/>
              </w:rPr>
            </w:pPr>
            <w:r w:rsidRPr="00CA078B">
              <w:rPr>
                <w:rFonts w:ascii="Garamond" w:hAnsi="Garamond" w:cs="Times New Roman"/>
                <w:sz w:val="24"/>
                <w:szCs w:val="24"/>
              </w:rPr>
              <w:t>Verka för införandet av nationell Min vårdplan, MVP, inom sjukvårds</w:t>
            </w:r>
            <w:r>
              <w:rPr>
                <w:rFonts w:ascii="Garamond" w:hAnsi="Garamond" w:cs="Times New Roman"/>
                <w:sz w:val="24"/>
                <w:szCs w:val="24"/>
              </w:rPr>
              <w:softHyphen/>
            </w:r>
            <w:r w:rsidRPr="00CA078B">
              <w:rPr>
                <w:rFonts w:ascii="Garamond" w:hAnsi="Garamond" w:cs="Times New Roman"/>
                <w:sz w:val="24"/>
                <w:szCs w:val="24"/>
              </w:rPr>
              <w:t>regionen och stödja regionerna i införandet</w:t>
            </w:r>
          </w:p>
        </w:tc>
        <w:tc>
          <w:tcPr>
            <w:tcW w:w="1559" w:type="dxa"/>
          </w:tcPr>
          <w:p w14:paraId="6B99E339" w14:textId="77777777" w:rsidR="0035086D" w:rsidRPr="00CA078B" w:rsidRDefault="0035086D" w:rsidP="009D4606">
            <w:r w:rsidRPr="00CA078B">
              <w:t>Katja</w:t>
            </w:r>
            <w:r>
              <w:t xml:space="preserve"> Vuollet Carlsson</w:t>
            </w:r>
            <w:r w:rsidRPr="00CA078B">
              <w:t>, Åsa J</w:t>
            </w:r>
            <w:r>
              <w:t>ohansson</w:t>
            </w:r>
          </w:p>
        </w:tc>
        <w:tc>
          <w:tcPr>
            <w:tcW w:w="3956" w:type="dxa"/>
          </w:tcPr>
          <w:p w14:paraId="09AEED3C" w14:textId="21B566F2" w:rsidR="0035086D" w:rsidRPr="00CA078B" w:rsidRDefault="002F0E1C" w:rsidP="009D4606">
            <w:r>
              <w:rPr>
                <w:rStyle w:val="normaltextrun"/>
                <w:color w:val="000000"/>
                <w:shd w:val="clear" w:color="auto" w:fill="FFFFFF"/>
              </w:rPr>
              <w:t>RCC Norr</w:t>
            </w:r>
            <w:r w:rsidR="00365F86">
              <w:rPr>
                <w:rStyle w:val="normaltextrun"/>
                <w:color w:val="000000"/>
                <w:shd w:val="clear" w:color="auto" w:fill="FFFFFF"/>
              </w:rPr>
              <w:t xml:space="preserve"> </w:t>
            </w:r>
            <w:r>
              <w:rPr>
                <w:rStyle w:val="normaltextrun"/>
                <w:color w:val="000000"/>
                <w:shd w:val="clear" w:color="auto" w:fill="FFFFFF"/>
              </w:rPr>
              <w:t>sammankallar</w:t>
            </w:r>
            <w:r w:rsidR="00365F86">
              <w:rPr>
                <w:rStyle w:val="normaltextrun"/>
                <w:color w:val="000000"/>
                <w:shd w:val="clear" w:color="auto" w:fill="FFFFFF"/>
              </w:rPr>
              <w:t xml:space="preserve"> sjukvårds</w:t>
            </w:r>
            <w:r>
              <w:rPr>
                <w:rStyle w:val="normaltextrun"/>
                <w:color w:val="000000"/>
                <w:shd w:val="clear" w:color="auto" w:fill="FFFFFF"/>
              </w:rPr>
              <w:softHyphen/>
            </w:r>
            <w:r w:rsidR="00365F86">
              <w:rPr>
                <w:rStyle w:val="normaltextrun"/>
                <w:color w:val="000000"/>
                <w:shd w:val="clear" w:color="auto" w:fill="FFFFFF"/>
              </w:rPr>
              <w:t xml:space="preserve">regionala nätverksträffar med personer som arbetar med införandet i respektive region. </w:t>
            </w:r>
            <w:r>
              <w:rPr>
                <w:rStyle w:val="normaltextrun"/>
                <w:color w:val="000000"/>
                <w:shd w:val="clear" w:color="auto" w:fill="FFFFFF"/>
              </w:rPr>
              <w:t>E</w:t>
            </w:r>
            <w:r w:rsidR="00365F86">
              <w:rPr>
                <w:rStyle w:val="normaltextrun"/>
                <w:color w:val="000000"/>
                <w:shd w:val="clear" w:color="auto" w:fill="FFFFFF"/>
              </w:rPr>
              <w:t>n rutin för remiss</w:t>
            </w:r>
            <w:r>
              <w:rPr>
                <w:rStyle w:val="normaltextrun"/>
                <w:color w:val="000000"/>
                <w:shd w:val="clear" w:color="auto" w:fill="FFFFFF"/>
              </w:rPr>
              <w:softHyphen/>
            </w:r>
            <w:r w:rsidR="00365F86">
              <w:rPr>
                <w:rStyle w:val="normaltextrun"/>
                <w:color w:val="000000"/>
                <w:shd w:val="clear" w:color="auto" w:fill="FFFFFF"/>
              </w:rPr>
              <w:t xml:space="preserve">runda </w:t>
            </w:r>
            <w:r>
              <w:rPr>
                <w:rStyle w:val="normaltextrun"/>
                <w:color w:val="000000"/>
                <w:shd w:val="clear" w:color="auto" w:fill="FFFFFF"/>
              </w:rPr>
              <w:t>för</w:t>
            </w:r>
            <w:r w:rsidR="00365F86">
              <w:rPr>
                <w:rStyle w:val="normaltextrun"/>
                <w:color w:val="000000"/>
                <w:shd w:val="clear" w:color="auto" w:fill="FFFFFF"/>
              </w:rPr>
              <w:t xml:space="preserve"> diagnosspecifik patientin</w:t>
            </w:r>
            <w:r>
              <w:rPr>
                <w:rStyle w:val="normaltextrun"/>
                <w:color w:val="000000"/>
                <w:shd w:val="clear" w:color="auto" w:fill="FFFFFF"/>
              </w:rPr>
              <w:softHyphen/>
            </w:r>
            <w:r w:rsidR="00365F86">
              <w:rPr>
                <w:rStyle w:val="normaltextrun"/>
                <w:color w:val="000000"/>
                <w:shd w:val="clear" w:color="auto" w:fill="FFFFFF"/>
              </w:rPr>
              <w:t xml:space="preserve">formation </w:t>
            </w:r>
            <w:r>
              <w:rPr>
                <w:rStyle w:val="normaltextrun"/>
                <w:color w:val="000000"/>
                <w:shd w:val="clear" w:color="auto" w:fill="FFFFFF"/>
              </w:rPr>
              <w:t>har utarbetats</w:t>
            </w:r>
            <w:r w:rsidR="00365F86">
              <w:rPr>
                <w:rStyle w:val="normaltextrun"/>
                <w:color w:val="000000"/>
                <w:shd w:val="clear" w:color="auto" w:fill="FFFFFF"/>
              </w:rPr>
              <w:t xml:space="preserve">. RCC Norr </w:t>
            </w:r>
            <w:r>
              <w:rPr>
                <w:rStyle w:val="normaltextrun"/>
                <w:color w:val="000000"/>
                <w:shd w:val="clear" w:color="auto" w:fill="FFFFFF"/>
              </w:rPr>
              <w:t xml:space="preserve">verkar aktivt för rekrytering av </w:t>
            </w:r>
            <w:r w:rsidR="00365F86">
              <w:rPr>
                <w:rStyle w:val="normaltextrun"/>
                <w:color w:val="000000"/>
                <w:shd w:val="clear" w:color="auto" w:fill="FFFFFF"/>
              </w:rPr>
              <w:t>sjukvårdsregionala repre</w:t>
            </w:r>
            <w:r w:rsidR="00205551">
              <w:rPr>
                <w:rStyle w:val="normaltextrun"/>
                <w:color w:val="000000"/>
                <w:shd w:val="clear" w:color="auto" w:fill="FFFFFF"/>
              </w:rPr>
              <w:softHyphen/>
            </w:r>
            <w:r w:rsidR="00365F86">
              <w:rPr>
                <w:rStyle w:val="normaltextrun"/>
                <w:color w:val="000000"/>
                <w:shd w:val="clear" w:color="auto" w:fill="FFFFFF"/>
              </w:rPr>
              <w:t>sent</w:t>
            </w:r>
            <w:r>
              <w:rPr>
                <w:rStyle w:val="normaltextrun"/>
                <w:color w:val="000000"/>
                <w:shd w:val="clear" w:color="auto" w:fill="FFFFFF"/>
              </w:rPr>
              <w:t>ant</w:t>
            </w:r>
            <w:r w:rsidR="00365F86">
              <w:rPr>
                <w:rStyle w:val="normaltextrun"/>
                <w:color w:val="000000"/>
                <w:shd w:val="clear" w:color="auto" w:fill="FFFFFF"/>
              </w:rPr>
              <w:t xml:space="preserve">er till </w:t>
            </w:r>
            <w:r>
              <w:rPr>
                <w:rStyle w:val="normaltextrun"/>
                <w:color w:val="000000"/>
                <w:shd w:val="clear" w:color="auto" w:fill="FFFFFF"/>
              </w:rPr>
              <w:t>de nationella arbetsgrupper</w:t>
            </w:r>
            <w:r w:rsidR="00365F86">
              <w:rPr>
                <w:rStyle w:val="normaltextrun"/>
                <w:color w:val="000000"/>
                <w:shd w:val="clear" w:color="auto" w:fill="FFFFFF"/>
              </w:rPr>
              <w:t xml:space="preserve"> som tar fram diagnosspecifik patient</w:t>
            </w:r>
            <w:r w:rsidR="00205551">
              <w:rPr>
                <w:rStyle w:val="normaltextrun"/>
                <w:color w:val="000000"/>
                <w:shd w:val="clear" w:color="auto" w:fill="FFFFFF"/>
              </w:rPr>
              <w:softHyphen/>
            </w:r>
            <w:r w:rsidR="00365F86">
              <w:rPr>
                <w:rStyle w:val="normaltextrun"/>
                <w:color w:val="000000"/>
                <w:shd w:val="clear" w:color="auto" w:fill="FFFFFF"/>
              </w:rPr>
              <w:t>information till MVP.</w:t>
            </w:r>
            <w:r w:rsidR="00365F86">
              <w:rPr>
                <w:rStyle w:val="eop"/>
                <w:color w:val="000000"/>
                <w:shd w:val="clear" w:color="auto" w:fill="FFFFFF"/>
              </w:rPr>
              <w:t> </w:t>
            </w:r>
          </w:p>
        </w:tc>
      </w:tr>
      <w:tr w:rsidR="0035086D" w14:paraId="47868AE7" w14:textId="77777777" w:rsidTr="004C7101">
        <w:tc>
          <w:tcPr>
            <w:tcW w:w="3539" w:type="dxa"/>
          </w:tcPr>
          <w:p w14:paraId="3A95C7DD" w14:textId="2EC9690C" w:rsidR="00EC55F8" w:rsidRPr="00CA078B" w:rsidRDefault="0035086D" w:rsidP="009D4606">
            <w:pPr>
              <w:rPr>
                <w:rFonts w:eastAsia="Garamond" w:cs="Garamond"/>
              </w:rPr>
            </w:pPr>
            <w:r w:rsidRPr="00CA078B">
              <w:rPr>
                <w:rFonts w:eastAsia="Garamond" w:cs="Garamond"/>
              </w:rPr>
              <w:t>Utarbeta skriftliga rutiner för sam</w:t>
            </w:r>
            <w:r w:rsidR="008D53B3">
              <w:rPr>
                <w:rFonts w:eastAsia="Garamond" w:cs="Garamond"/>
              </w:rPr>
              <w:softHyphen/>
            </w:r>
            <w:r w:rsidRPr="00CA078B">
              <w:rPr>
                <w:rFonts w:eastAsia="Garamond" w:cs="Garamond"/>
              </w:rPr>
              <w:t>verkan kring remisshantering för kunskapsstöd inom cancerom</w:t>
            </w:r>
            <w:r w:rsidR="008D53B3">
              <w:rPr>
                <w:rFonts w:eastAsia="Garamond" w:cs="Garamond"/>
              </w:rPr>
              <w:softHyphen/>
            </w:r>
            <w:r w:rsidRPr="00CA078B">
              <w:rPr>
                <w:rFonts w:eastAsia="Garamond" w:cs="Garamond"/>
              </w:rPr>
              <w:t>rådet som vårdprogram och SVF mellan RCC Norr och övriga kunskaps</w:t>
            </w:r>
            <w:r w:rsidR="008D53B3">
              <w:rPr>
                <w:rFonts w:eastAsia="Garamond" w:cs="Garamond"/>
              </w:rPr>
              <w:softHyphen/>
            </w:r>
            <w:r w:rsidRPr="00CA078B">
              <w:rPr>
                <w:rFonts w:eastAsia="Garamond" w:cs="Garamond"/>
              </w:rPr>
              <w:t>styrningsorganisationen i norr.</w:t>
            </w:r>
          </w:p>
        </w:tc>
        <w:tc>
          <w:tcPr>
            <w:tcW w:w="1559" w:type="dxa"/>
          </w:tcPr>
          <w:p w14:paraId="31D2B9C1" w14:textId="77777777" w:rsidR="00D15EA1" w:rsidRDefault="0035086D" w:rsidP="00D15EA1">
            <w:pPr>
              <w:spacing w:after="0"/>
            </w:pPr>
            <w:r w:rsidRPr="00CA078B">
              <w:t>Åsa J</w:t>
            </w:r>
            <w:r>
              <w:t>ohansson</w:t>
            </w:r>
            <w:r w:rsidRPr="00CA078B">
              <w:t xml:space="preserve">, </w:t>
            </w:r>
          </w:p>
          <w:p w14:paraId="1F213F15" w14:textId="6B9798ED" w:rsidR="0035086D" w:rsidRPr="00CA078B" w:rsidRDefault="0035086D" w:rsidP="009D4606">
            <w:r w:rsidRPr="00CA078B">
              <w:t>Anna-Lena</w:t>
            </w:r>
            <w:r>
              <w:t xml:space="preserve"> Sunesson</w:t>
            </w:r>
          </w:p>
        </w:tc>
        <w:tc>
          <w:tcPr>
            <w:tcW w:w="3956" w:type="dxa"/>
          </w:tcPr>
          <w:p w14:paraId="597DBB47" w14:textId="353BE2CE" w:rsidR="0035086D" w:rsidRPr="00CA078B" w:rsidRDefault="008D0DC7" w:rsidP="009D4606">
            <w:r>
              <w:t>Skriftliga rutiner för remisshantering av nationella vårdprogram, SVF och Min vårdplan är framtagna och samverkade.</w:t>
            </w:r>
          </w:p>
        </w:tc>
      </w:tr>
      <w:tr w:rsidR="0035086D" w:rsidRPr="0087035D" w14:paraId="25DC0E08" w14:textId="77777777" w:rsidTr="004C7101">
        <w:tc>
          <w:tcPr>
            <w:tcW w:w="3539" w:type="dxa"/>
          </w:tcPr>
          <w:p w14:paraId="0F8BA047" w14:textId="00BE3F39" w:rsidR="00EC55F8" w:rsidRPr="00CA078B" w:rsidRDefault="0035086D" w:rsidP="009D4606">
            <w:r w:rsidRPr="00CA078B">
              <w:t>Genomföra patient- och närståen</w:t>
            </w:r>
            <w:r w:rsidR="00BE2C34">
              <w:softHyphen/>
            </w:r>
            <w:r w:rsidRPr="00CA078B">
              <w:t>de</w:t>
            </w:r>
            <w:r w:rsidR="001F210A">
              <w:softHyphen/>
            </w:r>
            <w:r w:rsidRPr="00CA078B">
              <w:t>utbildning för företrädare inom RCC-organisationen</w:t>
            </w:r>
          </w:p>
        </w:tc>
        <w:tc>
          <w:tcPr>
            <w:tcW w:w="1559" w:type="dxa"/>
          </w:tcPr>
          <w:p w14:paraId="7A908DE5" w14:textId="77777777" w:rsidR="0035086D" w:rsidRPr="00CA078B" w:rsidRDefault="0035086D" w:rsidP="009D4606">
            <w:r w:rsidRPr="00CA078B">
              <w:t>Katja</w:t>
            </w:r>
            <w:r>
              <w:t xml:space="preserve"> Vuollet Carlsson</w:t>
            </w:r>
          </w:p>
        </w:tc>
        <w:tc>
          <w:tcPr>
            <w:tcW w:w="3956" w:type="dxa"/>
          </w:tcPr>
          <w:p w14:paraId="16A07CAF" w14:textId="16F20BA0" w:rsidR="0035086D" w:rsidRPr="00205551" w:rsidRDefault="00365F86" w:rsidP="00205551">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rPr>
              <w:t xml:space="preserve">En digital utbildningsdag anordnades </w:t>
            </w:r>
            <w:r w:rsidR="00205551">
              <w:rPr>
                <w:rStyle w:val="normaltextrun"/>
                <w:rFonts w:ascii="Garamond" w:hAnsi="Garamond" w:cs="Segoe UI"/>
              </w:rPr>
              <w:t>i mars</w:t>
            </w:r>
            <w:r>
              <w:rPr>
                <w:rStyle w:val="normaltextrun"/>
                <w:rFonts w:ascii="Garamond" w:hAnsi="Garamond" w:cs="Segoe UI"/>
              </w:rPr>
              <w:t xml:space="preserve"> 2022</w:t>
            </w:r>
            <w:r w:rsidR="00205551">
              <w:rPr>
                <w:rStyle w:val="normaltextrun"/>
                <w:rFonts w:ascii="Garamond" w:hAnsi="Garamond" w:cs="Segoe UI"/>
              </w:rPr>
              <w:t>, med innehåll baserat på önskemål från patient- och närstående</w:t>
            </w:r>
            <w:r w:rsidR="00205551">
              <w:rPr>
                <w:rStyle w:val="normaltextrun"/>
                <w:rFonts w:ascii="Garamond" w:hAnsi="Garamond" w:cs="Segoe UI"/>
              </w:rPr>
              <w:softHyphen/>
              <w:t xml:space="preserve">rådet. </w:t>
            </w:r>
            <w:r>
              <w:rPr>
                <w:rStyle w:val="normaltextrun"/>
                <w:rFonts w:ascii="Garamond" w:hAnsi="Garamond" w:cs="Segoe UI"/>
              </w:rPr>
              <w:t xml:space="preserve"> </w:t>
            </w:r>
          </w:p>
        </w:tc>
      </w:tr>
      <w:tr w:rsidR="0035086D" w14:paraId="2A2A6CA2" w14:textId="77777777" w:rsidTr="004C7101">
        <w:tc>
          <w:tcPr>
            <w:tcW w:w="3539" w:type="dxa"/>
          </w:tcPr>
          <w:p w14:paraId="06131530" w14:textId="6606F9BB" w:rsidR="00BA05F5" w:rsidRPr="00CA078B" w:rsidRDefault="0035086D" w:rsidP="009D4606">
            <w:r w:rsidRPr="00CA078B">
              <w:t>Stärka regionernas arbete med fysisk aktivitet vid cancersjukdom.</w:t>
            </w:r>
          </w:p>
        </w:tc>
        <w:tc>
          <w:tcPr>
            <w:tcW w:w="1559" w:type="dxa"/>
          </w:tcPr>
          <w:p w14:paraId="25208278" w14:textId="77777777" w:rsidR="0035086D" w:rsidRPr="00CA078B" w:rsidRDefault="0035086D" w:rsidP="009D4606">
            <w:r w:rsidRPr="00CA078B">
              <w:t>Anna Stecksén</w:t>
            </w:r>
          </w:p>
        </w:tc>
        <w:tc>
          <w:tcPr>
            <w:tcW w:w="3956" w:type="dxa"/>
          </w:tcPr>
          <w:p w14:paraId="6B39F9A0" w14:textId="14014717" w:rsidR="0035086D" w:rsidRPr="00CA078B" w:rsidRDefault="00205551" w:rsidP="009D4606">
            <w:r>
              <w:rPr>
                <w:rStyle w:val="normaltextrun"/>
                <w:color w:val="000000"/>
                <w:shd w:val="clear" w:color="auto" w:fill="FFFFFF"/>
              </w:rPr>
              <w:t xml:space="preserve">RCC Norr har gett stöd till ett </w:t>
            </w:r>
            <w:r w:rsidR="00365F86">
              <w:rPr>
                <w:rStyle w:val="spellingerror"/>
                <w:color w:val="000000"/>
                <w:shd w:val="clear" w:color="auto" w:fill="FFFFFF"/>
              </w:rPr>
              <w:t>utv</w:t>
            </w:r>
            <w:r>
              <w:rPr>
                <w:rStyle w:val="spellingerror"/>
                <w:color w:val="000000"/>
                <w:shd w:val="clear" w:color="auto" w:fill="FFFFFF"/>
              </w:rPr>
              <w:t>e</w:t>
            </w:r>
            <w:r>
              <w:rPr>
                <w:rStyle w:val="spellingerror"/>
              </w:rPr>
              <w:t>ck</w:t>
            </w:r>
            <w:r>
              <w:rPr>
                <w:rStyle w:val="spellingerror"/>
              </w:rPr>
              <w:softHyphen/>
              <w:t>lings</w:t>
            </w:r>
            <w:r w:rsidR="00365F86">
              <w:rPr>
                <w:rStyle w:val="normaltextrun"/>
                <w:color w:val="000000"/>
                <w:shd w:val="clear" w:color="auto" w:fill="FFFFFF"/>
              </w:rPr>
              <w:t>projekt</w:t>
            </w:r>
            <w:r>
              <w:rPr>
                <w:rStyle w:val="normaltextrun"/>
                <w:color w:val="000000"/>
                <w:shd w:val="clear" w:color="auto" w:fill="FFFFFF"/>
              </w:rPr>
              <w:t xml:space="preserve"> per </w:t>
            </w:r>
            <w:r w:rsidR="00365F86">
              <w:rPr>
                <w:rStyle w:val="normaltextrun"/>
                <w:color w:val="000000"/>
                <w:shd w:val="clear" w:color="auto" w:fill="FFFFFF"/>
              </w:rPr>
              <w:t>region</w:t>
            </w:r>
            <w:r>
              <w:rPr>
                <w:rStyle w:val="normaltextrun"/>
                <w:color w:val="000000"/>
                <w:shd w:val="clear" w:color="auto" w:fill="FFFFFF"/>
              </w:rPr>
              <w:t>,</w:t>
            </w:r>
            <w:r w:rsidR="00365F86">
              <w:rPr>
                <w:rStyle w:val="normaltextrun"/>
                <w:color w:val="000000"/>
                <w:shd w:val="clear" w:color="auto" w:fill="FFFFFF"/>
              </w:rPr>
              <w:t xml:space="preserve"> varav de sista avslutades </w:t>
            </w:r>
            <w:r>
              <w:rPr>
                <w:rStyle w:val="normaltextrun"/>
                <w:color w:val="000000"/>
                <w:shd w:val="clear" w:color="auto" w:fill="FFFFFF"/>
              </w:rPr>
              <w:t>våren 20</w:t>
            </w:r>
            <w:r w:rsidR="00365F86">
              <w:rPr>
                <w:rStyle w:val="normaltextrun"/>
                <w:color w:val="000000"/>
                <w:shd w:val="clear" w:color="auto" w:fill="FFFFFF"/>
              </w:rPr>
              <w:t xml:space="preserve">22. </w:t>
            </w:r>
            <w:r>
              <w:rPr>
                <w:rStyle w:val="normaltextrun"/>
                <w:color w:val="000000"/>
                <w:shd w:val="clear" w:color="auto" w:fill="FFFFFF"/>
              </w:rPr>
              <w:t>P</w:t>
            </w:r>
            <w:r w:rsidR="00365F86">
              <w:rPr>
                <w:rStyle w:val="normaltextrun"/>
                <w:color w:val="000000"/>
                <w:shd w:val="clear" w:color="auto" w:fill="FFFFFF"/>
              </w:rPr>
              <w:t>atienter</w:t>
            </w:r>
            <w:r>
              <w:rPr>
                <w:rStyle w:val="normaltextrun"/>
                <w:color w:val="000000"/>
                <w:shd w:val="clear" w:color="auto" w:fill="FFFFFF"/>
              </w:rPr>
              <w:t xml:space="preserve">na har varit </w:t>
            </w:r>
            <w:r w:rsidR="008D53B3">
              <w:rPr>
                <w:rStyle w:val="normaltextrun"/>
                <w:color w:val="000000"/>
                <w:shd w:val="clear" w:color="auto" w:fill="FFFFFF"/>
              </w:rPr>
              <w:t xml:space="preserve">nöjda </w:t>
            </w:r>
            <w:r w:rsidR="00365F86">
              <w:rPr>
                <w:rStyle w:val="normaltextrun"/>
                <w:color w:val="000000"/>
                <w:shd w:val="clear" w:color="auto" w:fill="FFFFFF"/>
              </w:rPr>
              <w:t xml:space="preserve">och </w:t>
            </w:r>
            <w:r w:rsidR="008D0DC7">
              <w:rPr>
                <w:rStyle w:val="normaltextrun"/>
                <w:color w:val="000000"/>
                <w:shd w:val="clear" w:color="auto" w:fill="FFFFFF"/>
              </w:rPr>
              <w:t>personalen</w:t>
            </w:r>
            <w:r w:rsidR="008D53B3">
              <w:rPr>
                <w:rStyle w:val="normaltextrun"/>
                <w:color w:val="000000"/>
                <w:shd w:val="clear" w:color="auto" w:fill="FFFFFF"/>
              </w:rPr>
              <w:t xml:space="preserve"> har </w:t>
            </w:r>
            <w:r w:rsidR="00365F86">
              <w:rPr>
                <w:rStyle w:val="normaltextrun"/>
                <w:color w:val="000000"/>
                <w:shd w:val="clear" w:color="auto" w:fill="FFFFFF"/>
              </w:rPr>
              <w:t>upplevt</w:t>
            </w:r>
            <w:r w:rsidR="008D0DC7">
              <w:rPr>
                <w:rStyle w:val="normaltextrun"/>
                <w:color w:val="000000"/>
                <w:shd w:val="clear" w:color="auto" w:fill="FFFFFF"/>
              </w:rPr>
              <w:t xml:space="preserve"> det</w:t>
            </w:r>
            <w:r w:rsidR="00365F86">
              <w:rPr>
                <w:rStyle w:val="normaltextrun"/>
                <w:color w:val="000000"/>
                <w:shd w:val="clear" w:color="auto" w:fill="FFFFFF"/>
              </w:rPr>
              <w:t xml:space="preserve"> </w:t>
            </w:r>
            <w:r w:rsidR="00612540">
              <w:rPr>
                <w:rStyle w:val="normaltextrun"/>
                <w:color w:val="000000"/>
                <w:shd w:val="clear" w:color="auto" w:fill="FFFFFF"/>
              </w:rPr>
              <w:t xml:space="preserve">som </w:t>
            </w:r>
            <w:r w:rsidR="00365F86">
              <w:rPr>
                <w:rStyle w:val="normaltextrun"/>
                <w:color w:val="000000"/>
                <w:shd w:val="clear" w:color="auto" w:fill="FFFFFF"/>
              </w:rPr>
              <w:t>menings</w:t>
            </w:r>
            <w:r w:rsidR="008D53B3">
              <w:rPr>
                <w:rStyle w:val="normaltextrun"/>
                <w:color w:val="000000"/>
                <w:shd w:val="clear" w:color="auto" w:fill="FFFFFF"/>
              </w:rPr>
              <w:softHyphen/>
            </w:r>
            <w:r w:rsidR="00365F86">
              <w:rPr>
                <w:rStyle w:val="normaltextrun"/>
                <w:color w:val="000000"/>
                <w:shd w:val="clear" w:color="auto" w:fill="FFFFFF"/>
              </w:rPr>
              <w:t>fullt. Projekt</w:t>
            </w:r>
            <w:r w:rsidR="008D53B3">
              <w:rPr>
                <w:rStyle w:val="normaltextrun"/>
                <w:color w:val="000000"/>
                <w:shd w:val="clear" w:color="auto" w:fill="FFFFFF"/>
              </w:rPr>
              <w:softHyphen/>
            </w:r>
            <w:r w:rsidR="00365F86">
              <w:rPr>
                <w:rStyle w:val="normaltextrun"/>
                <w:color w:val="000000"/>
                <w:shd w:val="clear" w:color="auto" w:fill="FFFFFF"/>
              </w:rPr>
              <w:t xml:space="preserve">rapport </w:t>
            </w:r>
            <w:r>
              <w:rPr>
                <w:rStyle w:val="normaltextrun"/>
                <w:color w:val="000000"/>
                <w:shd w:val="clear" w:color="auto" w:fill="FFFFFF"/>
              </w:rPr>
              <w:t xml:space="preserve">är </w:t>
            </w:r>
            <w:r w:rsidR="00365F86">
              <w:rPr>
                <w:rStyle w:val="normaltextrun"/>
                <w:color w:val="000000"/>
                <w:shd w:val="clear" w:color="auto" w:fill="FFFFFF"/>
              </w:rPr>
              <w:t>under utarbetning med fokus på erfaren</w:t>
            </w:r>
            <w:r w:rsidR="00612540">
              <w:rPr>
                <w:rStyle w:val="normaltextrun"/>
                <w:color w:val="000000"/>
                <w:shd w:val="clear" w:color="auto" w:fill="FFFFFF"/>
              </w:rPr>
              <w:softHyphen/>
            </w:r>
            <w:r w:rsidR="00365F86">
              <w:rPr>
                <w:rStyle w:val="normaltextrun"/>
                <w:color w:val="000000"/>
                <w:shd w:val="clear" w:color="auto" w:fill="FFFFFF"/>
              </w:rPr>
              <w:t xml:space="preserve">heter och lärdomar. </w:t>
            </w:r>
            <w:r w:rsidR="008D53B3">
              <w:rPr>
                <w:rStyle w:val="normaltextrun"/>
                <w:color w:val="000000"/>
                <w:shd w:val="clear" w:color="auto" w:fill="FFFFFF"/>
              </w:rPr>
              <w:t>K</w:t>
            </w:r>
            <w:r w:rsidR="00365F86">
              <w:rPr>
                <w:rStyle w:val="normaltextrun"/>
                <w:color w:val="000000"/>
                <w:shd w:val="clear" w:color="auto" w:fill="FFFFFF"/>
              </w:rPr>
              <w:t xml:space="preserve">ommunikationsinsatser </w:t>
            </w:r>
            <w:r w:rsidR="008D53B3">
              <w:rPr>
                <w:rStyle w:val="normaltextrun"/>
                <w:color w:val="000000"/>
                <w:shd w:val="clear" w:color="auto" w:fill="FFFFFF"/>
              </w:rPr>
              <w:t>har genom</w:t>
            </w:r>
            <w:r w:rsidR="008D53B3">
              <w:rPr>
                <w:rStyle w:val="normaltextrun"/>
                <w:color w:val="000000"/>
                <w:shd w:val="clear" w:color="auto" w:fill="FFFFFF"/>
              </w:rPr>
              <w:softHyphen/>
              <w:t xml:space="preserve">förts och fler planeras </w:t>
            </w:r>
            <w:r w:rsidR="00365F86">
              <w:rPr>
                <w:rStyle w:val="normaltextrun"/>
                <w:color w:val="000000"/>
                <w:shd w:val="clear" w:color="auto" w:fill="FFFFFF"/>
              </w:rPr>
              <w:t>under 2023.</w:t>
            </w:r>
            <w:r w:rsidR="00365F86">
              <w:rPr>
                <w:rStyle w:val="eop"/>
                <w:color w:val="000000"/>
                <w:shd w:val="clear" w:color="auto" w:fill="FFFFFF"/>
              </w:rPr>
              <w:t> </w:t>
            </w:r>
          </w:p>
        </w:tc>
      </w:tr>
      <w:tr w:rsidR="0035086D" w14:paraId="28F20546" w14:textId="77777777" w:rsidTr="004C7101">
        <w:tc>
          <w:tcPr>
            <w:tcW w:w="3539" w:type="dxa"/>
          </w:tcPr>
          <w:p w14:paraId="38963FEB" w14:textId="34A760C3" w:rsidR="00BA05F5" w:rsidRPr="00CA078B" w:rsidRDefault="0035086D" w:rsidP="009D4606">
            <w:r w:rsidRPr="00DD11EA">
              <w:t>Utveckla cancerseminarieserien för att bredda målgruppen</w:t>
            </w:r>
          </w:p>
        </w:tc>
        <w:tc>
          <w:tcPr>
            <w:tcW w:w="1559" w:type="dxa"/>
          </w:tcPr>
          <w:p w14:paraId="771EF5A1" w14:textId="5CDD06EE" w:rsidR="0035086D" w:rsidRPr="00CA078B" w:rsidRDefault="0035086D" w:rsidP="009D4606">
            <w:r w:rsidRPr="00CA078B">
              <w:t>Hela vård</w:t>
            </w:r>
            <w:r w:rsidR="00396A0A">
              <w:softHyphen/>
            </w:r>
            <w:r w:rsidRPr="00CA078B">
              <w:t>utvecklar</w:t>
            </w:r>
            <w:r w:rsidR="007A5AE9">
              <w:softHyphen/>
            </w:r>
            <w:r w:rsidRPr="00CA078B">
              <w:t>gruppen</w:t>
            </w:r>
          </w:p>
        </w:tc>
        <w:tc>
          <w:tcPr>
            <w:tcW w:w="3956" w:type="dxa"/>
          </w:tcPr>
          <w:p w14:paraId="79C22AD4" w14:textId="2B2457DE" w:rsidR="0035086D" w:rsidRPr="00CA078B" w:rsidRDefault="00DD11EA" w:rsidP="009D4606">
            <w:r>
              <w:rPr>
                <w:rStyle w:val="normaltextrun"/>
                <w:color w:val="000000"/>
                <w:shd w:val="clear" w:color="auto" w:fill="FFFFFF"/>
              </w:rPr>
              <w:t>E</w:t>
            </w:r>
            <w:r w:rsidR="00365F86">
              <w:rPr>
                <w:rStyle w:val="normaltextrun"/>
                <w:color w:val="000000"/>
                <w:shd w:val="clear" w:color="auto" w:fill="FFFFFF"/>
              </w:rPr>
              <w:t>n digital seminarieserie för patientnära forskning och förbättringsarbeten i norr</w:t>
            </w:r>
            <w:r>
              <w:rPr>
                <w:rStyle w:val="normaltextrun"/>
                <w:color w:val="000000"/>
                <w:shd w:val="clear" w:color="auto" w:fill="FFFFFF"/>
              </w:rPr>
              <w:t xml:space="preserve"> har utvecklats,</w:t>
            </w:r>
            <w:r w:rsidR="00365F86">
              <w:rPr>
                <w:rStyle w:val="normaltextrun"/>
                <w:color w:val="000000"/>
                <w:shd w:val="clear" w:color="auto" w:fill="FFFFFF"/>
              </w:rPr>
              <w:t xml:space="preserve"> </w:t>
            </w:r>
            <w:r w:rsidR="00365F86">
              <w:rPr>
                <w:rStyle w:val="normaltextrun"/>
                <w:i/>
                <w:iCs/>
                <w:color w:val="000000"/>
                <w:shd w:val="clear" w:color="auto" w:fill="FFFFFF"/>
              </w:rPr>
              <w:t>Fortbildningsfredag cancer</w:t>
            </w:r>
            <w:r>
              <w:rPr>
                <w:rStyle w:val="normaltextrun"/>
                <w:color w:val="000000"/>
                <w:shd w:val="clear" w:color="auto" w:fill="FFFFFF"/>
              </w:rPr>
              <w:t>, som håll</w:t>
            </w:r>
            <w:r w:rsidR="00365F86">
              <w:rPr>
                <w:rStyle w:val="normaltextrun"/>
                <w:color w:val="000000"/>
                <w:shd w:val="clear" w:color="auto" w:fill="FFFFFF"/>
              </w:rPr>
              <w:t xml:space="preserve">s digitalt </w:t>
            </w:r>
            <w:r>
              <w:rPr>
                <w:rStyle w:val="normaltextrun"/>
                <w:color w:val="000000"/>
                <w:shd w:val="clear" w:color="auto" w:fill="FFFFFF"/>
              </w:rPr>
              <w:t>en</w:t>
            </w:r>
            <w:r w:rsidR="00365F86">
              <w:rPr>
                <w:rStyle w:val="normaltextrun"/>
                <w:color w:val="000000"/>
                <w:shd w:val="clear" w:color="auto" w:fill="FFFFFF"/>
              </w:rPr>
              <w:t xml:space="preserve"> </w:t>
            </w:r>
            <w:r w:rsidR="00E50658">
              <w:rPr>
                <w:rStyle w:val="normaltextrun"/>
                <w:color w:val="000000"/>
                <w:shd w:val="clear" w:color="auto" w:fill="FFFFFF"/>
              </w:rPr>
              <w:t xml:space="preserve">timme en fredag per </w:t>
            </w:r>
            <w:r w:rsidR="00365F86">
              <w:rPr>
                <w:rStyle w:val="normaltextrun"/>
                <w:color w:val="000000"/>
                <w:shd w:val="clear" w:color="auto" w:fill="FFFFFF"/>
              </w:rPr>
              <w:t>månad</w:t>
            </w:r>
            <w:r w:rsidR="00612540">
              <w:rPr>
                <w:rStyle w:val="normaltextrun"/>
                <w:color w:val="000000"/>
                <w:shd w:val="clear" w:color="auto" w:fill="FFFFFF"/>
              </w:rPr>
              <w:t>. Målgrupp</w:t>
            </w:r>
            <w:r w:rsidR="00365F86">
              <w:rPr>
                <w:rStyle w:val="normaltextrun"/>
                <w:color w:val="000000"/>
                <w:shd w:val="clear" w:color="auto" w:fill="FFFFFF"/>
              </w:rPr>
              <w:t xml:space="preserve"> är alla som arbetar med eller kring patienter med cancersjukdom och deras närstående. </w:t>
            </w:r>
            <w:r>
              <w:rPr>
                <w:rStyle w:val="normaltextrun"/>
                <w:color w:val="000000"/>
                <w:shd w:val="clear" w:color="auto" w:fill="FFFFFF"/>
              </w:rPr>
              <w:t>Tre</w:t>
            </w:r>
            <w:r w:rsidR="00365F86">
              <w:rPr>
                <w:rStyle w:val="normaltextrun"/>
                <w:color w:val="000000"/>
                <w:shd w:val="clear" w:color="auto" w:fill="FFFFFF"/>
              </w:rPr>
              <w:t xml:space="preserve"> seminarier </w:t>
            </w:r>
            <w:r>
              <w:rPr>
                <w:rStyle w:val="normaltextrun"/>
                <w:color w:val="000000"/>
                <w:shd w:val="clear" w:color="auto" w:fill="FFFFFF"/>
              </w:rPr>
              <w:t xml:space="preserve">har </w:t>
            </w:r>
            <w:r w:rsidR="00365F86">
              <w:rPr>
                <w:rStyle w:val="normaltextrun"/>
                <w:color w:val="000000"/>
                <w:shd w:val="clear" w:color="auto" w:fill="FFFFFF"/>
              </w:rPr>
              <w:t>genom</w:t>
            </w:r>
            <w:r>
              <w:rPr>
                <w:rStyle w:val="normaltextrun"/>
                <w:color w:val="000000"/>
                <w:shd w:val="clear" w:color="auto" w:fill="FFFFFF"/>
              </w:rPr>
              <w:softHyphen/>
            </w:r>
            <w:r w:rsidR="00365F86">
              <w:rPr>
                <w:rStyle w:val="normaltextrun"/>
                <w:color w:val="000000"/>
                <w:shd w:val="clear" w:color="auto" w:fill="FFFFFF"/>
              </w:rPr>
              <w:t xml:space="preserve">förts </w:t>
            </w:r>
            <w:r>
              <w:rPr>
                <w:rStyle w:val="normaltextrun"/>
                <w:color w:val="000000"/>
                <w:shd w:val="clear" w:color="auto" w:fill="FFFFFF"/>
              </w:rPr>
              <w:t xml:space="preserve">hösten 2022 </w:t>
            </w:r>
            <w:r w:rsidR="00365F86">
              <w:rPr>
                <w:rStyle w:val="normaltextrun"/>
                <w:color w:val="000000"/>
                <w:shd w:val="clear" w:color="auto" w:fill="FFFFFF"/>
              </w:rPr>
              <w:t>(</w:t>
            </w:r>
            <w:r w:rsidR="00365F86">
              <w:rPr>
                <w:rStyle w:val="normaltextrun"/>
                <w:i/>
                <w:iCs/>
                <w:color w:val="000000"/>
                <w:shd w:val="clear" w:color="auto" w:fill="FFFFFF"/>
              </w:rPr>
              <w:t xml:space="preserve">fysisk aktivitet, barn som närstående, samtal vid allvarlig </w:t>
            </w:r>
            <w:r w:rsidR="00365F86">
              <w:rPr>
                <w:rStyle w:val="spellingerror"/>
                <w:i/>
                <w:iCs/>
                <w:color w:val="000000"/>
                <w:shd w:val="clear" w:color="auto" w:fill="FFFFFF"/>
              </w:rPr>
              <w:t>sj</w:t>
            </w:r>
            <w:r>
              <w:rPr>
                <w:rStyle w:val="spellingerror"/>
                <w:i/>
                <w:iCs/>
                <w:color w:val="000000"/>
                <w:shd w:val="clear" w:color="auto" w:fill="FFFFFF"/>
              </w:rPr>
              <w:t>ukdom</w:t>
            </w:r>
            <w:r w:rsidR="00365F86">
              <w:rPr>
                <w:rStyle w:val="normaltextrun"/>
                <w:color w:val="000000"/>
                <w:shd w:val="clear" w:color="auto" w:fill="FFFFFF"/>
              </w:rPr>
              <w:t xml:space="preserve">), med 28–100 deltagare. </w:t>
            </w:r>
          </w:p>
        </w:tc>
      </w:tr>
      <w:tr w:rsidR="0035086D" w14:paraId="08CA2C1B" w14:textId="77777777" w:rsidTr="004C7101">
        <w:tc>
          <w:tcPr>
            <w:tcW w:w="3539" w:type="dxa"/>
          </w:tcPr>
          <w:p w14:paraId="67C10473" w14:textId="4DD04E8B" w:rsidR="00185953" w:rsidRPr="00CA078B" w:rsidRDefault="0035086D" w:rsidP="009D4606">
            <w:r w:rsidRPr="00CA078B">
              <w:t>Utveckla formerna för sjukvårds</w:t>
            </w:r>
            <w:r w:rsidR="001F210A">
              <w:softHyphen/>
            </w:r>
            <w:r w:rsidRPr="00CA078B">
              <w:t>regional multidisciplinär konferens (MDK) inom cancer</w:t>
            </w:r>
            <w:r w:rsidRPr="00CA078B">
              <w:softHyphen/>
              <w:t>rehabilitering</w:t>
            </w:r>
          </w:p>
        </w:tc>
        <w:tc>
          <w:tcPr>
            <w:tcW w:w="1559" w:type="dxa"/>
          </w:tcPr>
          <w:p w14:paraId="72D4AE8E" w14:textId="77777777" w:rsidR="0035086D" w:rsidRPr="00CA078B" w:rsidRDefault="0035086D" w:rsidP="009D4606">
            <w:r w:rsidRPr="00CA078B">
              <w:t>Åsa Sandström</w:t>
            </w:r>
          </w:p>
        </w:tc>
        <w:tc>
          <w:tcPr>
            <w:tcW w:w="3956" w:type="dxa"/>
          </w:tcPr>
          <w:p w14:paraId="64396450" w14:textId="7D6C66F8" w:rsidR="0035086D" w:rsidRPr="00CA078B" w:rsidRDefault="008D0DC7" w:rsidP="009D4606">
            <w:r>
              <w:rPr>
                <w:rFonts w:cs="Times New Roman"/>
              </w:rPr>
              <w:t xml:space="preserve">Den sjukvårdsregionala MDK:n avvecklades vid </w:t>
            </w:r>
            <w:r w:rsidR="00612540">
              <w:rPr>
                <w:rFonts w:cs="Times New Roman"/>
              </w:rPr>
              <w:t xml:space="preserve">utgången av </w:t>
            </w:r>
            <w:r>
              <w:rPr>
                <w:rFonts w:cs="Times New Roman"/>
              </w:rPr>
              <w:t>2022 efter beslut i RPO Cancer, då den nyttjats i mycket liten utsträckning. Patienterna hanteras i respektive region och regio</w:t>
            </w:r>
            <w:r>
              <w:rPr>
                <w:rFonts w:cs="Times New Roman"/>
              </w:rPr>
              <w:softHyphen/>
              <w:t xml:space="preserve">nerna återkommer till RCC Norr om man ser behov av samordningsinsatser. </w:t>
            </w:r>
          </w:p>
        </w:tc>
      </w:tr>
      <w:tr w:rsidR="0035086D" w14:paraId="0711BC32" w14:textId="77777777" w:rsidTr="004C7101">
        <w:tc>
          <w:tcPr>
            <w:tcW w:w="3539" w:type="dxa"/>
          </w:tcPr>
          <w:p w14:paraId="4F0AAF85" w14:textId="408878D7" w:rsidR="00185953" w:rsidRPr="00CA078B" w:rsidRDefault="0035086D" w:rsidP="009D4606">
            <w:r w:rsidRPr="00CA078B">
              <w:t xml:space="preserve">Samarbeta med regionerna runt kartläggning av livsstilsfaktorer via enkäten </w:t>
            </w:r>
            <w:r w:rsidRPr="00CA078B">
              <w:rPr>
                <w:i/>
                <w:iCs/>
              </w:rPr>
              <w:t>Hälsa på lika villkor</w:t>
            </w:r>
            <w:r w:rsidRPr="00CA078B">
              <w:t xml:space="preserve"> och därefter utarbeta handlingsplan</w:t>
            </w:r>
          </w:p>
        </w:tc>
        <w:tc>
          <w:tcPr>
            <w:tcW w:w="1559" w:type="dxa"/>
          </w:tcPr>
          <w:p w14:paraId="67FC657E" w14:textId="2DB6AC26" w:rsidR="0035086D" w:rsidRPr="00CA078B" w:rsidRDefault="0035086D" w:rsidP="009D4606">
            <w:r w:rsidRPr="00CA078B">
              <w:t>Cecilia</w:t>
            </w:r>
            <w:r>
              <w:t xml:space="preserve"> Hultstrand</w:t>
            </w:r>
            <w:r w:rsidRPr="00CA078B">
              <w:t xml:space="preserve">, </w:t>
            </w:r>
            <w:r w:rsidR="00612540">
              <w:t>Ove Björ</w:t>
            </w:r>
          </w:p>
        </w:tc>
        <w:tc>
          <w:tcPr>
            <w:tcW w:w="3956" w:type="dxa"/>
          </w:tcPr>
          <w:p w14:paraId="58CE8D5B" w14:textId="2FD9BB39" w:rsidR="0035086D" w:rsidRPr="00CA078B" w:rsidRDefault="00612540" w:rsidP="009D4606">
            <w:r>
              <w:t xml:space="preserve">RCC har finansierat extra enkätutskick i ett antal kommuner för bättre statistiskt underlag. I februari 2023 pågår juridiska diskussioner kring tillgång till data för att möjliggöra för RCC Norr att bistå </w:t>
            </w:r>
            <w:r w:rsidR="00E50658">
              <w:t xml:space="preserve">regionerna </w:t>
            </w:r>
            <w:r>
              <w:t>med statistiska bearbetningar och analys av resultaten.</w:t>
            </w:r>
          </w:p>
        </w:tc>
      </w:tr>
    </w:tbl>
    <w:p w14:paraId="5C217710" w14:textId="2E073B54" w:rsidR="00612540" w:rsidRDefault="00612540">
      <w:pPr>
        <w:spacing w:after="0"/>
      </w:pPr>
    </w:p>
    <w:p w14:paraId="667BE44C" w14:textId="77777777" w:rsidR="00612540" w:rsidRDefault="00612540">
      <w:pPr>
        <w:spacing w:after="0"/>
      </w:pPr>
      <w:r>
        <w:br w:type="page"/>
      </w:r>
    </w:p>
    <w:p w14:paraId="0F50E8FF" w14:textId="77777777" w:rsidR="00BA05F5" w:rsidRDefault="00BA05F5">
      <w:pPr>
        <w:spacing w:after="0"/>
      </w:pPr>
    </w:p>
    <w:tbl>
      <w:tblPr>
        <w:tblStyle w:val="Tabellrutnt"/>
        <w:tblW w:w="0" w:type="auto"/>
        <w:tblLook w:val="04A0" w:firstRow="1" w:lastRow="0" w:firstColumn="1" w:lastColumn="0" w:noHBand="0" w:noVBand="1"/>
      </w:tblPr>
      <w:tblGrid>
        <w:gridCol w:w="3539"/>
        <w:gridCol w:w="1559"/>
        <w:gridCol w:w="3956"/>
      </w:tblGrid>
      <w:tr w:rsidR="0035086D" w14:paraId="193DCA21" w14:textId="77777777" w:rsidTr="00B42B1B">
        <w:tc>
          <w:tcPr>
            <w:tcW w:w="9054" w:type="dxa"/>
            <w:gridSpan w:val="3"/>
          </w:tcPr>
          <w:p w14:paraId="59BBEB46" w14:textId="34410E2A" w:rsidR="0035086D" w:rsidRPr="003108C1" w:rsidRDefault="0035086D" w:rsidP="00B42B1B">
            <w:pPr>
              <w:pStyle w:val="Rubrik3"/>
              <w:numPr>
                <w:ilvl w:val="0"/>
                <w:numId w:val="0"/>
              </w:numPr>
              <w:spacing w:before="0"/>
              <w:ind w:left="851" w:hanging="851"/>
            </w:pPr>
            <w:bookmarkStart w:id="15" w:name="_Toc126870146"/>
            <w:r w:rsidRPr="003108C1">
              <w:t>Statistiker</w:t>
            </w:r>
            <w:bookmarkEnd w:id="15"/>
          </w:p>
        </w:tc>
      </w:tr>
      <w:tr w:rsidR="0035086D" w14:paraId="4FB0908E" w14:textId="77777777" w:rsidTr="00BE2C34">
        <w:tc>
          <w:tcPr>
            <w:tcW w:w="3539" w:type="dxa"/>
          </w:tcPr>
          <w:p w14:paraId="72800477" w14:textId="77777777" w:rsidR="0035086D" w:rsidRPr="00D15EA1" w:rsidRDefault="0035086D" w:rsidP="00D15EA1">
            <w:pPr>
              <w:pStyle w:val="Tabelltitel"/>
            </w:pPr>
            <w:r w:rsidRPr="00D15EA1">
              <w:t>Mål*</w:t>
            </w:r>
          </w:p>
        </w:tc>
        <w:tc>
          <w:tcPr>
            <w:tcW w:w="1559" w:type="dxa"/>
          </w:tcPr>
          <w:p w14:paraId="34383714" w14:textId="77777777" w:rsidR="0035086D" w:rsidRPr="00D15EA1" w:rsidRDefault="0035086D" w:rsidP="00D15EA1">
            <w:pPr>
              <w:pStyle w:val="Tabelltitel"/>
            </w:pPr>
            <w:r w:rsidRPr="00D15EA1">
              <w:t>Ansvarig</w:t>
            </w:r>
          </w:p>
        </w:tc>
        <w:tc>
          <w:tcPr>
            <w:tcW w:w="3956" w:type="dxa"/>
          </w:tcPr>
          <w:p w14:paraId="6BA5B8D4" w14:textId="77777777" w:rsidR="0035086D" w:rsidRPr="00D15EA1" w:rsidRDefault="0035086D" w:rsidP="00D15EA1">
            <w:pPr>
              <w:pStyle w:val="Tabelltitel"/>
            </w:pPr>
            <w:r w:rsidRPr="00D15EA1">
              <w:t>Uppföljning</w:t>
            </w:r>
          </w:p>
        </w:tc>
      </w:tr>
      <w:tr w:rsidR="00DD11EA" w14:paraId="6830A476" w14:textId="77777777" w:rsidTr="00BE2C34">
        <w:tc>
          <w:tcPr>
            <w:tcW w:w="3539" w:type="dxa"/>
          </w:tcPr>
          <w:p w14:paraId="43A67506" w14:textId="5A0AF47E" w:rsidR="00DD11EA" w:rsidRPr="00CA078B" w:rsidRDefault="00DD11EA" w:rsidP="00DD11EA">
            <w:r>
              <w:t>Flexibelt anpassa ö</w:t>
            </w:r>
            <w:r w:rsidRPr="00CA078B">
              <w:t>ppna interaktiva statistik</w:t>
            </w:r>
            <w:r>
              <w:softHyphen/>
            </w:r>
            <w:r w:rsidRPr="00CA078B">
              <w:t>rapporter som redovisar data från kvalitetsregister</w:t>
            </w:r>
            <w:r>
              <w:t xml:space="preserve"> utifrån önskemål om förändringar under året</w:t>
            </w:r>
          </w:p>
        </w:tc>
        <w:tc>
          <w:tcPr>
            <w:tcW w:w="1559" w:type="dxa"/>
          </w:tcPr>
          <w:p w14:paraId="63E42E0F" w14:textId="28C0696D" w:rsidR="00DD11EA" w:rsidRPr="00CA078B" w:rsidRDefault="00DD11EA" w:rsidP="00DD11EA">
            <w:r w:rsidRPr="00CA078B">
              <w:t>Ove B</w:t>
            </w:r>
            <w:r>
              <w:t>jör</w:t>
            </w:r>
          </w:p>
        </w:tc>
        <w:tc>
          <w:tcPr>
            <w:tcW w:w="3956" w:type="dxa"/>
          </w:tcPr>
          <w:p w14:paraId="558BA3D4" w14:textId="62ABD2EE" w:rsidR="00DD11EA" w:rsidRDefault="00DD11EA" w:rsidP="00DD11EA">
            <w:r w:rsidRPr="68662BC7">
              <w:rPr>
                <w:rFonts w:eastAsia="Garamond" w:cs="Garamond"/>
              </w:rPr>
              <w:t>Implementera</w:t>
            </w:r>
            <w:r>
              <w:rPr>
                <w:rFonts w:eastAsia="Garamond" w:cs="Garamond"/>
              </w:rPr>
              <w:t>t</w:t>
            </w:r>
            <w:r w:rsidRPr="68662BC7">
              <w:rPr>
                <w:rFonts w:eastAsia="Garamond" w:cs="Garamond"/>
              </w:rPr>
              <w:t xml:space="preserve"> data för icke kirurgisk behandling från CNS</w:t>
            </w:r>
            <w:r>
              <w:rPr>
                <w:rFonts w:eastAsia="Garamond" w:cs="Garamond"/>
              </w:rPr>
              <w:t>-</w:t>
            </w:r>
            <w:r w:rsidRPr="68662BC7">
              <w:rPr>
                <w:rFonts w:eastAsia="Garamond" w:cs="Garamond"/>
              </w:rPr>
              <w:t>registret i öppen interaktiv statistik där hela formuläret som gäller icke kirurgisk behandling hämtades från Individuella patient</w:t>
            </w:r>
            <w:r>
              <w:rPr>
                <w:rFonts w:eastAsia="Garamond" w:cs="Garamond"/>
              </w:rPr>
              <w:softHyphen/>
            </w:r>
            <w:r w:rsidRPr="68662BC7">
              <w:rPr>
                <w:rFonts w:eastAsia="Garamond" w:cs="Garamond"/>
              </w:rPr>
              <w:t>översikter (IPÖ)</w:t>
            </w:r>
            <w:r>
              <w:rPr>
                <w:rFonts w:eastAsia="Garamond" w:cs="Garamond"/>
              </w:rPr>
              <w:t>.</w:t>
            </w:r>
          </w:p>
          <w:p w14:paraId="43C7EF35" w14:textId="74C7CD66" w:rsidR="00DD11EA" w:rsidRPr="00CA078B" w:rsidRDefault="00DD11EA" w:rsidP="00DD11EA">
            <w:r w:rsidRPr="68662BC7">
              <w:rPr>
                <w:rFonts w:eastAsia="Garamond" w:cs="Garamond"/>
              </w:rPr>
              <w:t>Skapa</w:t>
            </w:r>
            <w:r>
              <w:rPr>
                <w:rFonts w:eastAsia="Garamond" w:cs="Garamond"/>
              </w:rPr>
              <w:t>t</w:t>
            </w:r>
            <w:r w:rsidRPr="68662BC7">
              <w:rPr>
                <w:rFonts w:eastAsia="Garamond" w:cs="Garamond"/>
              </w:rPr>
              <w:t xml:space="preserve"> öppen interaktiv statistik för strålterapiregistret baserad på oprövad datastruktur (varje rad ej en tumör).</w:t>
            </w:r>
          </w:p>
        </w:tc>
      </w:tr>
      <w:tr w:rsidR="00DD11EA" w14:paraId="02088AA9" w14:textId="77777777" w:rsidTr="00BE2C34">
        <w:tc>
          <w:tcPr>
            <w:tcW w:w="3539" w:type="dxa"/>
          </w:tcPr>
          <w:p w14:paraId="2D222566" w14:textId="7152642E" w:rsidR="00DD11EA" w:rsidRPr="00CA078B" w:rsidRDefault="00DD11EA" w:rsidP="00DD11EA">
            <w:r>
              <w:t>Flexibelt anpassa s</w:t>
            </w:r>
            <w:r w:rsidRPr="00CA078B">
              <w:t>tatistikrapporter för kvalitets</w:t>
            </w:r>
            <w:r>
              <w:softHyphen/>
            </w:r>
            <w:r w:rsidRPr="00CA078B">
              <w:t>register online, innanför inloggning på INCA</w:t>
            </w:r>
            <w:r>
              <w:t xml:space="preserve"> utifrån önskemål om förändringar under året</w:t>
            </w:r>
          </w:p>
        </w:tc>
        <w:tc>
          <w:tcPr>
            <w:tcW w:w="1559" w:type="dxa"/>
          </w:tcPr>
          <w:p w14:paraId="12018E6D" w14:textId="57C94C5A" w:rsidR="00DD11EA" w:rsidRPr="00CA078B" w:rsidRDefault="00DD11EA" w:rsidP="00DD11EA">
            <w:r w:rsidRPr="00CA078B">
              <w:t>Ove B</w:t>
            </w:r>
            <w:r>
              <w:t>jör</w:t>
            </w:r>
          </w:p>
        </w:tc>
        <w:tc>
          <w:tcPr>
            <w:tcW w:w="3956" w:type="dxa"/>
          </w:tcPr>
          <w:p w14:paraId="60C1B34D" w14:textId="56BAC484" w:rsidR="00DD11EA" w:rsidRPr="00CA078B" w:rsidRDefault="00DD11EA" w:rsidP="00DD11EA">
            <w:r w:rsidRPr="68662BC7">
              <w:rPr>
                <w:rFonts w:eastAsia="Garamond" w:cs="Garamond"/>
              </w:rPr>
              <w:t>För att kunna redovisa önskade täckningsgrader för monitorer från kvalitetsregistret för kolorektalcancer krävdes en anpassad lösning</w:t>
            </w:r>
            <w:r>
              <w:rPr>
                <w:rFonts w:eastAsia="Garamond" w:cs="Garamond"/>
              </w:rPr>
              <w:t>.</w:t>
            </w:r>
          </w:p>
        </w:tc>
      </w:tr>
      <w:tr w:rsidR="00DD11EA" w14:paraId="72A536A1" w14:textId="77777777" w:rsidTr="00BE2C34">
        <w:tc>
          <w:tcPr>
            <w:tcW w:w="3539" w:type="dxa"/>
          </w:tcPr>
          <w:p w14:paraId="1CBC2846" w14:textId="5DAEC04B" w:rsidR="00DD11EA" w:rsidRPr="00CA078B" w:rsidRDefault="00DD11EA" w:rsidP="00DD11EA">
            <w:r w:rsidRPr="00CA078B">
              <w:t>Uppföljning av datakvalitet och sammanställning av underlag för utsortering av icke valida variabler i de kvalitetsregister som RCC Norr ansvarar för</w:t>
            </w:r>
          </w:p>
        </w:tc>
        <w:tc>
          <w:tcPr>
            <w:tcW w:w="1559" w:type="dxa"/>
          </w:tcPr>
          <w:p w14:paraId="7961C5B8" w14:textId="5A629F51" w:rsidR="00DD11EA" w:rsidRPr="00CA078B" w:rsidRDefault="00DD11EA" w:rsidP="00DD11EA">
            <w:r w:rsidRPr="00CA078B">
              <w:t>Ove B</w:t>
            </w:r>
            <w:r>
              <w:t>jör</w:t>
            </w:r>
          </w:p>
        </w:tc>
        <w:tc>
          <w:tcPr>
            <w:tcW w:w="3956" w:type="dxa"/>
          </w:tcPr>
          <w:p w14:paraId="36EB0ED8" w14:textId="6AAA896F" w:rsidR="00DD11EA" w:rsidRPr="00CA078B" w:rsidRDefault="00DD11EA" w:rsidP="00DD11EA">
            <w:r w:rsidRPr="68662BC7">
              <w:rPr>
                <w:rFonts w:eastAsia="Garamond" w:cs="Garamond"/>
              </w:rPr>
              <w:t xml:space="preserve">Statistikprogramskript för systematisk beräkning av variablers täckningsgrader </w:t>
            </w:r>
            <w:r>
              <w:rPr>
                <w:rFonts w:eastAsia="Garamond" w:cs="Garamond"/>
              </w:rPr>
              <w:t xml:space="preserve">har </w:t>
            </w:r>
            <w:r w:rsidRPr="68662BC7">
              <w:rPr>
                <w:rFonts w:eastAsia="Garamond" w:cs="Garamond"/>
              </w:rPr>
              <w:t>skapa</w:t>
            </w:r>
            <w:r>
              <w:rPr>
                <w:rFonts w:eastAsia="Garamond" w:cs="Garamond"/>
              </w:rPr>
              <w:t>t</w:t>
            </w:r>
            <w:r w:rsidRPr="68662BC7">
              <w:rPr>
                <w:rFonts w:eastAsia="Garamond" w:cs="Garamond"/>
              </w:rPr>
              <w:t xml:space="preserve">s. Täckningsgrader </w:t>
            </w:r>
            <w:r>
              <w:rPr>
                <w:rFonts w:eastAsia="Garamond" w:cs="Garamond"/>
              </w:rPr>
              <w:t xml:space="preserve">har </w:t>
            </w:r>
            <w:r w:rsidRPr="68662BC7">
              <w:rPr>
                <w:rFonts w:eastAsia="Garamond" w:cs="Garamond"/>
              </w:rPr>
              <w:t xml:space="preserve">beräknades för variabler som tillhör kvalitetsregistren kolorektalcancer, cancer i CNS och </w:t>
            </w:r>
            <w:r>
              <w:rPr>
                <w:rFonts w:eastAsia="Garamond" w:cs="Garamond"/>
              </w:rPr>
              <w:t>a</w:t>
            </w:r>
            <w:r w:rsidRPr="68662BC7">
              <w:rPr>
                <w:rFonts w:eastAsia="Garamond" w:cs="Garamond"/>
              </w:rPr>
              <w:t xml:space="preserve">nalcancer. </w:t>
            </w:r>
          </w:p>
        </w:tc>
      </w:tr>
      <w:tr w:rsidR="00DD11EA" w14:paraId="432E015F" w14:textId="77777777" w:rsidTr="00BE2C34">
        <w:tc>
          <w:tcPr>
            <w:tcW w:w="3539" w:type="dxa"/>
          </w:tcPr>
          <w:p w14:paraId="472DA73D" w14:textId="3AED7609" w:rsidR="00DD11EA" w:rsidRPr="00CA078B" w:rsidRDefault="00DD11EA" w:rsidP="00DD11EA">
            <w:r>
              <w:t xml:space="preserve">Enklare datauttagsförfarande vid </w:t>
            </w:r>
            <w:r w:rsidRPr="00CA078B">
              <w:t>cancerforskning och verksamhets</w:t>
            </w:r>
            <w:r w:rsidRPr="00CA078B">
              <w:softHyphen/>
              <w:t>uppföljning</w:t>
            </w:r>
          </w:p>
        </w:tc>
        <w:tc>
          <w:tcPr>
            <w:tcW w:w="1559" w:type="dxa"/>
          </w:tcPr>
          <w:p w14:paraId="3D75A69A" w14:textId="27F10124" w:rsidR="00DD11EA" w:rsidRPr="00CA078B" w:rsidRDefault="00DD11EA" w:rsidP="00DD11EA">
            <w:r w:rsidRPr="00CA078B">
              <w:t>Ove B</w:t>
            </w:r>
            <w:r>
              <w:t>jör</w:t>
            </w:r>
          </w:p>
        </w:tc>
        <w:tc>
          <w:tcPr>
            <w:tcW w:w="3956" w:type="dxa"/>
          </w:tcPr>
          <w:p w14:paraId="65853ACF" w14:textId="1833ED23" w:rsidR="00DD11EA" w:rsidRPr="00CA078B" w:rsidRDefault="00DD11EA" w:rsidP="00DD11EA">
            <w:r w:rsidRPr="68662BC7">
              <w:rPr>
                <w:rFonts w:eastAsia="Garamond" w:cs="Garamond"/>
              </w:rPr>
              <w:t>Den tekniska lösningen av variabel</w:t>
            </w:r>
            <w:r>
              <w:rPr>
                <w:rFonts w:eastAsia="Garamond" w:cs="Garamond"/>
              </w:rPr>
              <w:softHyphen/>
            </w:r>
            <w:r w:rsidRPr="68662BC7">
              <w:rPr>
                <w:rFonts w:eastAsia="Garamond" w:cs="Garamond"/>
              </w:rPr>
              <w:t>specifikation som möjliggör förenklade variabelval vid beställning av data ur kvalitetsregister färdigställd</w:t>
            </w:r>
            <w:r>
              <w:rPr>
                <w:rFonts w:eastAsia="Garamond" w:cs="Garamond"/>
              </w:rPr>
              <w:t>es</w:t>
            </w:r>
            <w:r w:rsidRPr="68662BC7">
              <w:rPr>
                <w:rFonts w:eastAsia="Garamond" w:cs="Garamond"/>
              </w:rPr>
              <w:t xml:space="preserve"> under 2022, pilot och lansering återstår. </w:t>
            </w:r>
          </w:p>
        </w:tc>
      </w:tr>
      <w:tr w:rsidR="00DD11EA" w14:paraId="30088474" w14:textId="77777777" w:rsidTr="00BE2C34">
        <w:tc>
          <w:tcPr>
            <w:tcW w:w="3539" w:type="dxa"/>
          </w:tcPr>
          <w:p w14:paraId="56F7821C" w14:textId="1B1D11F0" w:rsidR="00DD11EA" w:rsidRPr="00CA078B" w:rsidRDefault="00DD11EA" w:rsidP="00DD11EA">
            <w:r w:rsidRPr="00CA078B">
              <w:t>Genomföra nationella statistiker</w:t>
            </w:r>
            <w:r>
              <w:softHyphen/>
            </w:r>
            <w:r w:rsidRPr="00CA078B">
              <w:t>möten och internat under första halvåret 2022</w:t>
            </w:r>
          </w:p>
        </w:tc>
        <w:tc>
          <w:tcPr>
            <w:tcW w:w="1559" w:type="dxa"/>
          </w:tcPr>
          <w:p w14:paraId="70475BE3" w14:textId="7D101C63" w:rsidR="00DD11EA" w:rsidRPr="00CA078B" w:rsidRDefault="00DD11EA" w:rsidP="00DD11EA">
            <w:r w:rsidRPr="00CA078B">
              <w:t>Ove B</w:t>
            </w:r>
            <w:r>
              <w:t>jör</w:t>
            </w:r>
          </w:p>
        </w:tc>
        <w:tc>
          <w:tcPr>
            <w:tcW w:w="3956" w:type="dxa"/>
          </w:tcPr>
          <w:p w14:paraId="7C9D0CFF" w14:textId="4545DCD5" w:rsidR="00DD11EA" w:rsidRPr="00CA078B" w:rsidRDefault="00DD11EA" w:rsidP="00DD11EA">
            <w:r w:rsidRPr="68662BC7">
              <w:rPr>
                <w:rFonts w:eastAsia="Garamond" w:cs="Garamond"/>
              </w:rPr>
              <w:t>Statistiker från RCC Norr har under andra halvåret 2022 genomfört två nationella statistikermöten digitalt samt ett fysiskt möte</w:t>
            </w:r>
            <w:r>
              <w:rPr>
                <w:rFonts w:eastAsia="Garamond" w:cs="Garamond"/>
              </w:rPr>
              <w:t>.</w:t>
            </w:r>
          </w:p>
        </w:tc>
      </w:tr>
    </w:tbl>
    <w:p w14:paraId="5FA60A29" w14:textId="77777777" w:rsidR="00D15EA1" w:rsidRDefault="00D15EA1" w:rsidP="0035086D"/>
    <w:p w14:paraId="7302E2BA" w14:textId="0A576203" w:rsidR="0035086D" w:rsidRPr="00BE2C34" w:rsidRDefault="0035086D" w:rsidP="00C92EE4">
      <w:pPr>
        <w:sectPr w:rsidR="0035086D" w:rsidRPr="00BE2C34" w:rsidSect="005446B3">
          <w:headerReference w:type="even" r:id="rId25"/>
          <w:headerReference w:type="default" r:id="rId26"/>
          <w:footerReference w:type="even" r:id="rId27"/>
          <w:footerReference w:type="default" r:id="rId28"/>
          <w:pgSz w:w="11900" w:h="16840"/>
          <w:pgMar w:top="2245" w:right="1418" w:bottom="1418" w:left="1418" w:header="425" w:footer="374" w:gutter="0"/>
          <w:cols w:space="708"/>
          <w:docGrid w:linePitch="360"/>
        </w:sectPr>
      </w:pPr>
      <w:r w:rsidRPr="6AF6B668">
        <w:t>* Mål 1–4</w:t>
      </w:r>
      <w:r>
        <w:t xml:space="preserve"> avser kvalitetsregister som RCC Norr har nationellt stödansvar f</w:t>
      </w:r>
      <w:r w:rsidR="00BE2C34">
        <w:t>ö</w:t>
      </w:r>
      <w:r w:rsidR="000C0C61">
        <w:t>r</w:t>
      </w:r>
    </w:p>
    <w:p w14:paraId="01CDB783" w14:textId="055AE4EF" w:rsidR="00323E20" w:rsidRDefault="00BB01CD" w:rsidP="00323E20">
      <w:pPr>
        <w:pStyle w:val="Rubrik2"/>
        <w:numPr>
          <w:ilvl w:val="0"/>
          <w:numId w:val="0"/>
        </w:numPr>
      </w:pPr>
      <w:bookmarkStart w:id="16" w:name="_Toc126870147"/>
      <w:r>
        <w:t>Ekonomisk årsredovisning</w:t>
      </w:r>
      <w:bookmarkEnd w:id="16"/>
    </w:p>
    <w:p w14:paraId="5ABBF75D" w14:textId="77777777" w:rsidR="00323E20" w:rsidRPr="00E23858" w:rsidRDefault="00323E20" w:rsidP="00323E20">
      <w:pPr>
        <w:tabs>
          <w:tab w:val="left" w:pos="8647"/>
        </w:tabs>
        <w:rPr>
          <w:b/>
        </w:rPr>
      </w:pPr>
    </w:p>
    <w:p w14:paraId="780D90AF" w14:textId="77777777" w:rsidR="00323E20" w:rsidRPr="00E23858" w:rsidRDefault="00323E20" w:rsidP="00BB01CD">
      <w:pPr>
        <w:pStyle w:val="Rubrik3"/>
        <w:numPr>
          <w:ilvl w:val="0"/>
          <w:numId w:val="0"/>
        </w:numPr>
        <w:ind w:left="851" w:hanging="851"/>
      </w:pPr>
      <w:bookmarkStart w:id="17" w:name="_Toc378509666"/>
      <w:bookmarkStart w:id="18" w:name="_Toc442866205"/>
      <w:bookmarkStart w:id="19" w:name="_Toc3359381"/>
      <w:bookmarkStart w:id="20" w:name="_Toc65430273"/>
      <w:bookmarkStart w:id="21" w:name="_Toc126870148"/>
      <w:r w:rsidRPr="00E23858">
        <w:t>Kommentarer till ekonomiskt resultat</w:t>
      </w:r>
      <w:bookmarkEnd w:id="17"/>
      <w:bookmarkEnd w:id="18"/>
      <w:bookmarkEnd w:id="19"/>
      <w:bookmarkEnd w:id="20"/>
      <w:bookmarkEnd w:id="21"/>
    </w:p>
    <w:p w14:paraId="3B748AFA" w14:textId="41A12371" w:rsidR="00323E20" w:rsidRPr="00E23858" w:rsidRDefault="00323E20" w:rsidP="006B051E">
      <w:pPr>
        <w:tabs>
          <w:tab w:val="left" w:pos="8647"/>
        </w:tabs>
        <w:spacing w:after="0" w:line="276" w:lineRule="auto"/>
      </w:pPr>
      <w:r w:rsidRPr="00E23858">
        <w:t>RCC Norr finansieras delvis gemensamt av Region Norrbotten (RN), Region Väster</w:t>
      </w:r>
      <w:r w:rsidR="002C3ABA">
        <w:softHyphen/>
      </w:r>
      <w:r w:rsidRPr="00E23858">
        <w:t>botten (RV), Region Västernorrland (RVN) och Region Jämtland Härjedalen (RJH), fortsättningsvis benämnt regionfinansieringen, delvis av statsbidrag.</w:t>
      </w:r>
    </w:p>
    <w:p w14:paraId="010466FA" w14:textId="77777777" w:rsidR="00323E20" w:rsidRPr="00E23858" w:rsidRDefault="00323E20" w:rsidP="006B051E">
      <w:pPr>
        <w:tabs>
          <w:tab w:val="left" w:pos="8647"/>
        </w:tabs>
        <w:spacing w:after="0" w:line="276" w:lineRule="auto"/>
        <w:rPr>
          <w:b/>
        </w:rPr>
      </w:pPr>
    </w:p>
    <w:p w14:paraId="20EF233E" w14:textId="77777777" w:rsidR="00323E20" w:rsidRPr="00E23858" w:rsidRDefault="00323E20" w:rsidP="006B051E">
      <w:pPr>
        <w:tabs>
          <w:tab w:val="left" w:pos="8647"/>
        </w:tabs>
        <w:spacing w:after="0" w:line="276" w:lineRule="auto"/>
        <w:rPr>
          <w:b/>
        </w:rPr>
      </w:pPr>
      <w:r w:rsidRPr="00E23858">
        <w:rPr>
          <w:b/>
        </w:rPr>
        <w:t>Regionfinansiering</w:t>
      </w:r>
    </w:p>
    <w:p w14:paraId="6BE46869" w14:textId="4EF043F6" w:rsidR="002C3ABA" w:rsidRDefault="00323E20" w:rsidP="006B051E">
      <w:pPr>
        <w:spacing w:after="0" w:line="276" w:lineRule="auto"/>
      </w:pPr>
      <w:r w:rsidRPr="00E23858">
        <w:t>Den totala regionfinansierade budgeten var för 202</w:t>
      </w:r>
      <w:r w:rsidR="002C3ABA">
        <w:t>2</w:t>
      </w:r>
      <w:r w:rsidRPr="00E23858">
        <w:t xml:space="preserve"> beräknad till </w:t>
      </w:r>
      <w:r w:rsidR="002C3ABA" w:rsidRPr="00AE5343">
        <w:t>14</w:t>
      </w:r>
      <w:r w:rsidR="00995BCC">
        <w:t> </w:t>
      </w:r>
      <w:r w:rsidR="002C3ABA">
        <w:t>75</w:t>
      </w:r>
      <w:r w:rsidR="00995BCC">
        <w:t>2,7</w:t>
      </w:r>
      <w:r w:rsidR="002C3ABA" w:rsidRPr="00AE5343">
        <w:t xml:space="preserve"> tkr. </w:t>
      </w:r>
      <w:r w:rsidRPr="00E23858">
        <w:t>Den absoluta mer</w:t>
      </w:r>
      <w:r w:rsidR="00995BCC">
        <w:softHyphen/>
      </w:r>
      <w:r w:rsidRPr="00E23858">
        <w:t>parten av dessa medel använd</w:t>
      </w:r>
      <w:r w:rsidR="00E50658">
        <w:t>e</w:t>
      </w:r>
      <w:r w:rsidRPr="00E23858">
        <w:t>s för RCC Norrs registerverksamhet. Det innefattar såväl arbetet med den lagstadgade registreringen i cancerregistret, som handläggning, ut</w:t>
      </w:r>
      <w:r w:rsidRPr="00E23858">
        <w:softHyphen/>
        <w:t xml:space="preserve">veckling och statistisk analys av data i de nationella kvalitetsregistren inom cancerområdet. I beloppet ingår även kostnaden för att </w:t>
      </w:r>
      <w:r w:rsidR="002F0E1C">
        <w:t>del</w:t>
      </w:r>
      <w:r w:rsidRPr="00E23858">
        <w:t>finansiera sjukvårds</w:t>
      </w:r>
      <w:r w:rsidRPr="00E23858">
        <w:softHyphen/>
        <w:t>regio</w:t>
      </w:r>
      <w:r w:rsidRPr="00E23858">
        <w:softHyphen/>
        <w:t>nens andel i den nationella IT-platt</w:t>
      </w:r>
      <w:r w:rsidR="002F0E1C">
        <w:softHyphen/>
      </w:r>
      <w:r w:rsidRPr="00E23858">
        <w:t>formen för kvalitetsregistren, INCA, 900 tkr (återstående 500 tkr finansieras från statsbidraget).</w:t>
      </w:r>
      <w:r>
        <w:t xml:space="preserve"> </w:t>
      </w:r>
      <w:r w:rsidRPr="00E23858">
        <w:t>Driften av RCC Norr sköts av Region Västerbotten (RV), som för detta tar en OH-avgift för RCC Norrs tillgång till bland annat lokaler, ekonomi- och personal</w:t>
      </w:r>
      <w:r w:rsidRPr="00E23858">
        <w:softHyphen/>
        <w:t>funktioner och övriga koncern</w:t>
      </w:r>
      <w:r w:rsidRPr="00E23858">
        <w:softHyphen/>
        <w:t>gemen</w:t>
      </w:r>
      <w:r w:rsidRPr="00E23858">
        <w:softHyphen/>
        <w:t>samma resurser. Denna OH-kostnad dras från den regionfinansierade delen av budgeten</w:t>
      </w:r>
      <w:r w:rsidR="002C3ABA">
        <w:t xml:space="preserve">. </w:t>
      </w:r>
    </w:p>
    <w:p w14:paraId="20D74E52" w14:textId="77777777" w:rsidR="00995BCC" w:rsidRDefault="00995BCC" w:rsidP="006B051E">
      <w:pPr>
        <w:spacing w:after="0" w:line="276" w:lineRule="auto"/>
      </w:pPr>
    </w:p>
    <w:p w14:paraId="386DE842" w14:textId="51F78C89" w:rsidR="00323E20" w:rsidRPr="00E23858" w:rsidRDefault="002C3ABA" w:rsidP="006B051E">
      <w:pPr>
        <w:spacing w:after="0" w:line="276" w:lineRule="auto"/>
      </w:pPr>
      <w:r w:rsidRPr="00E23858">
        <w:t>Beloppet för regionernas finansiering fördelas efter befolkningsantalet i respektive</w:t>
      </w:r>
      <w:r>
        <w:t xml:space="preserve"> </w:t>
      </w:r>
      <w:r w:rsidRPr="00E23858">
        <w:t>region. Sedan 2015 finns en betalningsrutin som inne</w:t>
      </w:r>
      <w:r w:rsidRPr="00E23858">
        <w:softHyphen/>
        <w:t>fattar att samtliga intäkter initialt går till NRF och den regionfinansierade delen betalas efter faktura från RV</w:t>
      </w:r>
      <w:r w:rsidR="00323E20" w:rsidRPr="00E23858">
        <w:t xml:space="preserve">. </w:t>
      </w:r>
    </w:p>
    <w:p w14:paraId="1A0A55FB" w14:textId="77777777" w:rsidR="00995BCC" w:rsidRDefault="00995BCC" w:rsidP="006B051E">
      <w:pPr>
        <w:tabs>
          <w:tab w:val="left" w:pos="8647"/>
        </w:tabs>
        <w:autoSpaceDE w:val="0"/>
        <w:autoSpaceDN w:val="0"/>
        <w:adjustRightInd w:val="0"/>
        <w:spacing w:after="0" w:line="276" w:lineRule="auto"/>
      </w:pPr>
    </w:p>
    <w:p w14:paraId="59D6F9B7" w14:textId="7EE45E80" w:rsidR="00323E20" w:rsidRPr="00E23858" w:rsidRDefault="00323E20" w:rsidP="006B051E">
      <w:pPr>
        <w:tabs>
          <w:tab w:val="left" w:pos="8647"/>
        </w:tabs>
        <w:autoSpaceDE w:val="0"/>
        <w:autoSpaceDN w:val="0"/>
        <w:adjustRightInd w:val="0"/>
        <w:spacing w:after="0" w:line="276" w:lineRule="auto"/>
      </w:pPr>
      <w:r w:rsidRPr="00E23858">
        <w:t xml:space="preserve">Regionalt cancercentrum </w:t>
      </w:r>
      <w:r w:rsidR="002C3ABA">
        <w:t xml:space="preserve">norr </w:t>
      </w:r>
      <w:r w:rsidRPr="00E23858">
        <w:t xml:space="preserve">(kst </w:t>
      </w:r>
      <w:proofErr w:type="gramStart"/>
      <w:r w:rsidRPr="00E23858">
        <w:t>52909</w:t>
      </w:r>
      <w:proofErr w:type="gramEnd"/>
      <w:r w:rsidRPr="00E23858">
        <w:t>) lämnar för 202</w:t>
      </w:r>
      <w:r w:rsidR="002C3ABA">
        <w:t>2</w:t>
      </w:r>
      <w:r w:rsidRPr="00E23858">
        <w:t xml:space="preserve"> ett nollresultat, se Tabell 1. </w:t>
      </w:r>
    </w:p>
    <w:p w14:paraId="2736B46E" w14:textId="77777777" w:rsidR="00323E20" w:rsidRPr="00E23858" w:rsidRDefault="00323E20" w:rsidP="006B051E">
      <w:pPr>
        <w:tabs>
          <w:tab w:val="left" w:pos="8647"/>
        </w:tabs>
        <w:autoSpaceDE w:val="0"/>
        <w:autoSpaceDN w:val="0"/>
        <w:adjustRightInd w:val="0"/>
        <w:spacing w:line="276" w:lineRule="auto"/>
        <w:ind w:right="819"/>
      </w:pPr>
    </w:p>
    <w:p w14:paraId="42F91C51" w14:textId="77777777" w:rsidR="00323E20" w:rsidRPr="00E23858" w:rsidRDefault="00323E20" w:rsidP="006B051E">
      <w:pPr>
        <w:spacing w:line="276" w:lineRule="auto"/>
        <w:ind w:right="819"/>
        <w:rPr>
          <w:b/>
        </w:rPr>
      </w:pPr>
      <w:r w:rsidRPr="00E23858">
        <w:rPr>
          <w:b/>
        </w:rPr>
        <w:t xml:space="preserve">Statsbidrag </w:t>
      </w:r>
    </w:p>
    <w:p w14:paraId="0AD6B492" w14:textId="18E81CDC" w:rsidR="00323E20" w:rsidRPr="00E23858" w:rsidRDefault="00323E20" w:rsidP="006B051E">
      <w:pPr>
        <w:spacing w:line="276" w:lineRule="auto"/>
      </w:pPr>
      <w:r w:rsidRPr="00E23858">
        <w:t>RCC Norr fick för år 202</w:t>
      </w:r>
      <w:r w:rsidR="002C3ABA">
        <w:t>2</w:t>
      </w:r>
      <w:r w:rsidRPr="00E23858">
        <w:t xml:space="preserve"> ett statsbidrag utbetalat från Socialstyrelsen på totalt </w:t>
      </w:r>
      <w:r>
        <w:t>1</w:t>
      </w:r>
      <w:r w:rsidR="002C3ABA">
        <w:t>2</w:t>
      </w:r>
      <w:r w:rsidRPr="00E23858">
        <w:t xml:space="preserve"> </w:t>
      </w:r>
      <w:r w:rsidR="002C3ABA">
        <w:t>25</w:t>
      </w:r>
      <w:r w:rsidRPr="00E23858">
        <w:t>0 tkr, medel som måste förbrukas under 202</w:t>
      </w:r>
      <w:r w:rsidR="002C3ABA">
        <w:t>2</w:t>
      </w:r>
      <w:r w:rsidRPr="00E23858">
        <w:t>. De största kost</w:t>
      </w:r>
      <w:r w:rsidRPr="00E23858">
        <w:softHyphen/>
        <w:t>nader</w:t>
      </w:r>
      <w:r w:rsidRPr="00E23858">
        <w:softHyphen/>
        <w:t>na inom den statsbidrags</w:t>
      </w:r>
      <w:r w:rsidR="002C3ABA">
        <w:softHyphen/>
      </w:r>
      <w:r w:rsidRPr="00E23858">
        <w:t>finansierade verk</w:t>
      </w:r>
      <w:r w:rsidR="002C3ABA">
        <w:softHyphen/>
      </w:r>
      <w:r w:rsidRPr="00E23858">
        <w:t>samheten har funnits inom perso</w:t>
      </w:r>
      <w:r w:rsidRPr="00E23858">
        <w:softHyphen/>
        <w:t>nal</w:t>
      </w:r>
      <w:r w:rsidRPr="00E23858">
        <w:softHyphen/>
      </w:r>
      <w:r w:rsidRPr="00E23858">
        <w:softHyphen/>
        <w:t>sektorn, i form av löner för de sjukvårds</w:t>
      </w:r>
      <w:r w:rsidRPr="00E23858">
        <w:softHyphen/>
        <w:t>regionala process</w:t>
      </w:r>
      <w:r w:rsidR="002C3ABA">
        <w:softHyphen/>
      </w:r>
      <w:r w:rsidRPr="00E23858">
        <w:t>ledarna</w:t>
      </w:r>
      <w:r w:rsidR="002C3ABA">
        <w:t xml:space="preserve"> och</w:t>
      </w:r>
      <w:r w:rsidRPr="00E23858">
        <w:t xml:space="preserve"> lönemedel inom förbättrings</w:t>
      </w:r>
      <w:r w:rsidRPr="00E23858">
        <w:softHyphen/>
        <w:t>projekt som processledarna har ansökt om och fått medel beviljade för</w:t>
      </w:r>
      <w:r w:rsidR="002C3ABA">
        <w:t xml:space="preserve">. </w:t>
      </w:r>
      <w:r w:rsidR="00E50658" w:rsidRPr="00E23858">
        <w:t>Personalkostnaderna för förbättrings</w:t>
      </w:r>
      <w:r w:rsidR="00E50658" w:rsidRPr="00E23858">
        <w:softHyphen/>
        <w:t>projekten omfattar löne</w:t>
      </w:r>
      <w:r w:rsidR="00E50658" w:rsidRPr="00E23858">
        <w:softHyphen/>
        <w:t xml:space="preserve">medel för hela projekttiden. </w:t>
      </w:r>
      <w:r w:rsidR="002C3ABA">
        <w:t>Lönemedel har även gått till</w:t>
      </w:r>
      <w:r w:rsidRPr="00E23858">
        <w:t xml:space="preserve"> </w:t>
      </w:r>
      <w:r>
        <w:t xml:space="preserve">cancersamordnare i regionerna och </w:t>
      </w:r>
      <w:r w:rsidR="002C3ABA">
        <w:t xml:space="preserve">för </w:t>
      </w:r>
      <w:r>
        <w:t>arbete</w:t>
      </w:r>
      <w:r w:rsidR="00995BCC">
        <w:t>t</w:t>
      </w:r>
      <w:r>
        <w:t xml:space="preserve"> för uppbyggnad av </w:t>
      </w:r>
      <w:r w:rsidR="00995BCC">
        <w:t>det</w:t>
      </w:r>
      <w:r>
        <w:t xml:space="preserve"> sjukvårdsregiongemensam</w:t>
      </w:r>
      <w:r w:rsidR="00995BCC">
        <w:t>ma</w:t>
      </w:r>
      <w:r>
        <w:t xml:space="preserve"> kansli</w:t>
      </w:r>
      <w:r w:rsidR="00995BCC">
        <w:t>et</w:t>
      </w:r>
      <w:r>
        <w:t xml:space="preserve"> för organiserad prostata</w:t>
      </w:r>
      <w:r w:rsidR="00995BCC">
        <w:softHyphen/>
      </w:r>
      <w:r>
        <w:t>cancertestning, OPT</w:t>
      </w:r>
      <w:r w:rsidR="00E50658">
        <w:t xml:space="preserve">. </w:t>
      </w:r>
      <w:r w:rsidRPr="00E23858">
        <w:t>Övrig personalkostnad avser resor, kost och logi. Övriga kostnader avser främst IT-konsulttjänster och RCC-gemensamma objektsavtal</w:t>
      </w:r>
      <w:r w:rsidR="00E50658">
        <w:t>, s</w:t>
      </w:r>
      <w:r w:rsidR="00E50658" w:rsidRPr="00E23858">
        <w:t xml:space="preserve">e Tabell 2. </w:t>
      </w:r>
      <w:r w:rsidRPr="00E23858">
        <w:t xml:space="preserve"> </w:t>
      </w:r>
    </w:p>
    <w:p w14:paraId="69D9F66A" w14:textId="41A841BB" w:rsidR="00323E20" w:rsidRDefault="00323E20" w:rsidP="006B051E">
      <w:pPr>
        <w:spacing w:after="0" w:line="276" w:lineRule="auto"/>
        <w:rPr>
          <w:noProof/>
          <w:szCs w:val="22"/>
        </w:rPr>
      </w:pPr>
      <w:r w:rsidRPr="00E23858">
        <w:t xml:space="preserve">Därtill utbetalades ett statsbidrag på </w:t>
      </w:r>
      <w:r>
        <w:t>41</w:t>
      </w:r>
      <w:r w:rsidRPr="00E23858">
        <w:t>66,7 tkr från Social</w:t>
      </w:r>
      <w:r w:rsidRPr="00E23858">
        <w:softHyphen/>
        <w:t>departementet via SK</w:t>
      </w:r>
      <w:r>
        <w:t>R</w:t>
      </w:r>
      <w:r w:rsidRPr="00E23858">
        <w:t xml:space="preserve"> för RCC Norrs </w:t>
      </w:r>
      <w:r w:rsidRPr="00E23858">
        <w:rPr>
          <w:noProof/>
        </w:rPr>
        <w:t>stödjande, stimulerande och samman</w:t>
      </w:r>
      <w:r w:rsidRPr="00E23858">
        <w:rPr>
          <w:noProof/>
        </w:rPr>
        <w:softHyphen/>
        <w:t>hållande arbete för införande av SVF i regionen</w:t>
      </w:r>
      <w:r>
        <w:rPr>
          <w:noProof/>
        </w:rPr>
        <w:t xml:space="preserve"> samt för stöd till andra uppdrag inom</w:t>
      </w:r>
      <w:r w:rsidRPr="00E23858">
        <w:rPr>
          <w:noProof/>
        </w:rPr>
        <w:t xml:space="preserve"> överenskommelsen för 202</w:t>
      </w:r>
      <w:r w:rsidR="00C474C4">
        <w:rPr>
          <w:noProof/>
        </w:rPr>
        <w:t>2</w:t>
      </w:r>
      <w:r w:rsidRPr="00E23858">
        <w:rPr>
          <w:noProof/>
        </w:rPr>
        <w:t xml:space="preserve"> mellan staten och SKR för kortare vänte</w:t>
      </w:r>
      <w:r w:rsidR="00995BCC">
        <w:rPr>
          <w:noProof/>
        </w:rPr>
        <w:softHyphen/>
      </w:r>
      <w:r w:rsidRPr="00E23858">
        <w:rPr>
          <w:noProof/>
        </w:rPr>
        <w:t>tider i cancer</w:t>
      </w:r>
      <w:r w:rsidRPr="00E23858">
        <w:rPr>
          <w:noProof/>
        </w:rPr>
        <w:softHyphen/>
        <w:t>vården. Mer</w:t>
      </w:r>
      <w:r w:rsidRPr="00E23858">
        <w:rPr>
          <w:noProof/>
        </w:rPr>
        <w:softHyphen/>
        <w:t xml:space="preserve">parten medlen från överenskommelsen, </w:t>
      </w:r>
      <w:r w:rsidRPr="00E23858">
        <w:t>som måste förbrukas under 202</w:t>
      </w:r>
      <w:r w:rsidR="00995BCC">
        <w:t>2</w:t>
      </w:r>
      <w:r w:rsidRPr="00E23858">
        <w:t>, har</w:t>
      </w:r>
      <w:r w:rsidRPr="00E23858">
        <w:rPr>
          <w:noProof/>
        </w:rPr>
        <w:t xml:space="preserve"> använts till lönemedel för </w:t>
      </w:r>
      <w:r w:rsidRPr="00E23858">
        <w:rPr>
          <w:noProof/>
          <w:szCs w:val="22"/>
        </w:rPr>
        <w:t xml:space="preserve">projektledning, </w:t>
      </w:r>
      <w:r>
        <w:rPr>
          <w:noProof/>
          <w:szCs w:val="22"/>
        </w:rPr>
        <w:t>handläggning av nationella vård</w:t>
      </w:r>
      <w:r w:rsidR="00995BCC">
        <w:rPr>
          <w:noProof/>
          <w:szCs w:val="22"/>
        </w:rPr>
        <w:softHyphen/>
      </w:r>
      <w:r>
        <w:rPr>
          <w:noProof/>
          <w:szCs w:val="22"/>
        </w:rPr>
        <w:t xml:space="preserve">program och SVF, </w:t>
      </w:r>
      <w:r w:rsidR="00995BCC">
        <w:rPr>
          <w:noProof/>
          <w:szCs w:val="22"/>
        </w:rPr>
        <w:t xml:space="preserve">preventionsarbete, kommunikation, </w:t>
      </w:r>
      <w:r w:rsidRPr="00E23858">
        <w:rPr>
          <w:noProof/>
          <w:szCs w:val="22"/>
        </w:rPr>
        <w:t>samordning av kontaktsjuksköterske</w:t>
      </w:r>
      <w:r w:rsidR="00995BCC">
        <w:rPr>
          <w:noProof/>
          <w:szCs w:val="22"/>
        </w:rPr>
        <w:softHyphen/>
      </w:r>
      <w:r w:rsidRPr="00E23858">
        <w:rPr>
          <w:noProof/>
          <w:szCs w:val="22"/>
        </w:rPr>
        <w:t>funktionen, dialog</w:t>
      </w:r>
      <w:r w:rsidRPr="00E23858">
        <w:rPr>
          <w:noProof/>
          <w:szCs w:val="22"/>
        </w:rPr>
        <w:softHyphen/>
        <w:t>möten för att stödja införandet av SVF och för kvalitets</w:t>
      </w:r>
      <w:r w:rsidR="00995BCC">
        <w:rPr>
          <w:noProof/>
          <w:szCs w:val="22"/>
        </w:rPr>
        <w:t>sä</w:t>
      </w:r>
      <w:r w:rsidRPr="00E23858">
        <w:rPr>
          <w:noProof/>
          <w:szCs w:val="22"/>
        </w:rPr>
        <w:t>kring av SVF-data, utbildnings- och kommunikationsinsatser, se Tabell 3.</w:t>
      </w:r>
      <w:r>
        <w:rPr>
          <w:noProof/>
          <w:szCs w:val="22"/>
        </w:rPr>
        <w:t xml:space="preserve"> </w:t>
      </w:r>
    </w:p>
    <w:p w14:paraId="3CDC7A31" w14:textId="71488463" w:rsidR="00C474C4" w:rsidRDefault="00C474C4" w:rsidP="006B051E">
      <w:pPr>
        <w:spacing w:after="0" w:line="276" w:lineRule="auto"/>
        <w:rPr>
          <w:noProof/>
          <w:szCs w:val="22"/>
        </w:rPr>
      </w:pPr>
    </w:p>
    <w:p w14:paraId="060BBAF6" w14:textId="44ACC384" w:rsidR="00C474C4" w:rsidRPr="00E23858" w:rsidRDefault="00C474C4" w:rsidP="006B051E">
      <w:pPr>
        <w:spacing w:after="0" w:line="276" w:lineRule="auto"/>
        <w:rPr>
          <w:noProof/>
          <w:szCs w:val="22"/>
        </w:rPr>
      </w:pPr>
      <w:r>
        <w:rPr>
          <w:noProof/>
        </w:rPr>
        <w:t xml:space="preserve">Från </w:t>
      </w:r>
      <w:r w:rsidRPr="00B21B86">
        <w:rPr>
          <w:noProof/>
        </w:rPr>
        <w:t xml:space="preserve">överenskommelsen erhöll varje RCC </w:t>
      </w:r>
      <w:r>
        <w:rPr>
          <w:noProof/>
        </w:rPr>
        <w:t>även 4</w:t>
      </w:r>
      <w:r w:rsidR="00E50658">
        <w:rPr>
          <w:noProof/>
        </w:rPr>
        <w:t> </w:t>
      </w:r>
      <w:r w:rsidRPr="006D1E85">
        <w:rPr>
          <w:noProof/>
        </w:rPr>
        <w:t>166</w:t>
      </w:r>
      <w:r w:rsidR="00E50658">
        <w:rPr>
          <w:noProof/>
        </w:rPr>
        <w:t>,</w:t>
      </w:r>
      <w:r w:rsidRPr="006D1E85">
        <w:rPr>
          <w:noProof/>
        </w:rPr>
        <w:t xml:space="preserve">7 </w:t>
      </w:r>
      <w:r w:rsidR="00E50658">
        <w:rPr>
          <w:noProof/>
        </w:rPr>
        <w:t>tk</w:t>
      </w:r>
      <w:r w:rsidRPr="006D1E85">
        <w:rPr>
          <w:noProof/>
        </w:rPr>
        <w:t xml:space="preserve">r för att </w:t>
      </w:r>
      <w:r w:rsidRPr="006D1E85">
        <w:t>genomföra insatser som syftar till att åstadkomma en jämlik utrotning av livmoderhalscancer med samtidig vaccination och screening mot humant Papillomvirus (HPV) i hela Sverige.</w:t>
      </w:r>
      <w:r>
        <w:t xml:space="preserve"> Förutom en mindre del som använts för sjukvårdsregional projektledning och samordning har dessa medel utbetalats till sjukvårds</w:t>
      </w:r>
      <w:r>
        <w:softHyphen/>
        <w:t xml:space="preserve">regionens fyra regioner för kostnader relaterat till vaccinationen, </w:t>
      </w:r>
      <w:r w:rsidR="006B051E" w:rsidRPr="00E23858">
        <w:t>fördela</w:t>
      </w:r>
      <w:r w:rsidR="006B051E">
        <w:t>t</w:t>
      </w:r>
      <w:r w:rsidR="006B051E" w:rsidRPr="00E23858">
        <w:t xml:space="preserve"> efter befolkningsantalet i respektive</w:t>
      </w:r>
      <w:r w:rsidR="006B051E">
        <w:t xml:space="preserve"> </w:t>
      </w:r>
      <w:r w:rsidR="006B051E" w:rsidRPr="00E23858">
        <w:t>region</w:t>
      </w:r>
      <w:r w:rsidR="00365F86">
        <w:t>,</w:t>
      </w:r>
      <w:r w:rsidR="006B051E" w:rsidRPr="00E23858">
        <w:t xml:space="preserve"> </w:t>
      </w:r>
      <w:r>
        <w:t>se Tabell 4.</w:t>
      </w:r>
    </w:p>
    <w:p w14:paraId="69CF353E" w14:textId="77777777" w:rsidR="00323E20" w:rsidRPr="002F5258" w:rsidRDefault="00323E20" w:rsidP="006B051E">
      <w:pPr>
        <w:spacing w:after="0" w:line="276" w:lineRule="auto"/>
        <w:rPr>
          <w:noProof/>
        </w:rPr>
      </w:pPr>
    </w:p>
    <w:p w14:paraId="4D3A8B93" w14:textId="4E2C47F6" w:rsidR="00323E20" w:rsidRDefault="00323E20" w:rsidP="006B051E">
      <w:pPr>
        <w:pStyle w:val="Default"/>
        <w:spacing w:line="276" w:lineRule="auto"/>
      </w:pPr>
      <w:r w:rsidRPr="002F5258">
        <w:t>Inom den statliga överenskommelsen för ö</w:t>
      </w:r>
      <w:r w:rsidRPr="002F5258">
        <w:rPr>
          <w:bCs/>
        </w:rPr>
        <w:t>kad tillgänglighet och jämlikhet i förlossnings</w:t>
      </w:r>
      <w:r w:rsidRPr="002F5258">
        <w:rPr>
          <w:bCs/>
        </w:rPr>
        <w:softHyphen/>
        <w:t>vården och förstärkta insatser för kvinnors hälsa till</w:t>
      </w:r>
      <w:r w:rsidRPr="002F5258">
        <w:rPr>
          <w:bCs/>
        </w:rPr>
        <w:softHyphen/>
        <w:t xml:space="preserve">delades varje RCC 833,3 tkr för att </w:t>
      </w:r>
      <w:r>
        <w:rPr>
          <w:bCs/>
        </w:rPr>
        <w:t>sjukvårds</w:t>
      </w:r>
      <w:r w:rsidRPr="002F5258">
        <w:t>regionalt utveckla och främja kunskapsuppbyggnad och omhändertagande av olika komplika</w:t>
      </w:r>
      <w:r w:rsidRPr="002F5258">
        <w:softHyphen/>
        <w:t>tioner vid cancer i bäckenet. Dessa medel, som utbetalats via SKR och som måste förbrukas under 202</w:t>
      </w:r>
      <w:r w:rsidR="002F0E1C">
        <w:t>2</w:t>
      </w:r>
      <w:r w:rsidRPr="002F5258">
        <w:t xml:space="preserve">, har använts för arbete med att den </w:t>
      </w:r>
      <w:r>
        <w:t>sjukvårds</w:t>
      </w:r>
      <w:r w:rsidRPr="002F5258">
        <w:t>regionala multi</w:t>
      </w:r>
      <w:r w:rsidRPr="002F5258">
        <w:softHyphen/>
        <w:t>dis</w:t>
      </w:r>
      <w:r w:rsidRPr="002F5258">
        <w:softHyphen/>
        <w:t>cip</w:t>
      </w:r>
      <w:r w:rsidRPr="002F5258">
        <w:softHyphen/>
        <w:t>linära konferensen för bäcken</w:t>
      </w:r>
      <w:r w:rsidR="00995BCC">
        <w:softHyphen/>
      </w:r>
      <w:r w:rsidRPr="002F5258">
        <w:t>rehabilitering vid svåra besvär efter cancersjukdom och behandling i form av</w:t>
      </w:r>
      <w:r w:rsidRPr="002F5258">
        <w:rPr>
          <w:noProof/>
        </w:rPr>
        <w:t xml:space="preserve"> lönemedel för </w:t>
      </w:r>
      <w:r>
        <w:rPr>
          <w:noProof/>
        </w:rPr>
        <w:t>den sjukvårdsregionala</w:t>
      </w:r>
      <w:r w:rsidRPr="002F5258">
        <w:t xml:space="preserve"> bäckenrehab</w:t>
      </w:r>
      <w:r>
        <w:t>iliterings</w:t>
      </w:r>
      <w:r w:rsidRPr="002F5258">
        <w:softHyphen/>
        <w:t>koordi</w:t>
      </w:r>
      <w:r>
        <w:softHyphen/>
      </w:r>
      <w:r w:rsidRPr="002F5258">
        <w:t>nator</w:t>
      </w:r>
      <w:r>
        <w:t>n</w:t>
      </w:r>
      <w:r w:rsidRPr="002F5258">
        <w:t xml:space="preserve"> och till flera utbildningsinsatser inom området för vårdpersonal i sjukvårdsregionen, se Tabell </w:t>
      </w:r>
      <w:r w:rsidR="00995BCC">
        <w:t>5</w:t>
      </w:r>
      <w:r w:rsidRPr="002F5258">
        <w:t>.</w:t>
      </w:r>
    </w:p>
    <w:p w14:paraId="114442B3" w14:textId="02BF84DA" w:rsidR="002C3ABA" w:rsidRDefault="002C3ABA" w:rsidP="00323E20">
      <w:pPr>
        <w:pStyle w:val="Default"/>
      </w:pPr>
    </w:p>
    <w:p w14:paraId="372DC022" w14:textId="77777777" w:rsidR="00323E20" w:rsidRPr="00E23858" w:rsidRDefault="00323E20" w:rsidP="00C474C4">
      <w:pPr>
        <w:pStyle w:val="Rubrik3"/>
        <w:numPr>
          <w:ilvl w:val="0"/>
          <w:numId w:val="0"/>
        </w:numPr>
        <w:ind w:left="851" w:hanging="851"/>
      </w:pPr>
      <w:bookmarkStart w:id="22" w:name="_Toc378509667"/>
      <w:bookmarkStart w:id="23" w:name="_Toc442866206"/>
      <w:bookmarkStart w:id="24" w:name="_Toc3359382"/>
      <w:bookmarkStart w:id="25" w:name="_Toc65430274"/>
      <w:bookmarkStart w:id="26" w:name="_Toc126870149"/>
      <w:r w:rsidRPr="00E23858">
        <w:t>Resultaträkning</w:t>
      </w:r>
      <w:bookmarkEnd w:id="22"/>
      <w:bookmarkEnd w:id="23"/>
      <w:bookmarkEnd w:id="24"/>
      <w:bookmarkEnd w:id="25"/>
      <w:bookmarkEnd w:id="26"/>
      <w:r w:rsidRPr="00E23858">
        <w:t xml:space="preserve"> </w:t>
      </w:r>
    </w:p>
    <w:p w14:paraId="7130A5D3" w14:textId="77777777" w:rsidR="00323E20" w:rsidRPr="00E23858" w:rsidRDefault="00323E20" w:rsidP="00323E20">
      <w:pPr>
        <w:tabs>
          <w:tab w:val="left" w:pos="8647"/>
        </w:tabs>
        <w:rPr>
          <w:b/>
        </w:rPr>
      </w:pPr>
    </w:p>
    <w:p w14:paraId="725688CF" w14:textId="77777777" w:rsidR="00323E20" w:rsidRPr="00E23858" w:rsidRDefault="00323E20" w:rsidP="00323E20">
      <w:pPr>
        <w:tabs>
          <w:tab w:val="left" w:pos="8647"/>
        </w:tabs>
        <w:rPr>
          <w:b/>
        </w:rPr>
      </w:pPr>
      <w:r w:rsidRPr="00E23858">
        <w:rPr>
          <w:b/>
        </w:rPr>
        <w:t>Tabell 1</w:t>
      </w:r>
      <w:r w:rsidRPr="00E23858">
        <w:t xml:space="preserve"> </w:t>
      </w:r>
      <w:r w:rsidRPr="00E23858">
        <w:rPr>
          <w:b/>
        </w:rPr>
        <w:t>Resultaträkning regionfinansiering</w:t>
      </w:r>
    </w:p>
    <w:tbl>
      <w:tblPr>
        <w:tblW w:w="0" w:type="auto"/>
        <w:tblLook w:val="04A0" w:firstRow="1" w:lastRow="0" w:firstColumn="1" w:lastColumn="0" w:noHBand="0" w:noVBand="1"/>
      </w:tblPr>
      <w:tblGrid>
        <w:gridCol w:w="5778"/>
        <w:gridCol w:w="1701"/>
      </w:tblGrid>
      <w:tr w:rsidR="00323E20" w:rsidRPr="00E23858" w14:paraId="4005F9A7" w14:textId="77777777" w:rsidTr="007E40F6">
        <w:tc>
          <w:tcPr>
            <w:tcW w:w="5778" w:type="dxa"/>
            <w:tcBorders>
              <w:top w:val="single" w:sz="4" w:space="0" w:color="auto"/>
              <w:left w:val="single" w:sz="4" w:space="0" w:color="auto"/>
            </w:tcBorders>
            <w:shd w:val="clear" w:color="auto" w:fill="auto"/>
          </w:tcPr>
          <w:p w14:paraId="7CCB6275" w14:textId="77777777" w:rsidR="00323E20" w:rsidRPr="00E23858" w:rsidRDefault="00323E20" w:rsidP="007E40F6">
            <w:pPr>
              <w:autoSpaceDE w:val="0"/>
              <w:autoSpaceDN w:val="0"/>
              <w:adjustRightInd w:val="0"/>
              <w:rPr>
                <w:color w:val="000000"/>
              </w:rPr>
            </w:pPr>
          </w:p>
        </w:tc>
        <w:tc>
          <w:tcPr>
            <w:tcW w:w="1701" w:type="dxa"/>
            <w:tcBorders>
              <w:top w:val="single" w:sz="4" w:space="0" w:color="auto"/>
              <w:right w:val="single" w:sz="4" w:space="0" w:color="auto"/>
            </w:tcBorders>
            <w:shd w:val="clear" w:color="auto" w:fill="auto"/>
          </w:tcPr>
          <w:p w14:paraId="218D2D0C" w14:textId="77777777" w:rsidR="00323E20" w:rsidRPr="00E23858" w:rsidRDefault="00323E20" w:rsidP="007E40F6">
            <w:pPr>
              <w:autoSpaceDE w:val="0"/>
              <w:autoSpaceDN w:val="0"/>
              <w:adjustRightInd w:val="0"/>
              <w:jc w:val="right"/>
              <w:rPr>
                <w:b/>
                <w:color w:val="000000"/>
              </w:rPr>
            </w:pPr>
            <w:r w:rsidRPr="00E23858">
              <w:rPr>
                <w:b/>
                <w:color w:val="000000"/>
              </w:rPr>
              <w:t>Belopp (tkr)</w:t>
            </w:r>
          </w:p>
        </w:tc>
      </w:tr>
      <w:tr w:rsidR="00323E20" w:rsidRPr="00E23858" w14:paraId="0CA4E098" w14:textId="77777777" w:rsidTr="007E40F6">
        <w:tc>
          <w:tcPr>
            <w:tcW w:w="5778" w:type="dxa"/>
            <w:tcBorders>
              <w:left w:val="single" w:sz="4" w:space="0" w:color="auto"/>
            </w:tcBorders>
            <w:shd w:val="clear" w:color="auto" w:fill="auto"/>
          </w:tcPr>
          <w:p w14:paraId="404762C5" w14:textId="77777777" w:rsidR="00323E20" w:rsidRPr="006B051E" w:rsidRDefault="00323E20" w:rsidP="007E40F6">
            <w:pPr>
              <w:autoSpaceDE w:val="0"/>
              <w:autoSpaceDN w:val="0"/>
              <w:adjustRightInd w:val="0"/>
              <w:rPr>
                <w:b/>
                <w:i/>
                <w:color w:val="000000"/>
              </w:rPr>
            </w:pPr>
            <w:r w:rsidRPr="006B051E">
              <w:rPr>
                <w:b/>
                <w:i/>
                <w:color w:val="000000"/>
              </w:rPr>
              <w:t>Typ av intäkt</w:t>
            </w:r>
          </w:p>
        </w:tc>
        <w:tc>
          <w:tcPr>
            <w:tcW w:w="1701" w:type="dxa"/>
            <w:tcBorders>
              <w:right w:val="single" w:sz="4" w:space="0" w:color="auto"/>
            </w:tcBorders>
            <w:shd w:val="clear" w:color="auto" w:fill="auto"/>
          </w:tcPr>
          <w:p w14:paraId="0DA4F703" w14:textId="77777777" w:rsidR="00323E20" w:rsidRPr="006B051E" w:rsidRDefault="00323E20" w:rsidP="007E40F6">
            <w:pPr>
              <w:autoSpaceDE w:val="0"/>
              <w:autoSpaceDN w:val="0"/>
              <w:adjustRightInd w:val="0"/>
              <w:rPr>
                <w:color w:val="000000"/>
              </w:rPr>
            </w:pPr>
          </w:p>
        </w:tc>
      </w:tr>
      <w:tr w:rsidR="00323E20" w:rsidRPr="00E23858" w14:paraId="7141D8CB" w14:textId="77777777" w:rsidTr="007E40F6">
        <w:tc>
          <w:tcPr>
            <w:tcW w:w="5778" w:type="dxa"/>
            <w:tcBorders>
              <w:left w:val="single" w:sz="4" w:space="0" w:color="auto"/>
            </w:tcBorders>
            <w:shd w:val="clear" w:color="auto" w:fill="auto"/>
          </w:tcPr>
          <w:p w14:paraId="2C48EB08" w14:textId="3A460659" w:rsidR="00323E20" w:rsidRPr="006B051E" w:rsidRDefault="00323E20" w:rsidP="007E40F6">
            <w:pPr>
              <w:autoSpaceDE w:val="0"/>
              <w:autoSpaceDN w:val="0"/>
              <w:adjustRightInd w:val="0"/>
              <w:rPr>
                <w:color w:val="000000"/>
              </w:rPr>
            </w:pPr>
            <w:r w:rsidRPr="006B051E">
              <w:rPr>
                <w:color w:val="000000"/>
              </w:rPr>
              <w:t>Fi</w:t>
            </w:r>
            <w:r w:rsidR="002C3ABA" w:rsidRPr="006B051E">
              <w:rPr>
                <w:color w:val="000000"/>
              </w:rPr>
              <w:t>n</w:t>
            </w:r>
            <w:r w:rsidRPr="006B051E">
              <w:rPr>
                <w:color w:val="000000"/>
              </w:rPr>
              <w:t>ansiering från RN, RV, RVN, RJH</w:t>
            </w:r>
          </w:p>
        </w:tc>
        <w:tc>
          <w:tcPr>
            <w:tcW w:w="1701" w:type="dxa"/>
            <w:tcBorders>
              <w:right w:val="single" w:sz="4" w:space="0" w:color="auto"/>
            </w:tcBorders>
            <w:shd w:val="clear" w:color="auto" w:fill="auto"/>
          </w:tcPr>
          <w:p w14:paraId="046D5426" w14:textId="2B6E5A80" w:rsidR="00323E20" w:rsidRPr="006B051E" w:rsidRDefault="002C3ABA" w:rsidP="002C3ABA">
            <w:pPr>
              <w:spacing w:after="0"/>
              <w:jc w:val="right"/>
              <w:rPr>
                <w:rFonts w:cs="Calibri"/>
                <w:b/>
                <w:bCs/>
                <w:color w:val="000000"/>
              </w:rPr>
            </w:pPr>
            <w:r w:rsidRPr="006B051E">
              <w:rPr>
                <w:rFonts w:cs="Calibri"/>
                <w:b/>
                <w:bCs/>
                <w:color w:val="000000"/>
              </w:rPr>
              <w:t>14 752,7</w:t>
            </w:r>
          </w:p>
        </w:tc>
      </w:tr>
      <w:tr w:rsidR="00323E20" w:rsidRPr="00E23858" w14:paraId="5B7FDD23" w14:textId="77777777" w:rsidTr="007E40F6">
        <w:tc>
          <w:tcPr>
            <w:tcW w:w="5778" w:type="dxa"/>
            <w:tcBorders>
              <w:left w:val="single" w:sz="4" w:space="0" w:color="auto"/>
            </w:tcBorders>
            <w:shd w:val="clear" w:color="auto" w:fill="auto"/>
          </w:tcPr>
          <w:p w14:paraId="0626DD49" w14:textId="77777777" w:rsidR="00323E20" w:rsidRPr="006B051E" w:rsidRDefault="00323E20" w:rsidP="007E40F6">
            <w:pPr>
              <w:autoSpaceDE w:val="0"/>
              <w:autoSpaceDN w:val="0"/>
              <w:adjustRightInd w:val="0"/>
              <w:rPr>
                <w:color w:val="000000"/>
              </w:rPr>
            </w:pPr>
          </w:p>
        </w:tc>
        <w:tc>
          <w:tcPr>
            <w:tcW w:w="1701" w:type="dxa"/>
            <w:tcBorders>
              <w:right w:val="single" w:sz="4" w:space="0" w:color="auto"/>
            </w:tcBorders>
            <w:shd w:val="clear" w:color="auto" w:fill="auto"/>
          </w:tcPr>
          <w:p w14:paraId="1C03DE9D" w14:textId="77777777" w:rsidR="00323E20" w:rsidRPr="006B051E" w:rsidRDefault="00323E20" w:rsidP="007E40F6">
            <w:pPr>
              <w:autoSpaceDE w:val="0"/>
              <w:autoSpaceDN w:val="0"/>
              <w:adjustRightInd w:val="0"/>
              <w:jc w:val="right"/>
              <w:rPr>
                <w:color w:val="000000"/>
              </w:rPr>
            </w:pPr>
          </w:p>
        </w:tc>
      </w:tr>
      <w:tr w:rsidR="00323E20" w:rsidRPr="00E23858" w14:paraId="22A1DD09" w14:textId="77777777" w:rsidTr="007E40F6">
        <w:tc>
          <w:tcPr>
            <w:tcW w:w="5778" w:type="dxa"/>
            <w:tcBorders>
              <w:left w:val="single" w:sz="4" w:space="0" w:color="auto"/>
            </w:tcBorders>
            <w:shd w:val="clear" w:color="auto" w:fill="auto"/>
          </w:tcPr>
          <w:p w14:paraId="53537915" w14:textId="77777777" w:rsidR="00323E20" w:rsidRPr="006B051E" w:rsidRDefault="00323E20" w:rsidP="007E40F6">
            <w:pPr>
              <w:autoSpaceDE w:val="0"/>
              <w:autoSpaceDN w:val="0"/>
              <w:adjustRightInd w:val="0"/>
              <w:rPr>
                <w:b/>
                <w:i/>
                <w:color w:val="000000"/>
              </w:rPr>
            </w:pPr>
            <w:r w:rsidRPr="006B051E">
              <w:rPr>
                <w:b/>
                <w:i/>
                <w:color w:val="000000"/>
              </w:rPr>
              <w:t>Typ av kostnad</w:t>
            </w:r>
          </w:p>
        </w:tc>
        <w:tc>
          <w:tcPr>
            <w:tcW w:w="1701" w:type="dxa"/>
            <w:tcBorders>
              <w:right w:val="single" w:sz="4" w:space="0" w:color="auto"/>
            </w:tcBorders>
            <w:shd w:val="clear" w:color="auto" w:fill="auto"/>
          </w:tcPr>
          <w:p w14:paraId="4458EDA6" w14:textId="77777777" w:rsidR="00323E20" w:rsidRPr="006B051E" w:rsidRDefault="00323E20" w:rsidP="007E40F6">
            <w:pPr>
              <w:autoSpaceDE w:val="0"/>
              <w:autoSpaceDN w:val="0"/>
              <w:adjustRightInd w:val="0"/>
              <w:jc w:val="right"/>
              <w:rPr>
                <w:color w:val="000000"/>
              </w:rPr>
            </w:pPr>
          </w:p>
        </w:tc>
      </w:tr>
      <w:tr w:rsidR="002C3ABA" w:rsidRPr="00E23858" w14:paraId="67239E16" w14:textId="77777777" w:rsidTr="007E40F6">
        <w:tc>
          <w:tcPr>
            <w:tcW w:w="5778" w:type="dxa"/>
            <w:tcBorders>
              <w:left w:val="single" w:sz="4" w:space="0" w:color="auto"/>
            </w:tcBorders>
            <w:shd w:val="clear" w:color="auto" w:fill="auto"/>
            <w:vAlign w:val="bottom"/>
          </w:tcPr>
          <w:p w14:paraId="36A9730B" w14:textId="77777777" w:rsidR="002C3ABA" w:rsidRPr="006B051E" w:rsidRDefault="002C3ABA" w:rsidP="002C3ABA">
            <w:pPr>
              <w:rPr>
                <w:color w:val="000000"/>
              </w:rPr>
            </w:pPr>
            <w:r w:rsidRPr="006B051E">
              <w:rPr>
                <w:rFonts w:cs="Calibri"/>
                <w:color w:val="000000"/>
              </w:rPr>
              <w:t>Personalrelaterade kostnader (lönemedel)</w:t>
            </w:r>
          </w:p>
        </w:tc>
        <w:tc>
          <w:tcPr>
            <w:tcW w:w="1701" w:type="dxa"/>
            <w:tcBorders>
              <w:right w:val="single" w:sz="4" w:space="0" w:color="auto"/>
            </w:tcBorders>
            <w:shd w:val="clear" w:color="auto" w:fill="auto"/>
            <w:vAlign w:val="bottom"/>
          </w:tcPr>
          <w:p w14:paraId="1DAF3F7F" w14:textId="6CA5412A" w:rsidR="002C3ABA" w:rsidRPr="006B051E" w:rsidRDefault="002C3ABA" w:rsidP="002C3ABA">
            <w:pPr>
              <w:jc w:val="right"/>
              <w:rPr>
                <w:color w:val="000000"/>
              </w:rPr>
            </w:pPr>
            <w:r w:rsidRPr="006B051E">
              <w:rPr>
                <w:rFonts w:cs="Calibri"/>
                <w:color w:val="000000"/>
              </w:rPr>
              <w:t>11 151,0</w:t>
            </w:r>
          </w:p>
        </w:tc>
      </w:tr>
      <w:tr w:rsidR="002C3ABA" w:rsidRPr="00E23858" w14:paraId="2E1ACB40" w14:textId="77777777" w:rsidTr="007E40F6">
        <w:tc>
          <w:tcPr>
            <w:tcW w:w="5778" w:type="dxa"/>
            <w:tcBorders>
              <w:left w:val="single" w:sz="4" w:space="0" w:color="auto"/>
            </w:tcBorders>
            <w:shd w:val="clear" w:color="auto" w:fill="auto"/>
            <w:vAlign w:val="bottom"/>
          </w:tcPr>
          <w:p w14:paraId="5C749F9C" w14:textId="77777777" w:rsidR="002C3ABA" w:rsidRPr="006B051E" w:rsidRDefault="002C3ABA" w:rsidP="002C3ABA">
            <w:pPr>
              <w:rPr>
                <w:color w:val="000000"/>
              </w:rPr>
            </w:pPr>
            <w:r w:rsidRPr="006B051E">
              <w:rPr>
                <w:rFonts w:cs="Calibri"/>
                <w:color w:val="000000"/>
              </w:rPr>
              <w:t xml:space="preserve">Övrig personalkostnad (resor, kost, logi </w:t>
            </w:r>
            <w:proofErr w:type="gramStart"/>
            <w:r w:rsidRPr="006B051E">
              <w:rPr>
                <w:rFonts w:cs="Calibri"/>
                <w:color w:val="000000"/>
              </w:rPr>
              <w:t>m.m.</w:t>
            </w:r>
            <w:proofErr w:type="gramEnd"/>
            <w:r w:rsidRPr="006B051E">
              <w:rPr>
                <w:rFonts w:cs="Calibri"/>
                <w:color w:val="000000"/>
              </w:rPr>
              <w:t>)</w:t>
            </w:r>
          </w:p>
        </w:tc>
        <w:tc>
          <w:tcPr>
            <w:tcW w:w="1701" w:type="dxa"/>
            <w:tcBorders>
              <w:right w:val="single" w:sz="4" w:space="0" w:color="auto"/>
            </w:tcBorders>
            <w:shd w:val="clear" w:color="auto" w:fill="auto"/>
            <w:vAlign w:val="bottom"/>
          </w:tcPr>
          <w:p w14:paraId="011C19EA" w14:textId="18E66C50" w:rsidR="002C3ABA" w:rsidRPr="006B051E" w:rsidRDefault="002C3ABA" w:rsidP="002C3ABA">
            <w:pPr>
              <w:jc w:val="right"/>
              <w:rPr>
                <w:color w:val="000000"/>
              </w:rPr>
            </w:pPr>
            <w:r w:rsidRPr="006B051E">
              <w:rPr>
                <w:rFonts w:cs="Calibri"/>
                <w:color w:val="000000"/>
              </w:rPr>
              <w:t>501,5</w:t>
            </w:r>
          </w:p>
        </w:tc>
      </w:tr>
      <w:tr w:rsidR="002C3ABA" w:rsidRPr="00E23858" w14:paraId="56E610AE" w14:textId="77777777" w:rsidTr="007E40F6">
        <w:tc>
          <w:tcPr>
            <w:tcW w:w="5778" w:type="dxa"/>
            <w:tcBorders>
              <w:left w:val="single" w:sz="4" w:space="0" w:color="auto"/>
            </w:tcBorders>
            <w:shd w:val="clear" w:color="auto" w:fill="auto"/>
            <w:vAlign w:val="bottom"/>
          </w:tcPr>
          <w:p w14:paraId="54F4144A" w14:textId="77777777" w:rsidR="002C3ABA" w:rsidRPr="006B051E" w:rsidRDefault="002C3ABA" w:rsidP="002C3ABA">
            <w:pPr>
              <w:rPr>
                <w:color w:val="000000"/>
              </w:rPr>
            </w:pPr>
            <w:r w:rsidRPr="006B051E">
              <w:rPr>
                <w:rFonts w:cs="Calibri"/>
                <w:color w:val="000000"/>
              </w:rPr>
              <w:t>Övriga kostnader</w:t>
            </w:r>
          </w:p>
        </w:tc>
        <w:tc>
          <w:tcPr>
            <w:tcW w:w="1701" w:type="dxa"/>
            <w:tcBorders>
              <w:right w:val="single" w:sz="4" w:space="0" w:color="auto"/>
            </w:tcBorders>
            <w:shd w:val="clear" w:color="auto" w:fill="auto"/>
            <w:vAlign w:val="bottom"/>
          </w:tcPr>
          <w:p w14:paraId="32BB4F83" w14:textId="5AD4E7D5" w:rsidR="002C3ABA" w:rsidRPr="006B051E" w:rsidRDefault="002C3ABA" w:rsidP="002C3ABA">
            <w:pPr>
              <w:jc w:val="right"/>
              <w:rPr>
                <w:color w:val="000000"/>
              </w:rPr>
            </w:pPr>
            <w:r w:rsidRPr="006B051E">
              <w:rPr>
                <w:rFonts w:cs="Calibri"/>
                <w:color w:val="000000"/>
              </w:rPr>
              <w:t>1 146,8</w:t>
            </w:r>
          </w:p>
        </w:tc>
      </w:tr>
      <w:tr w:rsidR="002C3ABA" w:rsidRPr="00E23858" w14:paraId="2C43B340" w14:textId="77777777" w:rsidTr="007E40F6">
        <w:tc>
          <w:tcPr>
            <w:tcW w:w="5778" w:type="dxa"/>
            <w:tcBorders>
              <w:left w:val="single" w:sz="4" w:space="0" w:color="auto"/>
              <w:bottom w:val="single" w:sz="4" w:space="0" w:color="auto"/>
            </w:tcBorders>
            <w:shd w:val="clear" w:color="auto" w:fill="auto"/>
            <w:vAlign w:val="bottom"/>
          </w:tcPr>
          <w:p w14:paraId="531AD6F9" w14:textId="77777777" w:rsidR="002C3ABA" w:rsidRPr="006B051E" w:rsidRDefault="002C3ABA" w:rsidP="002C3ABA">
            <w:pPr>
              <w:rPr>
                <w:color w:val="000000"/>
              </w:rPr>
            </w:pPr>
            <w:r w:rsidRPr="006B051E">
              <w:rPr>
                <w:rFonts w:cs="Calibri"/>
                <w:color w:val="000000"/>
              </w:rPr>
              <w:t>OH-kostnad RV</w:t>
            </w:r>
          </w:p>
        </w:tc>
        <w:tc>
          <w:tcPr>
            <w:tcW w:w="1701" w:type="dxa"/>
            <w:tcBorders>
              <w:bottom w:val="single" w:sz="4" w:space="0" w:color="auto"/>
              <w:right w:val="single" w:sz="4" w:space="0" w:color="auto"/>
            </w:tcBorders>
            <w:shd w:val="clear" w:color="auto" w:fill="auto"/>
            <w:vAlign w:val="bottom"/>
          </w:tcPr>
          <w:p w14:paraId="47B600A6" w14:textId="782B876F" w:rsidR="002C3ABA" w:rsidRPr="006B051E" w:rsidRDefault="002C3ABA" w:rsidP="002C3ABA">
            <w:pPr>
              <w:jc w:val="right"/>
              <w:rPr>
                <w:color w:val="000000"/>
              </w:rPr>
            </w:pPr>
            <w:r w:rsidRPr="006B051E">
              <w:rPr>
                <w:rFonts w:cs="Calibri"/>
                <w:color w:val="000000"/>
              </w:rPr>
              <w:t>1 953,4</w:t>
            </w:r>
          </w:p>
        </w:tc>
      </w:tr>
      <w:tr w:rsidR="00323E20" w:rsidRPr="00E23858" w14:paraId="15FEF3AC" w14:textId="77777777" w:rsidTr="007E40F6">
        <w:tc>
          <w:tcPr>
            <w:tcW w:w="5778" w:type="dxa"/>
            <w:tcBorders>
              <w:top w:val="single" w:sz="4" w:space="0" w:color="auto"/>
              <w:left w:val="single" w:sz="4" w:space="0" w:color="auto"/>
              <w:bottom w:val="single" w:sz="4" w:space="0" w:color="auto"/>
            </w:tcBorders>
            <w:shd w:val="clear" w:color="auto" w:fill="auto"/>
            <w:vAlign w:val="bottom"/>
          </w:tcPr>
          <w:p w14:paraId="3C407B03" w14:textId="0496D8EA" w:rsidR="00323E20" w:rsidRPr="006B051E" w:rsidRDefault="00323E20" w:rsidP="007E40F6">
            <w:pPr>
              <w:autoSpaceDE w:val="0"/>
              <w:autoSpaceDN w:val="0"/>
              <w:adjustRightInd w:val="0"/>
              <w:rPr>
                <w:b/>
                <w:color w:val="000000"/>
              </w:rPr>
            </w:pPr>
            <w:r w:rsidRPr="006B051E">
              <w:rPr>
                <w:rFonts w:cs="Calibri"/>
                <w:b/>
                <w:bCs/>
                <w:color w:val="000000"/>
              </w:rPr>
              <w:t>Totala kostnader RCC 202</w:t>
            </w:r>
            <w:r w:rsidR="002C3ABA" w:rsidRPr="006B051E">
              <w:rPr>
                <w:rFonts w:cs="Calibri"/>
                <w:b/>
                <w:bCs/>
                <w:color w:val="000000"/>
              </w:rPr>
              <w:t>2</w:t>
            </w:r>
          </w:p>
        </w:tc>
        <w:tc>
          <w:tcPr>
            <w:tcW w:w="1701" w:type="dxa"/>
            <w:tcBorders>
              <w:top w:val="single" w:sz="4" w:space="0" w:color="auto"/>
              <w:bottom w:val="single" w:sz="4" w:space="0" w:color="auto"/>
              <w:right w:val="single" w:sz="4" w:space="0" w:color="auto"/>
            </w:tcBorders>
            <w:shd w:val="clear" w:color="auto" w:fill="auto"/>
            <w:vAlign w:val="bottom"/>
          </w:tcPr>
          <w:p w14:paraId="10BBF6FD" w14:textId="4F600964" w:rsidR="00323E20" w:rsidRPr="006B051E" w:rsidRDefault="00323E20" w:rsidP="007E40F6">
            <w:pPr>
              <w:jc w:val="right"/>
              <w:rPr>
                <w:b/>
                <w:bCs/>
                <w:color w:val="000000"/>
              </w:rPr>
            </w:pPr>
            <w:r w:rsidRPr="006B051E">
              <w:rPr>
                <w:rFonts w:cs="Calibri"/>
                <w:b/>
                <w:bCs/>
                <w:color w:val="000000"/>
              </w:rPr>
              <w:t>14</w:t>
            </w:r>
            <w:r w:rsidR="002C3ABA" w:rsidRPr="006B051E">
              <w:rPr>
                <w:rFonts w:cs="Calibri"/>
                <w:b/>
                <w:bCs/>
                <w:color w:val="000000"/>
              </w:rPr>
              <w:t> 752,7</w:t>
            </w:r>
          </w:p>
        </w:tc>
      </w:tr>
      <w:tr w:rsidR="00323E20" w:rsidRPr="00E23858" w14:paraId="7B7237CC" w14:textId="77777777" w:rsidTr="007E40F6">
        <w:tc>
          <w:tcPr>
            <w:tcW w:w="5778" w:type="dxa"/>
            <w:tcBorders>
              <w:top w:val="single" w:sz="4" w:space="0" w:color="auto"/>
              <w:left w:val="single" w:sz="4" w:space="0" w:color="auto"/>
              <w:bottom w:val="single" w:sz="4" w:space="0" w:color="auto"/>
            </w:tcBorders>
            <w:shd w:val="clear" w:color="auto" w:fill="auto"/>
          </w:tcPr>
          <w:p w14:paraId="70D6C3F4" w14:textId="77777777" w:rsidR="00323E20" w:rsidRPr="006B051E" w:rsidRDefault="00323E20" w:rsidP="007E40F6">
            <w:pPr>
              <w:autoSpaceDE w:val="0"/>
              <w:autoSpaceDN w:val="0"/>
              <w:adjustRightInd w:val="0"/>
              <w:rPr>
                <w:b/>
                <w:color w:val="000000"/>
              </w:rPr>
            </w:pPr>
            <w:r w:rsidRPr="006B051E">
              <w:rPr>
                <w:b/>
                <w:color w:val="000000"/>
              </w:rPr>
              <w:t>Differens</w:t>
            </w:r>
          </w:p>
        </w:tc>
        <w:tc>
          <w:tcPr>
            <w:tcW w:w="1701" w:type="dxa"/>
            <w:tcBorders>
              <w:top w:val="single" w:sz="4" w:space="0" w:color="auto"/>
              <w:bottom w:val="single" w:sz="4" w:space="0" w:color="auto"/>
              <w:right w:val="single" w:sz="4" w:space="0" w:color="auto"/>
            </w:tcBorders>
            <w:shd w:val="clear" w:color="auto" w:fill="auto"/>
          </w:tcPr>
          <w:p w14:paraId="7A2869DD" w14:textId="77777777" w:rsidR="00323E20" w:rsidRPr="006B051E" w:rsidRDefault="00323E20" w:rsidP="007E40F6">
            <w:pPr>
              <w:autoSpaceDE w:val="0"/>
              <w:autoSpaceDN w:val="0"/>
              <w:adjustRightInd w:val="0"/>
              <w:jc w:val="right"/>
              <w:rPr>
                <w:b/>
                <w:color w:val="000000"/>
              </w:rPr>
            </w:pPr>
            <w:r w:rsidRPr="006B051E">
              <w:rPr>
                <w:b/>
                <w:color w:val="000000"/>
              </w:rPr>
              <w:t>0</w:t>
            </w:r>
          </w:p>
        </w:tc>
      </w:tr>
    </w:tbl>
    <w:p w14:paraId="0ACADE98" w14:textId="77777777" w:rsidR="006B051E" w:rsidRDefault="006B051E" w:rsidP="00323E20">
      <w:pPr>
        <w:rPr>
          <w:b/>
        </w:rPr>
      </w:pPr>
    </w:p>
    <w:p w14:paraId="4E999902" w14:textId="77777777" w:rsidR="006B051E" w:rsidRDefault="006B051E">
      <w:pPr>
        <w:spacing w:after="0"/>
        <w:rPr>
          <w:b/>
        </w:rPr>
      </w:pPr>
      <w:r>
        <w:rPr>
          <w:b/>
        </w:rPr>
        <w:br w:type="page"/>
      </w:r>
    </w:p>
    <w:p w14:paraId="6BF19F2B" w14:textId="388B2F12" w:rsidR="00323E20" w:rsidRPr="00E23858" w:rsidRDefault="00323E20" w:rsidP="00323E20">
      <w:pPr>
        <w:rPr>
          <w:b/>
        </w:rPr>
      </w:pPr>
      <w:r w:rsidRPr="00E23858">
        <w:rPr>
          <w:b/>
        </w:rPr>
        <w:t>Tabell 2</w:t>
      </w:r>
      <w:r w:rsidRPr="00E23858">
        <w:t xml:space="preserve"> </w:t>
      </w:r>
      <w:r w:rsidRPr="00E23858">
        <w:rPr>
          <w:b/>
        </w:rPr>
        <w:t>Resultaträkning statsbidrag från Socialstyrelsen</w:t>
      </w:r>
    </w:p>
    <w:tbl>
      <w:tblPr>
        <w:tblW w:w="0" w:type="auto"/>
        <w:tblLook w:val="04A0" w:firstRow="1" w:lastRow="0" w:firstColumn="1" w:lastColumn="0" w:noHBand="0" w:noVBand="1"/>
      </w:tblPr>
      <w:tblGrid>
        <w:gridCol w:w="4773"/>
        <w:gridCol w:w="1005"/>
        <w:gridCol w:w="1701"/>
      </w:tblGrid>
      <w:tr w:rsidR="00323E20" w:rsidRPr="00E23858" w14:paraId="0B271182" w14:textId="77777777" w:rsidTr="007E40F6">
        <w:tc>
          <w:tcPr>
            <w:tcW w:w="5778" w:type="dxa"/>
            <w:gridSpan w:val="2"/>
            <w:tcBorders>
              <w:top w:val="single" w:sz="4" w:space="0" w:color="auto"/>
              <w:left w:val="single" w:sz="4" w:space="0" w:color="auto"/>
            </w:tcBorders>
            <w:shd w:val="clear" w:color="auto" w:fill="auto"/>
          </w:tcPr>
          <w:p w14:paraId="2F742F48" w14:textId="77777777" w:rsidR="00323E20" w:rsidRPr="006B051E" w:rsidRDefault="00323E20" w:rsidP="007E40F6">
            <w:pPr>
              <w:autoSpaceDE w:val="0"/>
              <w:autoSpaceDN w:val="0"/>
              <w:adjustRightInd w:val="0"/>
              <w:rPr>
                <w:color w:val="000000"/>
              </w:rPr>
            </w:pPr>
          </w:p>
        </w:tc>
        <w:tc>
          <w:tcPr>
            <w:tcW w:w="1701" w:type="dxa"/>
            <w:tcBorders>
              <w:top w:val="single" w:sz="4" w:space="0" w:color="auto"/>
              <w:right w:val="single" w:sz="4" w:space="0" w:color="auto"/>
            </w:tcBorders>
            <w:shd w:val="clear" w:color="auto" w:fill="auto"/>
          </w:tcPr>
          <w:p w14:paraId="17469DF9" w14:textId="77777777" w:rsidR="00323E20" w:rsidRPr="006B051E" w:rsidRDefault="00323E20" w:rsidP="007E40F6">
            <w:pPr>
              <w:autoSpaceDE w:val="0"/>
              <w:autoSpaceDN w:val="0"/>
              <w:adjustRightInd w:val="0"/>
              <w:jc w:val="right"/>
              <w:rPr>
                <w:b/>
                <w:color w:val="000000"/>
              </w:rPr>
            </w:pPr>
            <w:r w:rsidRPr="006B051E">
              <w:rPr>
                <w:b/>
                <w:color w:val="000000"/>
              </w:rPr>
              <w:t>Belopp (tkr)</w:t>
            </w:r>
          </w:p>
        </w:tc>
      </w:tr>
      <w:tr w:rsidR="00323E20" w:rsidRPr="00E23858" w14:paraId="363750CA" w14:textId="77777777" w:rsidTr="007E40F6">
        <w:tc>
          <w:tcPr>
            <w:tcW w:w="5778" w:type="dxa"/>
            <w:gridSpan w:val="2"/>
            <w:tcBorders>
              <w:left w:val="single" w:sz="4" w:space="0" w:color="auto"/>
            </w:tcBorders>
            <w:shd w:val="clear" w:color="auto" w:fill="auto"/>
          </w:tcPr>
          <w:p w14:paraId="74D7569B" w14:textId="77777777" w:rsidR="00323E20" w:rsidRPr="006B051E" w:rsidRDefault="00323E20" w:rsidP="007E40F6">
            <w:pPr>
              <w:autoSpaceDE w:val="0"/>
              <w:autoSpaceDN w:val="0"/>
              <w:adjustRightInd w:val="0"/>
              <w:rPr>
                <w:b/>
                <w:i/>
                <w:color w:val="000000"/>
              </w:rPr>
            </w:pPr>
            <w:r w:rsidRPr="006B051E">
              <w:rPr>
                <w:b/>
                <w:i/>
                <w:color w:val="000000"/>
              </w:rPr>
              <w:t>Typ av intäkt</w:t>
            </w:r>
          </w:p>
        </w:tc>
        <w:tc>
          <w:tcPr>
            <w:tcW w:w="1701" w:type="dxa"/>
            <w:tcBorders>
              <w:right w:val="single" w:sz="4" w:space="0" w:color="auto"/>
            </w:tcBorders>
            <w:shd w:val="clear" w:color="auto" w:fill="auto"/>
          </w:tcPr>
          <w:p w14:paraId="042262DC" w14:textId="77777777" w:rsidR="00323E20" w:rsidRPr="006B051E" w:rsidRDefault="00323E20" w:rsidP="007E40F6">
            <w:pPr>
              <w:autoSpaceDE w:val="0"/>
              <w:autoSpaceDN w:val="0"/>
              <w:adjustRightInd w:val="0"/>
              <w:rPr>
                <w:color w:val="000000"/>
              </w:rPr>
            </w:pPr>
          </w:p>
        </w:tc>
      </w:tr>
      <w:tr w:rsidR="00323E20" w:rsidRPr="00E23858" w14:paraId="03DAE56B" w14:textId="77777777" w:rsidTr="007E40F6">
        <w:tc>
          <w:tcPr>
            <w:tcW w:w="5778" w:type="dxa"/>
            <w:gridSpan w:val="2"/>
            <w:tcBorders>
              <w:left w:val="single" w:sz="4" w:space="0" w:color="auto"/>
            </w:tcBorders>
            <w:shd w:val="clear" w:color="auto" w:fill="auto"/>
          </w:tcPr>
          <w:p w14:paraId="03231813" w14:textId="77777777" w:rsidR="00323E20" w:rsidRPr="006B051E" w:rsidRDefault="00323E20" w:rsidP="007E40F6">
            <w:pPr>
              <w:autoSpaceDE w:val="0"/>
              <w:autoSpaceDN w:val="0"/>
              <w:adjustRightInd w:val="0"/>
              <w:rPr>
                <w:color w:val="000000"/>
              </w:rPr>
            </w:pPr>
            <w:r w:rsidRPr="006B051E">
              <w:rPr>
                <w:color w:val="000000"/>
              </w:rPr>
              <w:t>Statsbidrag</w:t>
            </w:r>
          </w:p>
        </w:tc>
        <w:tc>
          <w:tcPr>
            <w:tcW w:w="1701" w:type="dxa"/>
            <w:tcBorders>
              <w:right w:val="single" w:sz="4" w:space="0" w:color="auto"/>
            </w:tcBorders>
            <w:shd w:val="clear" w:color="auto" w:fill="auto"/>
          </w:tcPr>
          <w:p w14:paraId="745F3756" w14:textId="6A2E3210" w:rsidR="00323E20" w:rsidRPr="006B051E" w:rsidRDefault="00323E20" w:rsidP="007E40F6">
            <w:pPr>
              <w:autoSpaceDE w:val="0"/>
              <w:autoSpaceDN w:val="0"/>
              <w:adjustRightInd w:val="0"/>
              <w:jc w:val="right"/>
              <w:rPr>
                <w:b/>
                <w:bCs/>
                <w:color w:val="000000"/>
              </w:rPr>
            </w:pPr>
            <w:r w:rsidRPr="006B051E">
              <w:rPr>
                <w:b/>
                <w:bCs/>
                <w:color w:val="000000"/>
              </w:rPr>
              <w:t>1</w:t>
            </w:r>
            <w:r w:rsidR="002C3ABA" w:rsidRPr="006B051E">
              <w:rPr>
                <w:b/>
                <w:bCs/>
                <w:color w:val="000000"/>
              </w:rPr>
              <w:t>2</w:t>
            </w:r>
            <w:r w:rsidRPr="006B051E">
              <w:rPr>
                <w:b/>
                <w:bCs/>
                <w:color w:val="000000"/>
              </w:rPr>
              <w:t xml:space="preserve"> </w:t>
            </w:r>
            <w:r w:rsidR="002C3ABA" w:rsidRPr="006B051E">
              <w:rPr>
                <w:b/>
                <w:bCs/>
                <w:color w:val="000000"/>
              </w:rPr>
              <w:t>25</w:t>
            </w:r>
            <w:r w:rsidRPr="006B051E">
              <w:rPr>
                <w:b/>
                <w:bCs/>
                <w:color w:val="000000"/>
              </w:rPr>
              <w:t>0</w:t>
            </w:r>
          </w:p>
        </w:tc>
      </w:tr>
      <w:tr w:rsidR="00323E20" w:rsidRPr="00E23858" w14:paraId="76A32D28" w14:textId="77777777" w:rsidTr="007E40F6">
        <w:tc>
          <w:tcPr>
            <w:tcW w:w="5778" w:type="dxa"/>
            <w:gridSpan w:val="2"/>
            <w:tcBorders>
              <w:left w:val="single" w:sz="4" w:space="0" w:color="auto"/>
            </w:tcBorders>
            <w:shd w:val="clear" w:color="auto" w:fill="auto"/>
          </w:tcPr>
          <w:p w14:paraId="7F9FF822" w14:textId="77777777" w:rsidR="00323E20" w:rsidRPr="006B051E" w:rsidRDefault="00323E20" w:rsidP="007E40F6">
            <w:pPr>
              <w:autoSpaceDE w:val="0"/>
              <w:autoSpaceDN w:val="0"/>
              <w:adjustRightInd w:val="0"/>
              <w:rPr>
                <w:color w:val="000000"/>
              </w:rPr>
            </w:pPr>
          </w:p>
        </w:tc>
        <w:tc>
          <w:tcPr>
            <w:tcW w:w="1701" w:type="dxa"/>
            <w:tcBorders>
              <w:right w:val="single" w:sz="4" w:space="0" w:color="auto"/>
            </w:tcBorders>
            <w:shd w:val="clear" w:color="auto" w:fill="auto"/>
          </w:tcPr>
          <w:p w14:paraId="36FF2E62" w14:textId="77777777" w:rsidR="00323E20" w:rsidRPr="006B051E" w:rsidRDefault="00323E20" w:rsidP="007E40F6">
            <w:pPr>
              <w:autoSpaceDE w:val="0"/>
              <w:autoSpaceDN w:val="0"/>
              <w:adjustRightInd w:val="0"/>
              <w:jc w:val="right"/>
              <w:rPr>
                <w:color w:val="000000"/>
              </w:rPr>
            </w:pPr>
          </w:p>
        </w:tc>
      </w:tr>
      <w:tr w:rsidR="00323E20" w:rsidRPr="00E23858" w14:paraId="225A0F27" w14:textId="77777777" w:rsidTr="007E40F6">
        <w:tc>
          <w:tcPr>
            <w:tcW w:w="5778" w:type="dxa"/>
            <w:gridSpan w:val="2"/>
            <w:tcBorders>
              <w:left w:val="single" w:sz="4" w:space="0" w:color="auto"/>
            </w:tcBorders>
            <w:shd w:val="clear" w:color="auto" w:fill="auto"/>
          </w:tcPr>
          <w:p w14:paraId="6D084347" w14:textId="77777777" w:rsidR="00323E20" w:rsidRPr="006B051E" w:rsidRDefault="00323E20" w:rsidP="007E40F6">
            <w:pPr>
              <w:autoSpaceDE w:val="0"/>
              <w:autoSpaceDN w:val="0"/>
              <w:adjustRightInd w:val="0"/>
              <w:rPr>
                <w:b/>
                <w:i/>
                <w:color w:val="000000"/>
              </w:rPr>
            </w:pPr>
            <w:r w:rsidRPr="006B051E">
              <w:rPr>
                <w:b/>
                <w:i/>
                <w:color w:val="000000"/>
              </w:rPr>
              <w:t>Typ av kostnad</w:t>
            </w:r>
          </w:p>
        </w:tc>
        <w:tc>
          <w:tcPr>
            <w:tcW w:w="1701" w:type="dxa"/>
            <w:tcBorders>
              <w:right w:val="single" w:sz="4" w:space="0" w:color="auto"/>
            </w:tcBorders>
            <w:shd w:val="clear" w:color="auto" w:fill="auto"/>
          </w:tcPr>
          <w:p w14:paraId="7109DC6C" w14:textId="77777777" w:rsidR="00323E20" w:rsidRPr="006B051E" w:rsidRDefault="00323E20" w:rsidP="007E40F6">
            <w:pPr>
              <w:autoSpaceDE w:val="0"/>
              <w:autoSpaceDN w:val="0"/>
              <w:adjustRightInd w:val="0"/>
              <w:jc w:val="right"/>
              <w:rPr>
                <w:color w:val="000000"/>
              </w:rPr>
            </w:pPr>
          </w:p>
        </w:tc>
      </w:tr>
      <w:tr w:rsidR="002C3ABA" w:rsidRPr="00E23858" w14:paraId="16124D94" w14:textId="77777777" w:rsidTr="007E40F6">
        <w:tc>
          <w:tcPr>
            <w:tcW w:w="5778" w:type="dxa"/>
            <w:gridSpan w:val="2"/>
            <w:tcBorders>
              <w:left w:val="single" w:sz="4" w:space="0" w:color="auto"/>
            </w:tcBorders>
            <w:shd w:val="clear" w:color="auto" w:fill="auto"/>
            <w:vAlign w:val="bottom"/>
          </w:tcPr>
          <w:p w14:paraId="7403FEA4" w14:textId="77777777" w:rsidR="002C3ABA" w:rsidRPr="006B051E" w:rsidRDefault="002C3ABA" w:rsidP="002C3ABA">
            <w:pPr>
              <w:autoSpaceDE w:val="0"/>
              <w:autoSpaceDN w:val="0"/>
              <w:adjustRightInd w:val="0"/>
              <w:rPr>
                <w:color w:val="000000"/>
              </w:rPr>
            </w:pPr>
            <w:r w:rsidRPr="006B051E">
              <w:rPr>
                <w:rFonts w:cs="Calibri"/>
                <w:color w:val="000000"/>
              </w:rPr>
              <w:t>Personalrelaterade kostnader (lönemedel)</w:t>
            </w:r>
          </w:p>
        </w:tc>
        <w:tc>
          <w:tcPr>
            <w:tcW w:w="1701" w:type="dxa"/>
            <w:tcBorders>
              <w:right w:val="single" w:sz="4" w:space="0" w:color="auto"/>
            </w:tcBorders>
            <w:shd w:val="clear" w:color="auto" w:fill="auto"/>
            <w:vAlign w:val="bottom"/>
          </w:tcPr>
          <w:p w14:paraId="584CD19D" w14:textId="66D511B0" w:rsidR="002C3ABA" w:rsidRPr="006B051E" w:rsidRDefault="002C3ABA" w:rsidP="002C3ABA">
            <w:pPr>
              <w:jc w:val="right"/>
              <w:rPr>
                <w:color w:val="000000"/>
              </w:rPr>
            </w:pPr>
            <w:r w:rsidRPr="006B051E">
              <w:rPr>
                <w:rFonts w:cs="Calibri"/>
                <w:color w:val="000000"/>
              </w:rPr>
              <w:t>10 611,1</w:t>
            </w:r>
          </w:p>
        </w:tc>
      </w:tr>
      <w:tr w:rsidR="002C3ABA" w:rsidRPr="00E23858" w14:paraId="33CE802A" w14:textId="77777777" w:rsidTr="007E40F6">
        <w:tc>
          <w:tcPr>
            <w:tcW w:w="5778" w:type="dxa"/>
            <w:gridSpan w:val="2"/>
            <w:tcBorders>
              <w:left w:val="single" w:sz="4" w:space="0" w:color="auto"/>
            </w:tcBorders>
            <w:shd w:val="clear" w:color="auto" w:fill="auto"/>
            <w:vAlign w:val="bottom"/>
          </w:tcPr>
          <w:p w14:paraId="5736DC90" w14:textId="77777777" w:rsidR="002C3ABA" w:rsidRPr="006B051E" w:rsidRDefault="002C3ABA" w:rsidP="002C3ABA">
            <w:pPr>
              <w:autoSpaceDE w:val="0"/>
              <w:autoSpaceDN w:val="0"/>
              <w:adjustRightInd w:val="0"/>
              <w:rPr>
                <w:color w:val="000000"/>
              </w:rPr>
            </w:pPr>
            <w:r w:rsidRPr="006B051E">
              <w:rPr>
                <w:rFonts w:cs="Calibri"/>
                <w:color w:val="000000"/>
              </w:rPr>
              <w:t xml:space="preserve">Övrig personalkostnad (resor, kost, logi </w:t>
            </w:r>
            <w:proofErr w:type="gramStart"/>
            <w:r w:rsidRPr="006B051E">
              <w:rPr>
                <w:rFonts w:cs="Calibri"/>
                <w:color w:val="000000"/>
              </w:rPr>
              <w:t>m.m.</w:t>
            </w:r>
            <w:proofErr w:type="gramEnd"/>
            <w:r w:rsidRPr="006B051E">
              <w:rPr>
                <w:rFonts w:cs="Calibri"/>
                <w:color w:val="000000"/>
              </w:rPr>
              <w:t>)</w:t>
            </w:r>
          </w:p>
        </w:tc>
        <w:tc>
          <w:tcPr>
            <w:tcW w:w="1701" w:type="dxa"/>
            <w:tcBorders>
              <w:right w:val="single" w:sz="4" w:space="0" w:color="auto"/>
            </w:tcBorders>
            <w:shd w:val="clear" w:color="auto" w:fill="auto"/>
            <w:vAlign w:val="bottom"/>
          </w:tcPr>
          <w:p w14:paraId="6EB86A2F" w14:textId="078651A3" w:rsidR="002C3ABA" w:rsidRPr="006B051E" w:rsidRDefault="002C3ABA" w:rsidP="002C3ABA">
            <w:pPr>
              <w:jc w:val="right"/>
              <w:rPr>
                <w:color w:val="000000"/>
              </w:rPr>
            </w:pPr>
            <w:r w:rsidRPr="006B051E">
              <w:rPr>
                <w:rFonts w:cs="Calibri"/>
                <w:color w:val="000000"/>
              </w:rPr>
              <w:t>256,4</w:t>
            </w:r>
          </w:p>
        </w:tc>
      </w:tr>
      <w:tr w:rsidR="002C3ABA" w:rsidRPr="00E23858" w14:paraId="3BEFA281" w14:textId="77777777" w:rsidTr="007E40F6">
        <w:tc>
          <w:tcPr>
            <w:tcW w:w="5778" w:type="dxa"/>
            <w:gridSpan w:val="2"/>
            <w:tcBorders>
              <w:left w:val="single" w:sz="4" w:space="0" w:color="auto"/>
              <w:bottom w:val="single" w:sz="4" w:space="0" w:color="auto"/>
            </w:tcBorders>
            <w:shd w:val="clear" w:color="auto" w:fill="auto"/>
            <w:vAlign w:val="bottom"/>
          </w:tcPr>
          <w:p w14:paraId="1417A51A" w14:textId="77777777" w:rsidR="002C3ABA" w:rsidRPr="006B051E" w:rsidRDefault="002C3ABA" w:rsidP="002C3ABA">
            <w:pPr>
              <w:autoSpaceDE w:val="0"/>
              <w:autoSpaceDN w:val="0"/>
              <w:adjustRightInd w:val="0"/>
              <w:rPr>
                <w:color w:val="000000"/>
              </w:rPr>
            </w:pPr>
            <w:r w:rsidRPr="006B051E">
              <w:rPr>
                <w:rFonts w:cs="Calibri"/>
                <w:color w:val="000000"/>
              </w:rPr>
              <w:t>Övriga kostnader</w:t>
            </w:r>
          </w:p>
        </w:tc>
        <w:tc>
          <w:tcPr>
            <w:tcW w:w="1701" w:type="dxa"/>
            <w:tcBorders>
              <w:bottom w:val="single" w:sz="4" w:space="0" w:color="auto"/>
              <w:right w:val="single" w:sz="4" w:space="0" w:color="auto"/>
            </w:tcBorders>
            <w:shd w:val="clear" w:color="auto" w:fill="auto"/>
            <w:vAlign w:val="bottom"/>
          </w:tcPr>
          <w:p w14:paraId="6A2581C0" w14:textId="7C6A082D" w:rsidR="002C3ABA" w:rsidRPr="006B051E" w:rsidRDefault="002C3ABA" w:rsidP="002C3ABA">
            <w:pPr>
              <w:jc w:val="right"/>
              <w:rPr>
                <w:color w:val="000000"/>
              </w:rPr>
            </w:pPr>
            <w:r w:rsidRPr="006B051E">
              <w:rPr>
                <w:rFonts w:cs="Calibri"/>
                <w:color w:val="000000"/>
              </w:rPr>
              <w:t>1 382,5</w:t>
            </w:r>
          </w:p>
        </w:tc>
      </w:tr>
      <w:tr w:rsidR="00323E20" w:rsidRPr="00E23858" w14:paraId="647C2939" w14:textId="77777777" w:rsidTr="007E40F6">
        <w:tc>
          <w:tcPr>
            <w:tcW w:w="5778" w:type="dxa"/>
            <w:gridSpan w:val="2"/>
            <w:tcBorders>
              <w:top w:val="single" w:sz="4" w:space="0" w:color="auto"/>
              <w:left w:val="single" w:sz="4" w:space="0" w:color="auto"/>
              <w:bottom w:val="single" w:sz="4" w:space="0" w:color="auto"/>
            </w:tcBorders>
            <w:shd w:val="clear" w:color="auto" w:fill="auto"/>
            <w:vAlign w:val="bottom"/>
          </w:tcPr>
          <w:p w14:paraId="7339FD16" w14:textId="597E8B46" w:rsidR="00323E20" w:rsidRPr="006B051E" w:rsidRDefault="00323E20" w:rsidP="007E40F6">
            <w:pPr>
              <w:autoSpaceDE w:val="0"/>
              <w:autoSpaceDN w:val="0"/>
              <w:adjustRightInd w:val="0"/>
              <w:rPr>
                <w:b/>
                <w:color w:val="000000"/>
              </w:rPr>
            </w:pPr>
            <w:r w:rsidRPr="006B051E">
              <w:rPr>
                <w:rFonts w:cs="Calibri"/>
                <w:b/>
                <w:bCs/>
                <w:color w:val="000000"/>
              </w:rPr>
              <w:t>Totala kostnader RCC 202</w:t>
            </w:r>
            <w:r w:rsidR="002C3ABA" w:rsidRPr="006B051E">
              <w:rPr>
                <w:rFonts w:cs="Calibri"/>
                <w:b/>
                <w:bCs/>
                <w:color w:val="000000"/>
              </w:rPr>
              <w:t>2</w:t>
            </w:r>
          </w:p>
        </w:tc>
        <w:tc>
          <w:tcPr>
            <w:tcW w:w="1701" w:type="dxa"/>
            <w:tcBorders>
              <w:top w:val="single" w:sz="4" w:space="0" w:color="auto"/>
              <w:bottom w:val="single" w:sz="4" w:space="0" w:color="auto"/>
              <w:right w:val="single" w:sz="4" w:space="0" w:color="auto"/>
            </w:tcBorders>
            <w:shd w:val="clear" w:color="auto" w:fill="auto"/>
            <w:vAlign w:val="bottom"/>
          </w:tcPr>
          <w:p w14:paraId="12AF271C" w14:textId="2402C445" w:rsidR="00323E20" w:rsidRPr="006B051E" w:rsidRDefault="00323E20" w:rsidP="007E40F6">
            <w:pPr>
              <w:autoSpaceDE w:val="0"/>
              <w:autoSpaceDN w:val="0"/>
              <w:adjustRightInd w:val="0"/>
              <w:jc w:val="right"/>
              <w:rPr>
                <w:b/>
                <w:color w:val="000000"/>
              </w:rPr>
            </w:pPr>
            <w:r w:rsidRPr="006B051E">
              <w:rPr>
                <w:rFonts w:cs="Calibri"/>
                <w:b/>
                <w:bCs/>
                <w:color w:val="000000"/>
              </w:rPr>
              <w:t>1</w:t>
            </w:r>
            <w:r w:rsidR="002C3ABA" w:rsidRPr="006B051E">
              <w:rPr>
                <w:rFonts w:cs="Calibri"/>
                <w:b/>
                <w:bCs/>
                <w:color w:val="000000"/>
              </w:rPr>
              <w:t>2</w:t>
            </w:r>
            <w:r w:rsidRPr="006B051E">
              <w:rPr>
                <w:rFonts w:cs="Calibri"/>
                <w:b/>
                <w:bCs/>
                <w:color w:val="000000"/>
              </w:rPr>
              <w:t xml:space="preserve"> </w:t>
            </w:r>
            <w:r w:rsidR="002C3ABA" w:rsidRPr="006B051E">
              <w:rPr>
                <w:rFonts w:cs="Calibri"/>
                <w:b/>
                <w:bCs/>
                <w:color w:val="000000"/>
              </w:rPr>
              <w:t>25</w:t>
            </w:r>
            <w:r w:rsidRPr="006B051E">
              <w:rPr>
                <w:rFonts w:cs="Calibri"/>
                <w:b/>
                <w:bCs/>
                <w:color w:val="000000"/>
              </w:rPr>
              <w:t>0</w:t>
            </w:r>
          </w:p>
        </w:tc>
      </w:tr>
      <w:tr w:rsidR="00323E20" w:rsidRPr="00E23858" w14:paraId="74340159" w14:textId="77777777" w:rsidTr="007E40F6">
        <w:tc>
          <w:tcPr>
            <w:tcW w:w="4773" w:type="dxa"/>
            <w:tcBorders>
              <w:top w:val="single" w:sz="4" w:space="0" w:color="auto"/>
              <w:left w:val="single" w:sz="4" w:space="0" w:color="auto"/>
              <w:bottom w:val="single" w:sz="4" w:space="0" w:color="auto"/>
            </w:tcBorders>
            <w:shd w:val="clear" w:color="auto" w:fill="auto"/>
          </w:tcPr>
          <w:p w14:paraId="0A465790" w14:textId="77777777" w:rsidR="00323E20" w:rsidRPr="006B051E" w:rsidRDefault="00323E20" w:rsidP="007E40F6">
            <w:pPr>
              <w:autoSpaceDE w:val="0"/>
              <w:autoSpaceDN w:val="0"/>
              <w:adjustRightInd w:val="0"/>
              <w:rPr>
                <w:b/>
                <w:color w:val="000000"/>
              </w:rPr>
            </w:pPr>
            <w:r w:rsidRPr="006B051E">
              <w:rPr>
                <w:b/>
                <w:color w:val="000000"/>
              </w:rPr>
              <w:t>Differens</w:t>
            </w:r>
          </w:p>
        </w:tc>
        <w:tc>
          <w:tcPr>
            <w:tcW w:w="2706" w:type="dxa"/>
            <w:gridSpan w:val="2"/>
            <w:tcBorders>
              <w:top w:val="single" w:sz="4" w:space="0" w:color="auto"/>
              <w:bottom w:val="single" w:sz="4" w:space="0" w:color="auto"/>
              <w:right w:val="single" w:sz="4" w:space="0" w:color="auto"/>
            </w:tcBorders>
            <w:shd w:val="clear" w:color="auto" w:fill="auto"/>
          </w:tcPr>
          <w:p w14:paraId="4799D959" w14:textId="77777777" w:rsidR="00323E20" w:rsidRPr="006B051E" w:rsidRDefault="00323E20" w:rsidP="007E40F6">
            <w:pPr>
              <w:autoSpaceDE w:val="0"/>
              <w:autoSpaceDN w:val="0"/>
              <w:adjustRightInd w:val="0"/>
              <w:jc w:val="right"/>
              <w:rPr>
                <w:b/>
                <w:color w:val="000000"/>
              </w:rPr>
            </w:pPr>
            <w:r w:rsidRPr="006B051E">
              <w:rPr>
                <w:b/>
                <w:color w:val="000000"/>
              </w:rPr>
              <w:t>0</w:t>
            </w:r>
          </w:p>
        </w:tc>
      </w:tr>
    </w:tbl>
    <w:p w14:paraId="1C17F187" w14:textId="77777777" w:rsidR="006B051E" w:rsidRDefault="006B051E" w:rsidP="00C474C4">
      <w:pPr>
        <w:tabs>
          <w:tab w:val="left" w:pos="8647"/>
        </w:tabs>
        <w:spacing w:after="0" w:line="276" w:lineRule="auto"/>
        <w:rPr>
          <w:b/>
        </w:rPr>
      </w:pPr>
    </w:p>
    <w:p w14:paraId="65D39B96" w14:textId="77777777" w:rsidR="006B051E" w:rsidRDefault="006B051E" w:rsidP="00C474C4">
      <w:pPr>
        <w:tabs>
          <w:tab w:val="left" w:pos="8647"/>
        </w:tabs>
        <w:spacing w:after="0" w:line="276" w:lineRule="auto"/>
        <w:rPr>
          <w:b/>
        </w:rPr>
      </w:pPr>
    </w:p>
    <w:p w14:paraId="6A4E9AFD" w14:textId="5D9986C2" w:rsidR="00323E20" w:rsidRPr="00E23858" w:rsidRDefault="00323E20" w:rsidP="00C474C4">
      <w:pPr>
        <w:tabs>
          <w:tab w:val="left" w:pos="8647"/>
        </w:tabs>
        <w:spacing w:after="0" w:line="276" w:lineRule="auto"/>
        <w:rPr>
          <w:b/>
        </w:rPr>
      </w:pPr>
      <w:r w:rsidRPr="00E23858">
        <w:rPr>
          <w:b/>
        </w:rPr>
        <w:t>Tabell 3</w:t>
      </w:r>
      <w:r w:rsidRPr="00E23858">
        <w:t xml:space="preserve"> </w:t>
      </w:r>
      <w:r w:rsidRPr="00E23858">
        <w:rPr>
          <w:b/>
        </w:rPr>
        <w:t>Resultaträkning statsbidrag från Socialdepartementet via SK</w:t>
      </w:r>
      <w:r>
        <w:rPr>
          <w:b/>
        </w:rPr>
        <w:t>R</w:t>
      </w:r>
      <w:r w:rsidRPr="00E23858">
        <w:rPr>
          <w:b/>
        </w:rPr>
        <w:t>,</w:t>
      </w:r>
    </w:p>
    <w:p w14:paraId="649CBDB1" w14:textId="525776BB" w:rsidR="00323E20" w:rsidRPr="00C474C4" w:rsidRDefault="00323E20" w:rsidP="00C474C4">
      <w:pPr>
        <w:tabs>
          <w:tab w:val="left" w:pos="8647"/>
        </w:tabs>
        <w:spacing w:after="0" w:line="276" w:lineRule="auto"/>
      </w:pPr>
      <w:r w:rsidRPr="00E23858">
        <w:rPr>
          <w:b/>
        </w:rPr>
        <w:t>inom överenskommelsen om kortare väntetider i cancervården</w:t>
      </w:r>
      <w:r w:rsidR="00C474C4">
        <w:rPr>
          <w:b/>
        </w:rPr>
        <w:t xml:space="preserve">, </w:t>
      </w:r>
      <w:r w:rsidR="00C474C4" w:rsidRPr="00C474C4">
        <w:rPr>
          <w:b/>
          <w:bCs/>
        </w:rPr>
        <w:t xml:space="preserve">för RCC </w:t>
      </w:r>
      <w:r w:rsidR="00C474C4" w:rsidRPr="00C474C4">
        <w:rPr>
          <w:b/>
          <w:bCs/>
        </w:rPr>
        <w:br/>
        <w:t>Norrs</w:t>
      </w:r>
      <w:r w:rsidR="00C474C4">
        <w:t xml:space="preserve"> </w:t>
      </w:r>
      <w:r w:rsidR="00C474C4">
        <w:rPr>
          <w:b/>
        </w:rPr>
        <w:t>arbete med uppdrag inom överenskommelsen</w:t>
      </w:r>
      <w:r w:rsidRPr="00E23858">
        <w:rPr>
          <w:b/>
        </w:rPr>
        <w:t>.</w:t>
      </w:r>
    </w:p>
    <w:tbl>
      <w:tblPr>
        <w:tblW w:w="0" w:type="auto"/>
        <w:tblLook w:val="04A0" w:firstRow="1" w:lastRow="0" w:firstColumn="1" w:lastColumn="0" w:noHBand="0" w:noVBand="1"/>
      </w:tblPr>
      <w:tblGrid>
        <w:gridCol w:w="4773"/>
        <w:gridCol w:w="1005"/>
        <w:gridCol w:w="1701"/>
      </w:tblGrid>
      <w:tr w:rsidR="00323E20" w:rsidRPr="00E23858" w14:paraId="6613FDEB" w14:textId="77777777" w:rsidTr="007E40F6">
        <w:tc>
          <w:tcPr>
            <w:tcW w:w="5778" w:type="dxa"/>
            <w:gridSpan w:val="2"/>
            <w:tcBorders>
              <w:top w:val="single" w:sz="4" w:space="0" w:color="auto"/>
              <w:left w:val="single" w:sz="4" w:space="0" w:color="auto"/>
            </w:tcBorders>
            <w:shd w:val="clear" w:color="auto" w:fill="auto"/>
          </w:tcPr>
          <w:p w14:paraId="6C260AB6" w14:textId="77777777" w:rsidR="00323E20" w:rsidRPr="006B051E" w:rsidRDefault="00323E20" w:rsidP="007E40F6">
            <w:pPr>
              <w:autoSpaceDE w:val="0"/>
              <w:autoSpaceDN w:val="0"/>
              <w:adjustRightInd w:val="0"/>
              <w:rPr>
                <w:color w:val="000000"/>
              </w:rPr>
            </w:pPr>
          </w:p>
        </w:tc>
        <w:tc>
          <w:tcPr>
            <w:tcW w:w="1701" w:type="dxa"/>
            <w:tcBorders>
              <w:top w:val="single" w:sz="4" w:space="0" w:color="auto"/>
              <w:right w:val="single" w:sz="4" w:space="0" w:color="auto"/>
            </w:tcBorders>
            <w:shd w:val="clear" w:color="auto" w:fill="auto"/>
          </w:tcPr>
          <w:p w14:paraId="0A75D90A" w14:textId="77777777" w:rsidR="00323E20" w:rsidRPr="006B051E" w:rsidRDefault="00323E20" w:rsidP="007E40F6">
            <w:pPr>
              <w:autoSpaceDE w:val="0"/>
              <w:autoSpaceDN w:val="0"/>
              <w:adjustRightInd w:val="0"/>
              <w:jc w:val="right"/>
              <w:rPr>
                <w:b/>
                <w:color w:val="000000"/>
              </w:rPr>
            </w:pPr>
            <w:r w:rsidRPr="006B051E">
              <w:rPr>
                <w:b/>
                <w:color w:val="000000"/>
              </w:rPr>
              <w:t>Belopp (tkr)</w:t>
            </w:r>
          </w:p>
        </w:tc>
      </w:tr>
      <w:tr w:rsidR="00323E20" w:rsidRPr="00E23858" w14:paraId="3970A892" w14:textId="77777777" w:rsidTr="007E40F6">
        <w:tc>
          <w:tcPr>
            <w:tcW w:w="5778" w:type="dxa"/>
            <w:gridSpan w:val="2"/>
            <w:tcBorders>
              <w:left w:val="single" w:sz="4" w:space="0" w:color="auto"/>
            </w:tcBorders>
            <w:shd w:val="clear" w:color="auto" w:fill="auto"/>
          </w:tcPr>
          <w:p w14:paraId="2800FD6F" w14:textId="77777777" w:rsidR="00323E20" w:rsidRPr="006B051E" w:rsidRDefault="00323E20" w:rsidP="007E40F6">
            <w:pPr>
              <w:autoSpaceDE w:val="0"/>
              <w:autoSpaceDN w:val="0"/>
              <w:adjustRightInd w:val="0"/>
              <w:rPr>
                <w:b/>
                <w:i/>
                <w:color w:val="000000"/>
              </w:rPr>
            </w:pPr>
            <w:r w:rsidRPr="006B051E">
              <w:rPr>
                <w:b/>
                <w:i/>
                <w:color w:val="000000"/>
              </w:rPr>
              <w:t>Typ av intäkt</w:t>
            </w:r>
          </w:p>
        </w:tc>
        <w:tc>
          <w:tcPr>
            <w:tcW w:w="1701" w:type="dxa"/>
            <w:tcBorders>
              <w:right w:val="single" w:sz="4" w:space="0" w:color="auto"/>
            </w:tcBorders>
            <w:shd w:val="clear" w:color="auto" w:fill="auto"/>
          </w:tcPr>
          <w:p w14:paraId="490755BA" w14:textId="77777777" w:rsidR="00323E20" w:rsidRPr="006B051E" w:rsidRDefault="00323E20" w:rsidP="007E40F6">
            <w:pPr>
              <w:autoSpaceDE w:val="0"/>
              <w:autoSpaceDN w:val="0"/>
              <w:adjustRightInd w:val="0"/>
              <w:rPr>
                <w:color w:val="000000"/>
              </w:rPr>
            </w:pPr>
          </w:p>
        </w:tc>
      </w:tr>
      <w:tr w:rsidR="00323E20" w:rsidRPr="00E23858" w14:paraId="0DE47DFA" w14:textId="77777777" w:rsidTr="007E40F6">
        <w:tc>
          <w:tcPr>
            <w:tcW w:w="5778" w:type="dxa"/>
            <w:gridSpan w:val="2"/>
            <w:tcBorders>
              <w:left w:val="single" w:sz="4" w:space="0" w:color="auto"/>
            </w:tcBorders>
            <w:shd w:val="clear" w:color="auto" w:fill="auto"/>
          </w:tcPr>
          <w:p w14:paraId="31FFC760" w14:textId="77777777" w:rsidR="00323E20" w:rsidRPr="006B051E" w:rsidRDefault="00323E20" w:rsidP="007E40F6">
            <w:pPr>
              <w:autoSpaceDE w:val="0"/>
              <w:autoSpaceDN w:val="0"/>
              <w:adjustRightInd w:val="0"/>
              <w:rPr>
                <w:color w:val="000000"/>
              </w:rPr>
            </w:pPr>
            <w:r w:rsidRPr="006B051E">
              <w:rPr>
                <w:color w:val="000000"/>
              </w:rPr>
              <w:t>Statsbidrag</w:t>
            </w:r>
          </w:p>
        </w:tc>
        <w:tc>
          <w:tcPr>
            <w:tcW w:w="1701" w:type="dxa"/>
            <w:tcBorders>
              <w:right w:val="single" w:sz="4" w:space="0" w:color="auto"/>
            </w:tcBorders>
            <w:shd w:val="clear" w:color="auto" w:fill="auto"/>
          </w:tcPr>
          <w:p w14:paraId="3C907BA7" w14:textId="77777777" w:rsidR="00323E20" w:rsidRPr="006B051E" w:rsidRDefault="00323E20" w:rsidP="007E40F6">
            <w:pPr>
              <w:autoSpaceDE w:val="0"/>
              <w:autoSpaceDN w:val="0"/>
              <w:adjustRightInd w:val="0"/>
              <w:jc w:val="right"/>
              <w:rPr>
                <w:color w:val="000000"/>
              </w:rPr>
            </w:pPr>
            <w:r w:rsidRPr="006B051E">
              <w:rPr>
                <w:rFonts w:cs="Calibri"/>
                <w:b/>
                <w:bCs/>
                <w:color w:val="000000"/>
              </w:rPr>
              <w:t>4 166,7</w:t>
            </w:r>
          </w:p>
        </w:tc>
      </w:tr>
      <w:tr w:rsidR="00323E20" w:rsidRPr="00E23858" w14:paraId="082649B2" w14:textId="77777777" w:rsidTr="007E40F6">
        <w:tc>
          <w:tcPr>
            <w:tcW w:w="5778" w:type="dxa"/>
            <w:gridSpan w:val="2"/>
            <w:tcBorders>
              <w:left w:val="single" w:sz="4" w:space="0" w:color="auto"/>
            </w:tcBorders>
            <w:shd w:val="clear" w:color="auto" w:fill="auto"/>
          </w:tcPr>
          <w:p w14:paraId="11C19E2A" w14:textId="77777777" w:rsidR="00323E20" w:rsidRPr="006B051E" w:rsidRDefault="00323E20" w:rsidP="007E40F6">
            <w:pPr>
              <w:autoSpaceDE w:val="0"/>
              <w:autoSpaceDN w:val="0"/>
              <w:adjustRightInd w:val="0"/>
              <w:rPr>
                <w:color w:val="000000"/>
              </w:rPr>
            </w:pPr>
          </w:p>
        </w:tc>
        <w:tc>
          <w:tcPr>
            <w:tcW w:w="1701" w:type="dxa"/>
            <w:tcBorders>
              <w:right w:val="single" w:sz="4" w:space="0" w:color="auto"/>
            </w:tcBorders>
            <w:shd w:val="clear" w:color="auto" w:fill="auto"/>
          </w:tcPr>
          <w:p w14:paraId="4BDD6987" w14:textId="77777777" w:rsidR="00323E20" w:rsidRPr="006B051E" w:rsidRDefault="00323E20" w:rsidP="007E40F6">
            <w:pPr>
              <w:autoSpaceDE w:val="0"/>
              <w:autoSpaceDN w:val="0"/>
              <w:adjustRightInd w:val="0"/>
              <w:jc w:val="right"/>
              <w:rPr>
                <w:color w:val="000000"/>
              </w:rPr>
            </w:pPr>
          </w:p>
        </w:tc>
      </w:tr>
      <w:tr w:rsidR="00323E20" w:rsidRPr="00E23858" w14:paraId="615107CC" w14:textId="77777777" w:rsidTr="007E40F6">
        <w:tc>
          <w:tcPr>
            <w:tcW w:w="5778" w:type="dxa"/>
            <w:gridSpan w:val="2"/>
            <w:tcBorders>
              <w:left w:val="single" w:sz="4" w:space="0" w:color="auto"/>
            </w:tcBorders>
            <w:shd w:val="clear" w:color="auto" w:fill="auto"/>
          </w:tcPr>
          <w:p w14:paraId="3FE5E97C" w14:textId="77777777" w:rsidR="00323E20" w:rsidRPr="006B051E" w:rsidRDefault="00323E20" w:rsidP="007E40F6">
            <w:pPr>
              <w:autoSpaceDE w:val="0"/>
              <w:autoSpaceDN w:val="0"/>
              <w:adjustRightInd w:val="0"/>
              <w:rPr>
                <w:b/>
                <w:i/>
                <w:color w:val="000000"/>
              </w:rPr>
            </w:pPr>
            <w:r w:rsidRPr="006B051E">
              <w:rPr>
                <w:b/>
                <w:i/>
                <w:color w:val="000000"/>
              </w:rPr>
              <w:t>Typ av kostnad</w:t>
            </w:r>
          </w:p>
        </w:tc>
        <w:tc>
          <w:tcPr>
            <w:tcW w:w="1701" w:type="dxa"/>
            <w:tcBorders>
              <w:right w:val="single" w:sz="4" w:space="0" w:color="auto"/>
            </w:tcBorders>
            <w:shd w:val="clear" w:color="auto" w:fill="auto"/>
          </w:tcPr>
          <w:p w14:paraId="723B203F" w14:textId="77777777" w:rsidR="00323E20" w:rsidRPr="006B051E" w:rsidRDefault="00323E20" w:rsidP="007E40F6">
            <w:pPr>
              <w:autoSpaceDE w:val="0"/>
              <w:autoSpaceDN w:val="0"/>
              <w:adjustRightInd w:val="0"/>
              <w:jc w:val="right"/>
              <w:rPr>
                <w:color w:val="000000"/>
              </w:rPr>
            </w:pPr>
          </w:p>
        </w:tc>
      </w:tr>
      <w:tr w:rsidR="002C3ABA" w:rsidRPr="00E23858" w14:paraId="116119F3" w14:textId="77777777" w:rsidTr="007E40F6">
        <w:tc>
          <w:tcPr>
            <w:tcW w:w="5778" w:type="dxa"/>
            <w:gridSpan w:val="2"/>
            <w:tcBorders>
              <w:left w:val="single" w:sz="4" w:space="0" w:color="auto"/>
            </w:tcBorders>
            <w:shd w:val="clear" w:color="auto" w:fill="auto"/>
            <w:vAlign w:val="bottom"/>
          </w:tcPr>
          <w:p w14:paraId="7CA50123" w14:textId="77777777" w:rsidR="002C3ABA" w:rsidRPr="006B051E" w:rsidRDefault="002C3ABA" w:rsidP="002C3ABA">
            <w:pPr>
              <w:autoSpaceDE w:val="0"/>
              <w:autoSpaceDN w:val="0"/>
              <w:adjustRightInd w:val="0"/>
              <w:rPr>
                <w:color w:val="000000"/>
              </w:rPr>
            </w:pPr>
            <w:r w:rsidRPr="006B051E">
              <w:rPr>
                <w:rFonts w:cs="Calibri"/>
                <w:color w:val="000000"/>
              </w:rPr>
              <w:t>Personalrelaterade kostnader (lönemedel)</w:t>
            </w:r>
          </w:p>
        </w:tc>
        <w:tc>
          <w:tcPr>
            <w:tcW w:w="1701" w:type="dxa"/>
            <w:tcBorders>
              <w:right w:val="single" w:sz="4" w:space="0" w:color="auto"/>
            </w:tcBorders>
            <w:shd w:val="clear" w:color="auto" w:fill="auto"/>
            <w:vAlign w:val="bottom"/>
          </w:tcPr>
          <w:p w14:paraId="6129885C" w14:textId="2ACE8334" w:rsidR="002C3ABA" w:rsidRPr="006B051E" w:rsidRDefault="002C3ABA" w:rsidP="002C3ABA">
            <w:pPr>
              <w:jc w:val="right"/>
              <w:rPr>
                <w:color w:val="000000"/>
              </w:rPr>
            </w:pPr>
            <w:r w:rsidRPr="006B051E">
              <w:rPr>
                <w:rFonts w:cs="Calibri"/>
                <w:color w:val="000000"/>
              </w:rPr>
              <w:t>4 067,3</w:t>
            </w:r>
          </w:p>
        </w:tc>
      </w:tr>
      <w:tr w:rsidR="002C3ABA" w:rsidRPr="00E23858" w14:paraId="708533A6" w14:textId="77777777" w:rsidTr="007E40F6">
        <w:tc>
          <w:tcPr>
            <w:tcW w:w="5778" w:type="dxa"/>
            <w:gridSpan w:val="2"/>
            <w:tcBorders>
              <w:left w:val="single" w:sz="4" w:space="0" w:color="auto"/>
            </w:tcBorders>
            <w:shd w:val="clear" w:color="auto" w:fill="auto"/>
            <w:vAlign w:val="bottom"/>
          </w:tcPr>
          <w:p w14:paraId="552D41AA" w14:textId="77777777" w:rsidR="002C3ABA" w:rsidRPr="006B051E" w:rsidRDefault="002C3ABA" w:rsidP="002C3ABA">
            <w:pPr>
              <w:autoSpaceDE w:val="0"/>
              <w:autoSpaceDN w:val="0"/>
              <w:adjustRightInd w:val="0"/>
              <w:rPr>
                <w:color w:val="000000"/>
              </w:rPr>
            </w:pPr>
            <w:r w:rsidRPr="006B051E">
              <w:rPr>
                <w:rFonts w:cs="Calibri"/>
                <w:color w:val="000000"/>
              </w:rPr>
              <w:t xml:space="preserve">Övrig personalkostnad (resor, kost, logi </w:t>
            </w:r>
            <w:proofErr w:type="gramStart"/>
            <w:r w:rsidRPr="006B051E">
              <w:rPr>
                <w:rFonts w:cs="Calibri"/>
                <w:color w:val="000000"/>
              </w:rPr>
              <w:t>m.m.</w:t>
            </w:r>
            <w:proofErr w:type="gramEnd"/>
            <w:r w:rsidRPr="006B051E">
              <w:rPr>
                <w:rFonts w:cs="Calibri"/>
                <w:color w:val="000000"/>
              </w:rPr>
              <w:t>)</w:t>
            </w:r>
          </w:p>
        </w:tc>
        <w:tc>
          <w:tcPr>
            <w:tcW w:w="1701" w:type="dxa"/>
            <w:tcBorders>
              <w:right w:val="single" w:sz="4" w:space="0" w:color="auto"/>
            </w:tcBorders>
            <w:shd w:val="clear" w:color="auto" w:fill="auto"/>
            <w:vAlign w:val="bottom"/>
          </w:tcPr>
          <w:p w14:paraId="443CEE0D" w14:textId="4E94EC5E" w:rsidR="002C3ABA" w:rsidRPr="006B051E" w:rsidRDefault="002C3ABA" w:rsidP="002C3ABA">
            <w:pPr>
              <w:jc w:val="right"/>
              <w:rPr>
                <w:color w:val="000000"/>
              </w:rPr>
            </w:pPr>
            <w:r w:rsidRPr="006B051E">
              <w:rPr>
                <w:rFonts w:cs="Calibri"/>
                <w:color w:val="000000"/>
              </w:rPr>
              <w:t>92,1</w:t>
            </w:r>
          </w:p>
        </w:tc>
      </w:tr>
      <w:tr w:rsidR="002C3ABA" w:rsidRPr="00E23858" w14:paraId="31288FEF" w14:textId="77777777" w:rsidTr="007E40F6">
        <w:tc>
          <w:tcPr>
            <w:tcW w:w="5778" w:type="dxa"/>
            <w:gridSpan w:val="2"/>
            <w:tcBorders>
              <w:left w:val="single" w:sz="4" w:space="0" w:color="auto"/>
              <w:bottom w:val="single" w:sz="4" w:space="0" w:color="auto"/>
            </w:tcBorders>
            <w:shd w:val="clear" w:color="auto" w:fill="auto"/>
            <w:vAlign w:val="bottom"/>
          </w:tcPr>
          <w:p w14:paraId="411B59B8" w14:textId="77777777" w:rsidR="002C3ABA" w:rsidRPr="006B051E" w:rsidRDefault="002C3ABA" w:rsidP="002C3ABA">
            <w:pPr>
              <w:autoSpaceDE w:val="0"/>
              <w:autoSpaceDN w:val="0"/>
              <w:adjustRightInd w:val="0"/>
              <w:rPr>
                <w:color w:val="000000"/>
              </w:rPr>
            </w:pPr>
            <w:r w:rsidRPr="006B051E">
              <w:rPr>
                <w:rFonts w:cs="Calibri"/>
                <w:color w:val="000000"/>
              </w:rPr>
              <w:t>Övriga kostnader</w:t>
            </w:r>
          </w:p>
        </w:tc>
        <w:tc>
          <w:tcPr>
            <w:tcW w:w="1701" w:type="dxa"/>
            <w:tcBorders>
              <w:bottom w:val="single" w:sz="4" w:space="0" w:color="auto"/>
              <w:right w:val="single" w:sz="4" w:space="0" w:color="auto"/>
            </w:tcBorders>
            <w:shd w:val="clear" w:color="auto" w:fill="auto"/>
            <w:vAlign w:val="bottom"/>
          </w:tcPr>
          <w:p w14:paraId="514DCFC5" w14:textId="2EAA030C" w:rsidR="002C3ABA" w:rsidRPr="006B051E" w:rsidRDefault="002C3ABA" w:rsidP="002C3ABA">
            <w:pPr>
              <w:jc w:val="right"/>
              <w:rPr>
                <w:color w:val="000000"/>
              </w:rPr>
            </w:pPr>
            <w:r w:rsidRPr="006B051E">
              <w:rPr>
                <w:rFonts w:cs="Calibri"/>
                <w:color w:val="000000"/>
              </w:rPr>
              <w:t>7,3</w:t>
            </w:r>
          </w:p>
        </w:tc>
      </w:tr>
      <w:tr w:rsidR="00323E20" w:rsidRPr="00E23858" w14:paraId="1D3B00F1" w14:textId="77777777" w:rsidTr="007E40F6">
        <w:tc>
          <w:tcPr>
            <w:tcW w:w="5778" w:type="dxa"/>
            <w:gridSpan w:val="2"/>
            <w:tcBorders>
              <w:top w:val="single" w:sz="4" w:space="0" w:color="auto"/>
              <w:left w:val="single" w:sz="4" w:space="0" w:color="auto"/>
              <w:bottom w:val="single" w:sz="4" w:space="0" w:color="auto"/>
            </w:tcBorders>
            <w:shd w:val="clear" w:color="auto" w:fill="auto"/>
            <w:vAlign w:val="bottom"/>
          </w:tcPr>
          <w:p w14:paraId="7C2695B8" w14:textId="50E8B60E" w:rsidR="00323E20" w:rsidRPr="006B051E" w:rsidRDefault="00323E20" w:rsidP="007E40F6">
            <w:pPr>
              <w:autoSpaceDE w:val="0"/>
              <w:autoSpaceDN w:val="0"/>
              <w:adjustRightInd w:val="0"/>
              <w:rPr>
                <w:b/>
                <w:color w:val="000000"/>
              </w:rPr>
            </w:pPr>
            <w:r w:rsidRPr="006B051E">
              <w:rPr>
                <w:rFonts w:cs="Calibri"/>
                <w:b/>
                <w:bCs/>
                <w:color w:val="000000"/>
              </w:rPr>
              <w:t>Totala kostnader RCC 202</w:t>
            </w:r>
            <w:r w:rsidR="002C3ABA" w:rsidRPr="006B051E">
              <w:rPr>
                <w:rFonts w:cs="Calibri"/>
                <w:b/>
                <w:bCs/>
                <w:color w:val="000000"/>
              </w:rPr>
              <w:t>2</w:t>
            </w:r>
          </w:p>
        </w:tc>
        <w:tc>
          <w:tcPr>
            <w:tcW w:w="1701" w:type="dxa"/>
            <w:tcBorders>
              <w:top w:val="single" w:sz="4" w:space="0" w:color="auto"/>
              <w:right w:val="single" w:sz="4" w:space="0" w:color="auto"/>
            </w:tcBorders>
            <w:shd w:val="clear" w:color="auto" w:fill="auto"/>
            <w:vAlign w:val="bottom"/>
          </w:tcPr>
          <w:p w14:paraId="6F4AA223" w14:textId="77777777" w:rsidR="00323E20" w:rsidRPr="006B051E" w:rsidRDefault="00323E20" w:rsidP="007E40F6">
            <w:pPr>
              <w:autoSpaceDE w:val="0"/>
              <w:autoSpaceDN w:val="0"/>
              <w:adjustRightInd w:val="0"/>
              <w:jc w:val="right"/>
              <w:rPr>
                <w:b/>
                <w:color w:val="000000"/>
              </w:rPr>
            </w:pPr>
            <w:r w:rsidRPr="006B051E">
              <w:rPr>
                <w:rFonts w:cs="Calibri"/>
                <w:b/>
                <w:bCs/>
                <w:color w:val="000000"/>
              </w:rPr>
              <w:t>4 166,7</w:t>
            </w:r>
          </w:p>
        </w:tc>
      </w:tr>
      <w:tr w:rsidR="00323E20" w:rsidRPr="00E23858" w14:paraId="705F7958" w14:textId="77777777" w:rsidTr="007E40F6">
        <w:tc>
          <w:tcPr>
            <w:tcW w:w="4773" w:type="dxa"/>
            <w:tcBorders>
              <w:top w:val="single" w:sz="4" w:space="0" w:color="auto"/>
              <w:left w:val="single" w:sz="4" w:space="0" w:color="auto"/>
              <w:bottom w:val="single" w:sz="4" w:space="0" w:color="auto"/>
            </w:tcBorders>
            <w:shd w:val="clear" w:color="auto" w:fill="auto"/>
          </w:tcPr>
          <w:p w14:paraId="7B9FEA80" w14:textId="77777777" w:rsidR="00323E20" w:rsidRPr="006B051E" w:rsidRDefault="00323E20" w:rsidP="007E40F6">
            <w:pPr>
              <w:autoSpaceDE w:val="0"/>
              <w:autoSpaceDN w:val="0"/>
              <w:adjustRightInd w:val="0"/>
              <w:rPr>
                <w:b/>
                <w:color w:val="000000"/>
              </w:rPr>
            </w:pPr>
            <w:r w:rsidRPr="006B051E">
              <w:rPr>
                <w:b/>
                <w:color w:val="000000"/>
              </w:rPr>
              <w:t xml:space="preserve">Differens </w:t>
            </w:r>
          </w:p>
        </w:tc>
        <w:tc>
          <w:tcPr>
            <w:tcW w:w="2706" w:type="dxa"/>
            <w:gridSpan w:val="2"/>
            <w:tcBorders>
              <w:top w:val="single" w:sz="4" w:space="0" w:color="auto"/>
              <w:bottom w:val="single" w:sz="4" w:space="0" w:color="auto"/>
              <w:right w:val="single" w:sz="4" w:space="0" w:color="auto"/>
            </w:tcBorders>
            <w:shd w:val="clear" w:color="auto" w:fill="auto"/>
          </w:tcPr>
          <w:p w14:paraId="40F41F3F" w14:textId="77777777" w:rsidR="00323E20" w:rsidRPr="006B051E" w:rsidRDefault="00323E20" w:rsidP="007E40F6">
            <w:pPr>
              <w:autoSpaceDE w:val="0"/>
              <w:autoSpaceDN w:val="0"/>
              <w:adjustRightInd w:val="0"/>
              <w:jc w:val="right"/>
              <w:rPr>
                <w:b/>
                <w:color w:val="000000"/>
              </w:rPr>
            </w:pPr>
            <w:r w:rsidRPr="006B051E">
              <w:rPr>
                <w:b/>
                <w:color w:val="000000"/>
              </w:rPr>
              <w:t>0</w:t>
            </w:r>
          </w:p>
        </w:tc>
      </w:tr>
    </w:tbl>
    <w:p w14:paraId="19BF0D6C" w14:textId="77777777" w:rsidR="00323E20" w:rsidRPr="00E23858" w:rsidRDefault="00323E20" w:rsidP="00323E20">
      <w:pPr>
        <w:tabs>
          <w:tab w:val="left" w:pos="8647"/>
        </w:tabs>
        <w:rPr>
          <w:b/>
        </w:rPr>
      </w:pPr>
    </w:p>
    <w:p w14:paraId="7B84DDC1" w14:textId="77777777" w:rsidR="00995BCC" w:rsidRPr="00E23858" w:rsidRDefault="00995BCC" w:rsidP="00995BCC">
      <w:pPr>
        <w:tabs>
          <w:tab w:val="left" w:pos="8647"/>
        </w:tabs>
        <w:rPr>
          <w:b/>
        </w:rPr>
      </w:pPr>
    </w:p>
    <w:p w14:paraId="281B2454" w14:textId="77777777" w:rsidR="006B051E" w:rsidRDefault="006B051E">
      <w:pPr>
        <w:spacing w:after="0"/>
        <w:rPr>
          <w:b/>
        </w:rPr>
      </w:pPr>
      <w:r>
        <w:rPr>
          <w:b/>
        </w:rPr>
        <w:br w:type="page"/>
      </w:r>
    </w:p>
    <w:p w14:paraId="3A3C3267" w14:textId="758FC8E6" w:rsidR="00C474C4" w:rsidRPr="00E23858" w:rsidRDefault="00C474C4" w:rsidP="006B051E">
      <w:pPr>
        <w:spacing w:after="0"/>
        <w:rPr>
          <w:b/>
        </w:rPr>
      </w:pPr>
      <w:r w:rsidRPr="00E23858">
        <w:rPr>
          <w:b/>
        </w:rPr>
        <w:t xml:space="preserve">Tabell </w:t>
      </w:r>
      <w:r w:rsidR="006B051E">
        <w:rPr>
          <w:b/>
        </w:rPr>
        <w:t>4</w:t>
      </w:r>
      <w:r w:rsidRPr="00E23858">
        <w:t xml:space="preserve"> </w:t>
      </w:r>
      <w:r w:rsidRPr="00E23858">
        <w:rPr>
          <w:b/>
        </w:rPr>
        <w:t>Resultaträkning statsbidrag från Socialdepartementet via SK</w:t>
      </w:r>
      <w:r>
        <w:rPr>
          <w:b/>
        </w:rPr>
        <w:t>R</w:t>
      </w:r>
      <w:r w:rsidRPr="00E23858">
        <w:rPr>
          <w:b/>
        </w:rPr>
        <w:t>,</w:t>
      </w:r>
    </w:p>
    <w:p w14:paraId="32665D61" w14:textId="24442903" w:rsidR="00C474C4" w:rsidRPr="00C474C4" w:rsidRDefault="00C474C4" w:rsidP="00C474C4">
      <w:pPr>
        <w:tabs>
          <w:tab w:val="left" w:pos="8647"/>
        </w:tabs>
        <w:spacing w:after="0" w:line="276" w:lineRule="auto"/>
        <w:rPr>
          <w:b/>
          <w:bCs/>
        </w:rPr>
      </w:pPr>
      <w:r w:rsidRPr="00E23858">
        <w:rPr>
          <w:b/>
        </w:rPr>
        <w:t>inom överenskommelsen om kortare väntetider i cancervården</w:t>
      </w:r>
      <w:r>
        <w:rPr>
          <w:b/>
        </w:rPr>
        <w:t xml:space="preserve">, för </w:t>
      </w:r>
      <w:r w:rsidRPr="00C474C4">
        <w:rPr>
          <w:b/>
          <w:bCs/>
        </w:rPr>
        <w:t xml:space="preserve">insatser </w:t>
      </w:r>
      <w:r w:rsidRPr="00C474C4">
        <w:rPr>
          <w:b/>
          <w:bCs/>
        </w:rPr>
        <w:br/>
        <w:t>för utrotning av livmoderhalscancer</w:t>
      </w:r>
    </w:p>
    <w:tbl>
      <w:tblPr>
        <w:tblW w:w="0" w:type="auto"/>
        <w:tblLook w:val="04A0" w:firstRow="1" w:lastRow="0" w:firstColumn="1" w:lastColumn="0" w:noHBand="0" w:noVBand="1"/>
      </w:tblPr>
      <w:tblGrid>
        <w:gridCol w:w="4773"/>
        <w:gridCol w:w="1005"/>
        <w:gridCol w:w="1701"/>
      </w:tblGrid>
      <w:tr w:rsidR="00C474C4" w:rsidRPr="00E23858" w14:paraId="309390AF" w14:textId="77777777" w:rsidTr="007E40F6">
        <w:tc>
          <w:tcPr>
            <w:tcW w:w="5778" w:type="dxa"/>
            <w:gridSpan w:val="2"/>
            <w:tcBorders>
              <w:top w:val="single" w:sz="4" w:space="0" w:color="auto"/>
              <w:left w:val="single" w:sz="4" w:space="0" w:color="auto"/>
            </w:tcBorders>
            <w:shd w:val="clear" w:color="auto" w:fill="auto"/>
          </w:tcPr>
          <w:p w14:paraId="1C19226A" w14:textId="77777777" w:rsidR="00C474C4" w:rsidRPr="00E23858" w:rsidRDefault="00C474C4" w:rsidP="007E40F6">
            <w:pPr>
              <w:autoSpaceDE w:val="0"/>
              <w:autoSpaceDN w:val="0"/>
              <w:adjustRightInd w:val="0"/>
              <w:rPr>
                <w:color w:val="000000"/>
              </w:rPr>
            </w:pPr>
          </w:p>
        </w:tc>
        <w:tc>
          <w:tcPr>
            <w:tcW w:w="1701" w:type="dxa"/>
            <w:tcBorders>
              <w:top w:val="single" w:sz="4" w:space="0" w:color="auto"/>
              <w:right w:val="single" w:sz="4" w:space="0" w:color="auto"/>
            </w:tcBorders>
            <w:shd w:val="clear" w:color="auto" w:fill="auto"/>
          </w:tcPr>
          <w:p w14:paraId="0B49FDA0" w14:textId="77777777" w:rsidR="00C474C4" w:rsidRPr="00E23858" w:rsidRDefault="00C474C4" w:rsidP="007E40F6">
            <w:pPr>
              <w:autoSpaceDE w:val="0"/>
              <w:autoSpaceDN w:val="0"/>
              <w:adjustRightInd w:val="0"/>
              <w:jc w:val="right"/>
              <w:rPr>
                <w:b/>
                <w:color w:val="000000"/>
              </w:rPr>
            </w:pPr>
            <w:r w:rsidRPr="00E23858">
              <w:rPr>
                <w:b/>
                <w:color w:val="000000"/>
              </w:rPr>
              <w:t>Belopp (tkr)</w:t>
            </w:r>
          </w:p>
        </w:tc>
      </w:tr>
      <w:tr w:rsidR="00C474C4" w:rsidRPr="00E23858" w14:paraId="6B18BC96" w14:textId="77777777" w:rsidTr="007E40F6">
        <w:tc>
          <w:tcPr>
            <w:tcW w:w="5778" w:type="dxa"/>
            <w:gridSpan w:val="2"/>
            <w:tcBorders>
              <w:left w:val="single" w:sz="4" w:space="0" w:color="auto"/>
            </w:tcBorders>
            <w:shd w:val="clear" w:color="auto" w:fill="auto"/>
          </w:tcPr>
          <w:p w14:paraId="28224DD6" w14:textId="77777777" w:rsidR="00C474C4" w:rsidRPr="006B051E" w:rsidRDefault="00C474C4" w:rsidP="007E40F6">
            <w:pPr>
              <w:autoSpaceDE w:val="0"/>
              <w:autoSpaceDN w:val="0"/>
              <w:adjustRightInd w:val="0"/>
              <w:rPr>
                <w:b/>
                <w:i/>
                <w:color w:val="000000"/>
              </w:rPr>
            </w:pPr>
            <w:r w:rsidRPr="006B051E">
              <w:rPr>
                <w:b/>
                <w:i/>
                <w:color w:val="000000"/>
              </w:rPr>
              <w:t>Typ av intäkt</w:t>
            </w:r>
          </w:p>
        </w:tc>
        <w:tc>
          <w:tcPr>
            <w:tcW w:w="1701" w:type="dxa"/>
            <w:tcBorders>
              <w:right w:val="single" w:sz="4" w:space="0" w:color="auto"/>
            </w:tcBorders>
            <w:shd w:val="clear" w:color="auto" w:fill="auto"/>
          </w:tcPr>
          <w:p w14:paraId="4710D06D" w14:textId="77777777" w:rsidR="00C474C4" w:rsidRPr="006B051E" w:rsidRDefault="00C474C4" w:rsidP="007E40F6">
            <w:pPr>
              <w:autoSpaceDE w:val="0"/>
              <w:autoSpaceDN w:val="0"/>
              <w:adjustRightInd w:val="0"/>
              <w:rPr>
                <w:color w:val="000000"/>
              </w:rPr>
            </w:pPr>
          </w:p>
        </w:tc>
      </w:tr>
      <w:tr w:rsidR="00C474C4" w:rsidRPr="00E23858" w14:paraId="4F349115" w14:textId="77777777" w:rsidTr="007E40F6">
        <w:tc>
          <w:tcPr>
            <w:tcW w:w="5778" w:type="dxa"/>
            <w:gridSpan w:val="2"/>
            <w:tcBorders>
              <w:left w:val="single" w:sz="4" w:space="0" w:color="auto"/>
            </w:tcBorders>
            <w:shd w:val="clear" w:color="auto" w:fill="auto"/>
          </w:tcPr>
          <w:p w14:paraId="2F07C246" w14:textId="77777777" w:rsidR="00C474C4" w:rsidRPr="006B051E" w:rsidRDefault="00C474C4" w:rsidP="007E40F6">
            <w:pPr>
              <w:autoSpaceDE w:val="0"/>
              <w:autoSpaceDN w:val="0"/>
              <w:adjustRightInd w:val="0"/>
              <w:rPr>
                <w:color w:val="000000"/>
              </w:rPr>
            </w:pPr>
            <w:r w:rsidRPr="006B051E">
              <w:rPr>
                <w:color w:val="000000"/>
              </w:rPr>
              <w:t>Statsbidrag</w:t>
            </w:r>
          </w:p>
        </w:tc>
        <w:tc>
          <w:tcPr>
            <w:tcW w:w="1701" w:type="dxa"/>
            <w:tcBorders>
              <w:right w:val="single" w:sz="4" w:space="0" w:color="auto"/>
            </w:tcBorders>
            <w:shd w:val="clear" w:color="auto" w:fill="auto"/>
          </w:tcPr>
          <w:p w14:paraId="57B4D3F7" w14:textId="77777777" w:rsidR="00C474C4" w:rsidRPr="006B051E" w:rsidRDefault="00C474C4" w:rsidP="007E40F6">
            <w:pPr>
              <w:autoSpaceDE w:val="0"/>
              <w:autoSpaceDN w:val="0"/>
              <w:adjustRightInd w:val="0"/>
              <w:jc w:val="right"/>
              <w:rPr>
                <w:color w:val="000000"/>
              </w:rPr>
            </w:pPr>
            <w:r w:rsidRPr="006B051E">
              <w:rPr>
                <w:rFonts w:cs="Calibri"/>
                <w:b/>
                <w:bCs/>
                <w:color w:val="000000"/>
              </w:rPr>
              <w:t>4 166,7</w:t>
            </w:r>
          </w:p>
        </w:tc>
      </w:tr>
      <w:tr w:rsidR="00C474C4" w:rsidRPr="00E23858" w14:paraId="2CE43451" w14:textId="77777777" w:rsidTr="007E40F6">
        <w:tc>
          <w:tcPr>
            <w:tcW w:w="5778" w:type="dxa"/>
            <w:gridSpan w:val="2"/>
            <w:tcBorders>
              <w:left w:val="single" w:sz="4" w:space="0" w:color="auto"/>
            </w:tcBorders>
            <w:shd w:val="clear" w:color="auto" w:fill="auto"/>
          </w:tcPr>
          <w:p w14:paraId="2EAEB11D" w14:textId="77777777" w:rsidR="00C474C4" w:rsidRPr="006B051E" w:rsidRDefault="00C474C4" w:rsidP="007E40F6">
            <w:pPr>
              <w:autoSpaceDE w:val="0"/>
              <w:autoSpaceDN w:val="0"/>
              <w:adjustRightInd w:val="0"/>
              <w:rPr>
                <w:color w:val="000000"/>
              </w:rPr>
            </w:pPr>
          </w:p>
        </w:tc>
        <w:tc>
          <w:tcPr>
            <w:tcW w:w="1701" w:type="dxa"/>
            <w:tcBorders>
              <w:right w:val="single" w:sz="4" w:space="0" w:color="auto"/>
            </w:tcBorders>
            <w:shd w:val="clear" w:color="auto" w:fill="auto"/>
          </w:tcPr>
          <w:p w14:paraId="7ECD813E" w14:textId="77777777" w:rsidR="00C474C4" w:rsidRPr="006B051E" w:rsidRDefault="00C474C4" w:rsidP="007E40F6">
            <w:pPr>
              <w:autoSpaceDE w:val="0"/>
              <w:autoSpaceDN w:val="0"/>
              <w:adjustRightInd w:val="0"/>
              <w:jc w:val="right"/>
              <w:rPr>
                <w:color w:val="000000"/>
              </w:rPr>
            </w:pPr>
          </w:p>
        </w:tc>
      </w:tr>
      <w:tr w:rsidR="00C474C4" w:rsidRPr="00E23858" w14:paraId="04545E31" w14:textId="77777777" w:rsidTr="007E40F6">
        <w:tc>
          <w:tcPr>
            <w:tcW w:w="5778" w:type="dxa"/>
            <w:gridSpan w:val="2"/>
            <w:tcBorders>
              <w:left w:val="single" w:sz="4" w:space="0" w:color="auto"/>
            </w:tcBorders>
            <w:shd w:val="clear" w:color="auto" w:fill="auto"/>
          </w:tcPr>
          <w:p w14:paraId="49B7C697" w14:textId="77777777" w:rsidR="00C474C4" w:rsidRPr="006B051E" w:rsidRDefault="00C474C4" w:rsidP="007E40F6">
            <w:pPr>
              <w:autoSpaceDE w:val="0"/>
              <w:autoSpaceDN w:val="0"/>
              <w:adjustRightInd w:val="0"/>
              <w:rPr>
                <w:b/>
                <w:i/>
                <w:color w:val="000000"/>
              </w:rPr>
            </w:pPr>
            <w:r w:rsidRPr="006B051E">
              <w:rPr>
                <w:b/>
                <w:i/>
                <w:color w:val="000000"/>
              </w:rPr>
              <w:t>Typ av kostnad</w:t>
            </w:r>
          </w:p>
        </w:tc>
        <w:tc>
          <w:tcPr>
            <w:tcW w:w="1701" w:type="dxa"/>
            <w:tcBorders>
              <w:right w:val="single" w:sz="4" w:space="0" w:color="auto"/>
            </w:tcBorders>
            <w:shd w:val="clear" w:color="auto" w:fill="auto"/>
          </w:tcPr>
          <w:p w14:paraId="2A4A6D6B" w14:textId="77777777" w:rsidR="00C474C4" w:rsidRPr="006B051E" w:rsidRDefault="00C474C4" w:rsidP="007E40F6">
            <w:pPr>
              <w:autoSpaceDE w:val="0"/>
              <w:autoSpaceDN w:val="0"/>
              <w:adjustRightInd w:val="0"/>
              <w:jc w:val="right"/>
              <w:rPr>
                <w:color w:val="000000"/>
              </w:rPr>
            </w:pPr>
          </w:p>
        </w:tc>
      </w:tr>
      <w:tr w:rsidR="00C474C4" w:rsidRPr="00E23858" w14:paraId="58086644" w14:textId="77777777" w:rsidTr="007E40F6">
        <w:tc>
          <w:tcPr>
            <w:tcW w:w="5778" w:type="dxa"/>
            <w:gridSpan w:val="2"/>
            <w:tcBorders>
              <w:left w:val="single" w:sz="4" w:space="0" w:color="auto"/>
            </w:tcBorders>
            <w:shd w:val="clear" w:color="auto" w:fill="auto"/>
            <w:vAlign w:val="bottom"/>
          </w:tcPr>
          <w:p w14:paraId="33AE39BF" w14:textId="0B50E4F3" w:rsidR="00C474C4" w:rsidRPr="006B051E" w:rsidRDefault="00C474C4" w:rsidP="007E40F6">
            <w:pPr>
              <w:autoSpaceDE w:val="0"/>
              <w:autoSpaceDN w:val="0"/>
              <w:adjustRightInd w:val="0"/>
              <w:rPr>
                <w:color w:val="000000"/>
              </w:rPr>
            </w:pPr>
            <w:r w:rsidRPr="006B051E">
              <w:rPr>
                <w:rFonts w:cs="Calibri"/>
                <w:color w:val="000000"/>
              </w:rPr>
              <w:t>Personalrelaterade kostnader (lönemedel) RCC Norr</w:t>
            </w:r>
          </w:p>
        </w:tc>
        <w:tc>
          <w:tcPr>
            <w:tcW w:w="1701" w:type="dxa"/>
            <w:tcBorders>
              <w:right w:val="single" w:sz="4" w:space="0" w:color="auto"/>
            </w:tcBorders>
            <w:shd w:val="clear" w:color="auto" w:fill="auto"/>
            <w:vAlign w:val="bottom"/>
          </w:tcPr>
          <w:p w14:paraId="3DEA13DA" w14:textId="13FA495F" w:rsidR="00C474C4" w:rsidRPr="006B051E" w:rsidRDefault="00C474C4" w:rsidP="007E40F6">
            <w:pPr>
              <w:jc w:val="right"/>
              <w:rPr>
                <w:color w:val="000000"/>
              </w:rPr>
            </w:pPr>
            <w:r w:rsidRPr="006B051E">
              <w:rPr>
                <w:rFonts w:cs="Calibri"/>
                <w:color w:val="000000"/>
              </w:rPr>
              <w:t>600</w:t>
            </w:r>
            <w:r w:rsidR="006B051E" w:rsidRPr="006B051E">
              <w:rPr>
                <w:rFonts w:cs="Calibri"/>
                <w:color w:val="000000"/>
              </w:rPr>
              <w:t>,0</w:t>
            </w:r>
          </w:p>
        </w:tc>
      </w:tr>
      <w:tr w:rsidR="00C474C4" w:rsidRPr="00E23858" w14:paraId="1C35402A" w14:textId="77777777" w:rsidTr="007E40F6">
        <w:tc>
          <w:tcPr>
            <w:tcW w:w="5778" w:type="dxa"/>
            <w:gridSpan w:val="2"/>
            <w:tcBorders>
              <w:left w:val="single" w:sz="4" w:space="0" w:color="auto"/>
            </w:tcBorders>
            <w:shd w:val="clear" w:color="auto" w:fill="auto"/>
            <w:vAlign w:val="bottom"/>
          </w:tcPr>
          <w:p w14:paraId="554810E6" w14:textId="5B567F23" w:rsidR="00C474C4" w:rsidRPr="006B051E" w:rsidRDefault="00C474C4" w:rsidP="007E40F6">
            <w:pPr>
              <w:autoSpaceDE w:val="0"/>
              <w:autoSpaceDN w:val="0"/>
              <w:adjustRightInd w:val="0"/>
              <w:rPr>
                <w:color w:val="000000"/>
              </w:rPr>
            </w:pPr>
            <w:r w:rsidRPr="006B051E">
              <w:rPr>
                <w:rFonts w:cs="Calibri"/>
                <w:color w:val="000000"/>
              </w:rPr>
              <w:t>Utbetalning till Region Norrbotten</w:t>
            </w:r>
          </w:p>
        </w:tc>
        <w:tc>
          <w:tcPr>
            <w:tcW w:w="1701" w:type="dxa"/>
            <w:tcBorders>
              <w:right w:val="single" w:sz="4" w:space="0" w:color="auto"/>
            </w:tcBorders>
            <w:shd w:val="clear" w:color="auto" w:fill="auto"/>
            <w:vAlign w:val="bottom"/>
          </w:tcPr>
          <w:p w14:paraId="48BD2B5C" w14:textId="206D5D35" w:rsidR="00C474C4" w:rsidRPr="006B051E" w:rsidRDefault="006B051E" w:rsidP="007E40F6">
            <w:pPr>
              <w:jc w:val="right"/>
              <w:rPr>
                <w:color w:val="000000"/>
              </w:rPr>
            </w:pPr>
            <w:r w:rsidRPr="006B051E">
              <w:rPr>
                <w:rFonts w:cs="Calibri"/>
                <w:color w:val="000000"/>
              </w:rPr>
              <w:t>966,6</w:t>
            </w:r>
          </w:p>
        </w:tc>
      </w:tr>
      <w:tr w:rsidR="00C474C4" w:rsidRPr="00E23858" w14:paraId="63DC193B" w14:textId="77777777" w:rsidTr="00C474C4">
        <w:tc>
          <w:tcPr>
            <w:tcW w:w="5778" w:type="dxa"/>
            <w:gridSpan w:val="2"/>
            <w:tcBorders>
              <w:left w:val="single" w:sz="4" w:space="0" w:color="auto"/>
            </w:tcBorders>
            <w:shd w:val="clear" w:color="auto" w:fill="auto"/>
            <w:vAlign w:val="bottom"/>
          </w:tcPr>
          <w:p w14:paraId="41EB59A2" w14:textId="365E8D8F" w:rsidR="00C474C4" w:rsidRPr="006B051E" w:rsidRDefault="00C474C4" w:rsidP="007E40F6">
            <w:pPr>
              <w:autoSpaceDE w:val="0"/>
              <w:autoSpaceDN w:val="0"/>
              <w:adjustRightInd w:val="0"/>
              <w:rPr>
                <w:color w:val="000000"/>
              </w:rPr>
            </w:pPr>
            <w:r w:rsidRPr="006B051E">
              <w:rPr>
                <w:rFonts w:cs="Calibri"/>
                <w:color w:val="000000"/>
              </w:rPr>
              <w:t>Utbetalning till Region Västerbotten</w:t>
            </w:r>
          </w:p>
        </w:tc>
        <w:tc>
          <w:tcPr>
            <w:tcW w:w="1701" w:type="dxa"/>
            <w:tcBorders>
              <w:right w:val="single" w:sz="4" w:space="0" w:color="auto"/>
            </w:tcBorders>
            <w:shd w:val="clear" w:color="auto" w:fill="auto"/>
            <w:vAlign w:val="bottom"/>
          </w:tcPr>
          <w:p w14:paraId="7CDA758A" w14:textId="2DE9CF04" w:rsidR="00C474C4" w:rsidRPr="006B051E" w:rsidRDefault="006B051E" w:rsidP="007E40F6">
            <w:pPr>
              <w:jc w:val="right"/>
              <w:rPr>
                <w:color w:val="000000"/>
              </w:rPr>
            </w:pPr>
            <w:r w:rsidRPr="006B051E">
              <w:rPr>
                <w:rFonts w:cs="Calibri"/>
                <w:color w:val="000000"/>
              </w:rPr>
              <w:t>1087,8</w:t>
            </w:r>
          </w:p>
        </w:tc>
      </w:tr>
      <w:tr w:rsidR="00C474C4" w:rsidRPr="00E23858" w14:paraId="1245E622" w14:textId="77777777" w:rsidTr="00C474C4">
        <w:tc>
          <w:tcPr>
            <w:tcW w:w="5778" w:type="dxa"/>
            <w:gridSpan w:val="2"/>
            <w:tcBorders>
              <w:left w:val="single" w:sz="4" w:space="0" w:color="auto"/>
            </w:tcBorders>
            <w:shd w:val="clear" w:color="auto" w:fill="auto"/>
            <w:vAlign w:val="bottom"/>
          </w:tcPr>
          <w:p w14:paraId="029FDF7C" w14:textId="36BF68FA" w:rsidR="00C474C4" w:rsidRPr="006B051E" w:rsidRDefault="00C474C4" w:rsidP="007E40F6">
            <w:pPr>
              <w:autoSpaceDE w:val="0"/>
              <w:autoSpaceDN w:val="0"/>
              <w:adjustRightInd w:val="0"/>
              <w:rPr>
                <w:rFonts w:cs="Calibri"/>
                <w:color w:val="000000"/>
              </w:rPr>
            </w:pPr>
            <w:r w:rsidRPr="006B051E">
              <w:rPr>
                <w:rFonts w:cs="Calibri"/>
                <w:color w:val="000000"/>
              </w:rPr>
              <w:t>Utbetalning till Region Västernorrland</w:t>
            </w:r>
          </w:p>
        </w:tc>
        <w:tc>
          <w:tcPr>
            <w:tcW w:w="1701" w:type="dxa"/>
            <w:tcBorders>
              <w:right w:val="single" w:sz="4" w:space="0" w:color="auto"/>
            </w:tcBorders>
            <w:shd w:val="clear" w:color="auto" w:fill="auto"/>
            <w:vAlign w:val="bottom"/>
          </w:tcPr>
          <w:p w14:paraId="4A4D4B13" w14:textId="02357F67" w:rsidR="00C474C4" w:rsidRPr="006B051E" w:rsidRDefault="006B051E" w:rsidP="007E40F6">
            <w:pPr>
              <w:jc w:val="right"/>
              <w:rPr>
                <w:rFonts w:cs="Calibri"/>
                <w:color w:val="000000"/>
              </w:rPr>
            </w:pPr>
            <w:r w:rsidRPr="006B051E">
              <w:rPr>
                <w:rFonts w:cs="Calibri"/>
                <w:color w:val="000000"/>
              </w:rPr>
              <w:t>988,0</w:t>
            </w:r>
          </w:p>
        </w:tc>
      </w:tr>
      <w:tr w:rsidR="00C474C4" w:rsidRPr="00E23858" w14:paraId="3D3DD151" w14:textId="77777777" w:rsidTr="00C474C4">
        <w:tc>
          <w:tcPr>
            <w:tcW w:w="5778" w:type="dxa"/>
            <w:gridSpan w:val="2"/>
            <w:tcBorders>
              <w:left w:val="single" w:sz="4" w:space="0" w:color="auto"/>
            </w:tcBorders>
            <w:shd w:val="clear" w:color="auto" w:fill="auto"/>
            <w:vAlign w:val="bottom"/>
          </w:tcPr>
          <w:p w14:paraId="1E9A62BF" w14:textId="5D9095A0" w:rsidR="00C474C4" w:rsidRPr="006B051E" w:rsidRDefault="00C474C4" w:rsidP="007E40F6">
            <w:pPr>
              <w:autoSpaceDE w:val="0"/>
              <w:autoSpaceDN w:val="0"/>
              <w:adjustRightInd w:val="0"/>
              <w:rPr>
                <w:rFonts w:cs="Calibri"/>
                <w:color w:val="000000"/>
              </w:rPr>
            </w:pPr>
            <w:r w:rsidRPr="006B051E">
              <w:rPr>
                <w:rFonts w:cs="Calibri"/>
                <w:color w:val="000000"/>
              </w:rPr>
              <w:t>Utbetalning till Region Jämtland Härjedalen</w:t>
            </w:r>
          </w:p>
        </w:tc>
        <w:tc>
          <w:tcPr>
            <w:tcW w:w="1701" w:type="dxa"/>
            <w:tcBorders>
              <w:right w:val="single" w:sz="4" w:space="0" w:color="auto"/>
            </w:tcBorders>
            <w:shd w:val="clear" w:color="auto" w:fill="auto"/>
            <w:vAlign w:val="bottom"/>
          </w:tcPr>
          <w:p w14:paraId="23CAFC4D" w14:textId="0C6964EC" w:rsidR="00C474C4" w:rsidRPr="006B051E" w:rsidRDefault="006B051E" w:rsidP="007E40F6">
            <w:pPr>
              <w:jc w:val="right"/>
              <w:rPr>
                <w:rFonts w:cs="Calibri"/>
                <w:color w:val="000000"/>
              </w:rPr>
            </w:pPr>
            <w:r w:rsidRPr="006B051E">
              <w:rPr>
                <w:rFonts w:cs="Calibri"/>
                <w:color w:val="000000"/>
              </w:rPr>
              <w:t>524,3</w:t>
            </w:r>
          </w:p>
        </w:tc>
      </w:tr>
      <w:tr w:rsidR="00C474C4" w:rsidRPr="00E23858" w14:paraId="0D66EC78" w14:textId="77777777" w:rsidTr="00C474C4">
        <w:tc>
          <w:tcPr>
            <w:tcW w:w="5778" w:type="dxa"/>
            <w:gridSpan w:val="2"/>
            <w:tcBorders>
              <w:left w:val="single" w:sz="4" w:space="0" w:color="auto"/>
              <w:bottom w:val="single" w:sz="4" w:space="0" w:color="auto"/>
            </w:tcBorders>
            <w:shd w:val="clear" w:color="auto" w:fill="auto"/>
            <w:vAlign w:val="bottom"/>
          </w:tcPr>
          <w:p w14:paraId="0DC0CE12" w14:textId="77777777" w:rsidR="00C474C4" w:rsidRPr="006B051E" w:rsidRDefault="00C474C4" w:rsidP="007E40F6">
            <w:pPr>
              <w:autoSpaceDE w:val="0"/>
              <w:autoSpaceDN w:val="0"/>
              <w:adjustRightInd w:val="0"/>
              <w:rPr>
                <w:b/>
                <w:color w:val="000000"/>
              </w:rPr>
            </w:pPr>
            <w:r w:rsidRPr="006B051E">
              <w:rPr>
                <w:rFonts w:cs="Calibri"/>
                <w:b/>
                <w:bCs/>
                <w:color w:val="000000"/>
              </w:rPr>
              <w:t>Totala kostnader RCC 2022</w:t>
            </w:r>
          </w:p>
        </w:tc>
        <w:tc>
          <w:tcPr>
            <w:tcW w:w="1701" w:type="dxa"/>
            <w:tcBorders>
              <w:right w:val="single" w:sz="4" w:space="0" w:color="auto"/>
            </w:tcBorders>
            <w:shd w:val="clear" w:color="auto" w:fill="auto"/>
            <w:vAlign w:val="bottom"/>
          </w:tcPr>
          <w:p w14:paraId="38AE2FA7" w14:textId="77777777" w:rsidR="00C474C4" w:rsidRPr="006B051E" w:rsidRDefault="00C474C4" w:rsidP="007E40F6">
            <w:pPr>
              <w:autoSpaceDE w:val="0"/>
              <w:autoSpaceDN w:val="0"/>
              <w:adjustRightInd w:val="0"/>
              <w:jc w:val="right"/>
              <w:rPr>
                <w:b/>
                <w:color w:val="000000"/>
              </w:rPr>
            </w:pPr>
            <w:r w:rsidRPr="006B051E">
              <w:rPr>
                <w:rFonts w:cs="Calibri"/>
                <w:b/>
                <w:bCs/>
                <w:color w:val="000000"/>
              </w:rPr>
              <w:t>4 166,7</w:t>
            </w:r>
          </w:p>
        </w:tc>
      </w:tr>
      <w:tr w:rsidR="00C474C4" w:rsidRPr="00E23858" w14:paraId="1D8E1A15" w14:textId="77777777" w:rsidTr="007E40F6">
        <w:tc>
          <w:tcPr>
            <w:tcW w:w="4773" w:type="dxa"/>
            <w:tcBorders>
              <w:top w:val="single" w:sz="4" w:space="0" w:color="auto"/>
              <w:left w:val="single" w:sz="4" w:space="0" w:color="auto"/>
              <w:bottom w:val="single" w:sz="4" w:space="0" w:color="auto"/>
            </w:tcBorders>
            <w:shd w:val="clear" w:color="auto" w:fill="auto"/>
          </w:tcPr>
          <w:p w14:paraId="408A600E" w14:textId="77777777" w:rsidR="00C474C4" w:rsidRPr="00E23858" w:rsidRDefault="00C474C4" w:rsidP="007E40F6">
            <w:pPr>
              <w:autoSpaceDE w:val="0"/>
              <w:autoSpaceDN w:val="0"/>
              <w:adjustRightInd w:val="0"/>
              <w:rPr>
                <w:b/>
                <w:color w:val="000000"/>
              </w:rPr>
            </w:pPr>
            <w:r w:rsidRPr="00E23858">
              <w:rPr>
                <w:b/>
                <w:color w:val="000000"/>
              </w:rPr>
              <w:t xml:space="preserve">Differens </w:t>
            </w:r>
          </w:p>
        </w:tc>
        <w:tc>
          <w:tcPr>
            <w:tcW w:w="2706" w:type="dxa"/>
            <w:gridSpan w:val="2"/>
            <w:tcBorders>
              <w:top w:val="single" w:sz="4" w:space="0" w:color="auto"/>
              <w:bottom w:val="single" w:sz="4" w:space="0" w:color="auto"/>
              <w:right w:val="single" w:sz="4" w:space="0" w:color="auto"/>
            </w:tcBorders>
            <w:shd w:val="clear" w:color="auto" w:fill="auto"/>
          </w:tcPr>
          <w:p w14:paraId="1793D639" w14:textId="77777777" w:rsidR="00C474C4" w:rsidRPr="00E23858" w:rsidRDefault="00C474C4" w:rsidP="007E40F6">
            <w:pPr>
              <w:autoSpaceDE w:val="0"/>
              <w:autoSpaceDN w:val="0"/>
              <w:adjustRightInd w:val="0"/>
              <w:jc w:val="right"/>
              <w:rPr>
                <w:b/>
                <w:color w:val="000000"/>
              </w:rPr>
            </w:pPr>
            <w:r w:rsidRPr="00E23858">
              <w:rPr>
                <w:b/>
                <w:color w:val="000000"/>
              </w:rPr>
              <w:t>0</w:t>
            </w:r>
          </w:p>
        </w:tc>
      </w:tr>
    </w:tbl>
    <w:p w14:paraId="6F8B5524" w14:textId="77777777" w:rsidR="00C474C4" w:rsidRPr="00E23858" w:rsidRDefault="00C474C4" w:rsidP="00C474C4">
      <w:pPr>
        <w:tabs>
          <w:tab w:val="left" w:pos="8647"/>
        </w:tabs>
        <w:rPr>
          <w:b/>
        </w:rPr>
      </w:pPr>
    </w:p>
    <w:p w14:paraId="1FFBC808" w14:textId="77777777" w:rsidR="006B051E" w:rsidRDefault="006B051E" w:rsidP="006B051E">
      <w:pPr>
        <w:rPr>
          <w:b/>
        </w:rPr>
      </w:pPr>
    </w:p>
    <w:p w14:paraId="2644D8F7" w14:textId="4DDFDBB0" w:rsidR="00323E20" w:rsidRPr="006B051E" w:rsidRDefault="00323E20" w:rsidP="006B051E">
      <w:pPr>
        <w:rPr>
          <w:b/>
        </w:rPr>
      </w:pPr>
      <w:r w:rsidRPr="00E23858">
        <w:rPr>
          <w:b/>
        </w:rPr>
        <w:t xml:space="preserve">Tabell </w:t>
      </w:r>
      <w:r w:rsidR="006B051E">
        <w:rPr>
          <w:b/>
        </w:rPr>
        <w:t>5</w:t>
      </w:r>
      <w:r w:rsidRPr="00E23858">
        <w:t xml:space="preserve"> </w:t>
      </w:r>
      <w:r w:rsidRPr="00E23858">
        <w:rPr>
          <w:b/>
        </w:rPr>
        <w:t>Resultaträkning statsbidrag från Socialdepartementet via SK</w:t>
      </w:r>
      <w:r>
        <w:rPr>
          <w:b/>
        </w:rPr>
        <w:t>R</w:t>
      </w:r>
      <w:r w:rsidRPr="00E23858">
        <w:rPr>
          <w:b/>
        </w:rPr>
        <w:t>,</w:t>
      </w:r>
      <w:r w:rsidRPr="00E23858">
        <w:rPr>
          <w:b/>
        </w:rPr>
        <w:br/>
        <w:t>inom överenskommelsen om förlossningsvård och kvinnors hälsa.</w:t>
      </w:r>
    </w:p>
    <w:tbl>
      <w:tblPr>
        <w:tblW w:w="0" w:type="auto"/>
        <w:tblLook w:val="04A0" w:firstRow="1" w:lastRow="0" w:firstColumn="1" w:lastColumn="0" w:noHBand="0" w:noVBand="1"/>
      </w:tblPr>
      <w:tblGrid>
        <w:gridCol w:w="4773"/>
        <w:gridCol w:w="1005"/>
        <w:gridCol w:w="1701"/>
      </w:tblGrid>
      <w:tr w:rsidR="00323E20" w:rsidRPr="00E23858" w14:paraId="05A7FE65" w14:textId="77777777" w:rsidTr="007E40F6">
        <w:tc>
          <w:tcPr>
            <w:tcW w:w="5778" w:type="dxa"/>
            <w:gridSpan w:val="2"/>
            <w:tcBorders>
              <w:top w:val="single" w:sz="4" w:space="0" w:color="auto"/>
              <w:left w:val="single" w:sz="4" w:space="0" w:color="auto"/>
            </w:tcBorders>
            <w:shd w:val="clear" w:color="auto" w:fill="auto"/>
          </w:tcPr>
          <w:p w14:paraId="3A444C0E" w14:textId="77777777" w:rsidR="00323E20" w:rsidRPr="00E23858" w:rsidRDefault="00323E20" w:rsidP="007E40F6">
            <w:pPr>
              <w:autoSpaceDE w:val="0"/>
              <w:autoSpaceDN w:val="0"/>
              <w:adjustRightInd w:val="0"/>
              <w:rPr>
                <w:color w:val="000000"/>
              </w:rPr>
            </w:pPr>
          </w:p>
        </w:tc>
        <w:tc>
          <w:tcPr>
            <w:tcW w:w="1701" w:type="dxa"/>
            <w:tcBorders>
              <w:top w:val="single" w:sz="4" w:space="0" w:color="auto"/>
              <w:right w:val="single" w:sz="4" w:space="0" w:color="auto"/>
            </w:tcBorders>
            <w:shd w:val="clear" w:color="auto" w:fill="auto"/>
          </w:tcPr>
          <w:p w14:paraId="69268422" w14:textId="77777777" w:rsidR="00323E20" w:rsidRPr="00E23858" w:rsidRDefault="00323E20" w:rsidP="007E40F6">
            <w:pPr>
              <w:autoSpaceDE w:val="0"/>
              <w:autoSpaceDN w:val="0"/>
              <w:adjustRightInd w:val="0"/>
              <w:jc w:val="right"/>
              <w:rPr>
                <w:b/>
                <w:color w:val="000000"/>
              </w:rPr>
            </w:pPr>
            <w:r w:rsidRPr="00E23858">
              <w:rPr>
                <w:b/>
                <w:color w:val="000000"/>
              </w:rPr>
              <w:t>Belopp (tkr)</w:t>
            </w:r>
          </w:p>
        </w:tc>
      </w:tr>
      <w:tr w:rsidR="00323E20" w:rsidRPr="00E23858" w14:paraId="4DF7340D" w14:textId="77777777" w:rsidTr="007E40F6">
        <w:tc>
          <w:tcPr>
            <w:tcW w:w="5778" w:type="dxa"/>
            <w:gridSpan w:val="2"/>
            <w:tcBorders>
              <w:left w:val="single" w:sz="4" w:space="0" w:color="auto"/>
            </w:tcBorders>
            <w:shd w:val="clear" w:color="auto" w:fill="auto"/>
          </w:tcPr>
          <w:p w14:paraId="18D72DB4" w14:textId="77777777" w:rsidR="00323E20" w:rsidRPr="00E23858" w:rsidRDefault="00323E20" w:rsidP="007E40F6">
            <w:pPr>
              <w:autoSpaceDE w:val="0"/>
              <w:autoSpaceDN w:val="0"/>
              <w:adjustRightInd w:val="0"/>
              <w:rPr>
                <w:b/>
                <w:i/>
                <w:color w:val="000000"/>
              </w:rPr>
            </w:pPr>
            <w:r w:rsidRPr="00E23858">
              <w:rPr>
                <w:b/>
                <w:i/>
                <w:color w:val="000000"/>
              </w:rPr>
              <w:t>Typ av intäkt</w:t>
            </w:r>
          </w:p>
        </w:tc>
        <w:tc>
          <w:tcPr>
            <w:tcW w:w="1701" w:type="dxa"/>
            <w:tcBorders>
              <w:right w:val="single" w:sz="4" w:space="0" w:color="auto"/>
            </w:tcBorders>
            <w:shd w:val="clear" w:color="auto" w:fill="auto"/>
          </w:tcPr>
          <w:p w14:paraId="12011109" w14:textId="77777777" w:rsidR="00323E20" w:rsidRPr="00E23858" w:rsidRDefault="00323E20" w:rsidP="007E40F6">
            <w:pPr>
              <w:autoSpaceDE w:val="0"/>
              <w:autoSpaceDN w:val="0"/>
              <w:adjustRightInd w:val="0"/>
              <w:rPr>
                <w:color w:val="000000"/>
              </w:rPr>
            </w:pPr>
          </w:p>
        </w:tc>
      </w:tr>
      <w:tr w:rsidR="00323E20" w:rsidRPr="00E23858" w14:paraId="12E3C4EC" w14:textId="77777777" w:rsidTr="007E40F6">
        <w:tc>
          <w:tcPr>
            <w:tcW w:w="5778" w:type="dxa"/>
            <w:gridSpan w:val="2"/>
            <w:tcBorders>
              <w:left w:val="single" w:sz="4" w:space="0" w:color="auto"/>
            </w:tcBorders>
            <w:shd w:val="clear" w:color="auto" w:fill="auto"/>
          </w:tcPr>
          <w:p w14:paraId="1F94AFE4" w14:textId="77777777" w:rsidR="00323E20" w:rsidRPr="00E23858" w:rsidRDefault="00323E20" w:rsidP="007E40F6">
            <w:pPr>
              <w:autoSpaceDE w:val="0"/>
              <w:autoSpaceDN w:val="0"/>
              <w:adjustRightInd w:val="0"/>
              <w:rPr>
                <w:color w:val="000000"/>
              </w:rPr>
            </w:pPr>
            <w:r w:rsidRPr="00E23858">
              <w:rPr>
                <w:color w:val="000000"/>
              </w:rPr>
              <w:t>Statsbidrag</w:t>
            </w:r>
          </w:p>
        </w:tc>
        <w:tc>
          <w:tcPr>
            <w:tcW w:w="1701" w:type="dxa"/>
            <w:tcBorders>
              <w:right w:val="single" w:sz="4" w:space="0" w:color="auto"/>
            </w:tcBorders>
            <w:shd w:val="clear" w:color="auto" w:fill="auto"/>
          </w:tcPr>
          <w:p w14:paraId="262C7726" w14:textId="77777777" w:rsidR="00323E20" w:rsidRPr="00E23858" w:rsidRDefault="00323E20" w:rsidP="007E40F6">
            <w:pPr>
              <w:autoSpaceDE w:val="0"/>
              <w:autoSpaceDN w:val="0"/>
              <w:adjustRightInd w:val="0"/>
              <w:jc w:val="right"/>
              <w:rPr>
                <w:color w:val="000000"/>
              </w:rPr>
            </w:pPr>
            <w:r w:rsidRPr="00E23858">
              <w:rPr>
                <w:color w:val="000000"/>
              </w:rPr>
              <w:t>833,3</w:t>
            </w:r>
          </w:p>
        </w:tc>
      </w:tr>
      <w:tr w:rsidR="00323E20" w:rsidRPr="00E23858" w14:paraId="51F4D029" w14:textId="77777777" w:rsidTr="007E40F6">
        <w:tc>
          <w:tcPr>
            <w:tcW w:w="5778" w:type="dxa"/>
            <w:gridSpan w:val="2"/>
            <w:tcBorders>
              <w:left w:val="single" w:sz="4" w:space="0" w:color="auto"/>
            </w:tcBorders>
            <w:shd w:val="clear" w:color="auto" w:fill="auto"/>
          </w:tcPr>
          <w:p w14:paraId="47065C96" w14:textId="77777777" w:rsidR="00323E20" w:rsidRPr="00E23858" w:rsidRDefault="00323E20" w:rsidP="007E40F6">
            <w:pPr>
              <w:autoSpaceDE w:val="0"/>
              <w:autoSpaceDN w:val="0"/>
              <w:adjustRightInd w:val="0"/>
              <w:rPr>
                <w:color w:val="000000"/>
              </w:rPr>
            </w:pPr>
          </w:p>
        </w:tc>
        <w:tc>
          <w:tcPr>
            <w:tcW w:w="1701" w:type="dxa"/>
            <w:tcBorders>
              <w:right w:val="single" w:sz="4" w:space="0" w:color="auto"/>
            </w:tcBorders>
            <w:shd w:val="clear" w:color="auto" w:fill="auto"/>
          </w:tcPr>
          <w:p w14:paraId="5A1AD1F0" w14:textId="77777777" w:rsidR="00323E20" w:rsidRPr="00E23858" w:rsidRDefault="00323E20" w:rsidP="007E40F6">
            <w:pPr>
              <w:autoSpaceDE w:val="0"/>
              <w:autoSpaceDN w:val="0"/>
              <w:adjustRightInd w:val="0"/>
              <w:jc w:val="right"/>
              <w:rPr>
                <w:color w:val="000000"/>
              </w:rPr>
            </w:pPr>
          </w:p>
        </w:tc>
      </w:tr>
      <w:tr w:rsidR="00323E20" w:rsidRPr="00E23858" w14:paraId="36533ACF" w14:textId="77777777" w:rsidTr="007E40F6">
        <w:tc>
          <w:tcPr>
            <w:tcW w:w="5778" w:type="dxa"/>
            <w:gridSpan w:val="2"/>
            <w:tcBorders>
              <w:left w:val="single" w:sz="4" w:space="0" w:color="auto"/>
            </w:tcBorders>
            <w:shd w:val="clear" w:color="auto" w:fill="auto"/>
          </w:tcPr>
          <w:p w14:paraId="37E284EB" w14:textId="77777777" w:rsidR="00323E20" w:rsidRPr="00E23858" w:rsidRDefault="00323E20" w:rsidP="007E40F6">
            <w:pPr>
              <w:autoSpaceDE w:val="0"/>
              <w:autoSpaceDN w:val="0"/>
              <w:adjustRightInd w:val="0"/>
              <w:rPr>
                <w:b/>
                <w:i/>
                <w:color w:val="000000"/>
              </w:rPr>
            </w:pPr>
            <w:r w:rsidRPr="00E23858">
              <w:rPr>
                <w:b/>
                <w:i/>
                <w:color w:val="000000"/>
              </w:rPr>
              <w:t>Typ av kostnad</w:t>
            </w:r>
          </w:p>
        </w:tc>
        <w:tc>
          <w:tcPr>
            <w:tcW w:w="1701" w:type="dxa"/>
            <w:tcBorders>
              <w:right w:val="single" w:sz="4" w:space="0" w:color="auto"/>
            </w:tcBorders>
            <w:shd w:val="clear" w:color="auto" w:fill="auto"/>
          </w:tcPr>
          <w:p w14:paraId="081204EA" w14:textId="77777777" w:rsidR="00323E20" w:rsidRPr="00E23858" w:rsidRDefault="00323E20" w:rsidP="007E40F6">
            <w:pPr>
              <w:autoSpaceDE w:val="0"/>
              <w:autoSpaceDN w:val="0"/>
              <w:adjustRightInd w:val="0"/>
              <w:jc w:val="right"/>
              <w:rPr>
                <w:color w:val="000000"/>
              </w:rPr>
            </w:pPr>
          </w:p>
        </w:tc>
      </w:tr>
      <w:tr w:rsidR="00323E20" w:rsidRPr="00E23858" w14:paraId="2E5FEC4F" w14:textId="77777777" w:rsidTr="007E40F6">
        <w:tc>
          <w:tcPr>
            <w:tcW w:w="5778" w:type="dxa"/>
            <w:gridSpan w:val="2"/>
            <w:tcBorders>
              <w:left w:val="single" w:sz="4" w:space="0" w:color="auto"/>
            </w:tcBorders>
            <w:shd w:val="clear" w:color="auto" w:fill="auto"/>
            <w:vAlign w:val="bottom"/>
          </w:tcPr>
          <w:p w14:paraId="3203DAB6" w14:textId="77777777" w:rsidR="00323E20" w:rsidRPr="00E23858" w:rsidRDefault="00323E20" w:rsidP="007E40F6">
            <w:pPr>
              <w:autoSpaceDE w:val="0"/>
              <w:autoSpaceDN w:val="0"/>
              <w:adjustRightInd w:val="0"/>
              <w:rPr>
                <w:color w:val="000000"/>
              </w:rPr>
            </w:pPr>
            <w:r w:rsidRPr="00E23858">
              <w:rPr>
                <w:rFonts w:cs="Calibri"/>
                <w:color w:val="000000"/>
              </w:rPr>
              <w:t>Personalrelaterade kostnader (lönemedel)</w:t>
            </w:r>
          </w:p>
        </w:tc>
        <w:tc>
          <w:tcPr>
            <w:tcW w:w="1701" w:type="dxa"/>
            <w:tcBorders>
              <w:right w:val="single" w:sz="4" w:space="0" w:color="auto"/>
            </w:tcBorders>
            <w:shd w:val="clear" w:color="auto" w:fill="auto"/>
            <w:vAlign w:val="bottom"/>
          </w:tcPr>
          <w:p w14:paraId="58EA44D8" w14:textId="77777777" w:rsidR="00323E20" w:rsidRPr="00E23858" w:rsidRDefault="00323E20" w:rsidP="007E40F6">
            <w:pPr>
              <w:jc w:val="right"/>
              <w:rPr>
                <w:color w:val="000000"/>
              </w:rPr>
            </w:pPr>
            <w:r w:rsidRPr="00D3654C">
              <w:rPr>
                <w:rFonts w:cs="Calibri"/>
                <w:color w:val="000000"/>
              </w:rPr>
              <w:t>733</w:t>
            </w:r>
            <w:r>
              <w:rPr>
                <w:rFonts w:cs="Calibri"/>
                <w:color w:val="000000"/>
              </w:rPr>
              <w:t>,</w:t>
            </w:r>
            <w:r w:rsidRPr="00D3654C">
              <w:rPr>
                <w:rFonts w:cs="Calibri"/>
                <w:color w:val="000000"/>
              </w:rPr>
              <w:t>4</w:t>
            </w:r>
          </w:p>
        </w:tc>
      </w:tr>
      <w:tr w:rsidR="00323E20" w:rsidRPr="00E23858" w14:paraId="27C79125" w14:textId="77777777" w:rsidTr="007E40F6">
        <w:tc>
          <w:tcPr>
            <w:tcW w:w="5778" w:type="dxa"/>
            <w:gridSpan w:val="2"/>
            <w:tcBorders>
              <w:left w:val="single" w:sz="4" w:space="0" w:color="auto"/>
            </w:tcBorders>
            <w:shd w:val="clear" w:color="auto" w:fill="auto"/>
            <w:vAlign w:val="bottom"/>
          </w:tcPr>
          <w:p w14:paraId="30F9645F" w14:textId="77777777" w:rsidR="00323E20" w:rsidRPr="00E23858" w:rsidRDefault="00323E20" w:rsidP="007E40F6">
            <w:pPr>
              <w:autoSpaceDE w:val="0"/>
              <w:autoSpaceDN w:val="0"/>
              <w:adjustRightInd w:val="0"/>
              <w:rPr>
                <w:color w:val="000000"/>
              </w:rPr>
            </w:pPr>
            <w:r w:rsidRPr="00E23858">
              <w:rPr>
                <w:rFonts w:cs="Calibri"/>
                <w:color w:val="000000"/>
              </w:rPr>
              <w:t xml:space="preserve">Övrig personalkostnad (resor, kost, logi </w:t>
            </w:r>
            <w:proofErr w:type="gramStart"/>
            <w:r w:rsidRPr="00E23858">
              <w:rPr>
                <w:rFonts w:cs="Calibri"/>
                <w:color w:val="000000"/>
              </w:rPr>
              <w:t>m.m.</w:t>
            </w:r>
            <w:proofErr w:type="gramEnd"/>
            <w:r w:rsidRPr="00E23858">
              <w:rPr>
                <w:rFonts w:cs="Calibri"/>
                <w:color w:val="000000"/>
              </w:rPr>
              <w:t>)</w:t>
            </w:r>
          </w:p>
        </w:tc>
        <w:tc>
          <w:tcPr>
            <w:tcW w:w="1701" w:type="dxa"/>
            <w:tcBorders>
              <w:right w:val="single" w:sz="4" w:space="0" w:color="auto"/>
            </w:tcBorders>
            <w:shd w:val="clear" w:color="auto" w:fill="auto"/>
            <w:vAlign w:val="bottom"/>
          </w:tcPr>
          <w:p w14:paraId="6A8C69E6" w14:textId="77777777" w:rsidR="00323E20" w:rsidRPr="00E23858" w:rsidRDefault="00323E20" w:rsidP="007E40F6">
            <w:pPr>
              <w:jc w:val="right"/>
              <w:rPr>
                <w:color w:val="000000"/>
              </w:rPr>
            </w:pPr>
            <w:r>
              <w:rPr>
                <w:rFonts w:cs="Calibri"/>
                <w:color w:val="000000"/>
              </w:rPr>
              <w:t>98,8</w:t>
            </w:r>
          </w:p>
        </w:tc>
      </w:tr>
      <w:tr w:rsidR="00323E20" w:rsidRPr="00E23858" w14:paraId="5C3C4BF6" w14:textId="77777777" w:rsidTr="007E40F6">
        <w:tc>
          <w:tcPr>
            <w:tcW w:w="5778" w:type="dxa"/>
            <w:gridSpan w:val="2"/>
            <w:tcBorders>
              <w:left w:val="single" w:sz="4" w:space="0" w:color="auto"/>
              <w:bottom w:val="single" w:sz="4" w:space="0" w:color="auto"/>
            </w:tcBorders>
            <w:shd w:val="clear" w:color="auto" w:fill="auto"/>
            <w:vAlign w:val="bottom"/>
          </w:tcPr>
          <w:p w14:paraId="2E180432" w14:textId="77777777" w:rsidR="00323E20" w:rsidRPr="00E23858" w:rsidRDefault="00323E20" w:rsidP="007E40F6">
            <w:pPr>
              <w:autoSpaceDE w:val="0"/>
              <w:autoSpaceDN w:val="0"/>
              <w:adjustRightInd w:val="0"/>
              <w:rPr>
                <w:color w:val="000000"/>
              </w:rPr>
            </w:pPr>
            <w:r w:rsidRPr="00E23858">
              <w:rPr>
                <w:rFonts w:cs="Calibri"/>
                <w:color w:val="000000"/>
              </w:rPr>
              <w:t>Övriga kostnader</w:t>
            </w:r>
          </w:p>
        </w:tc>
        <w:tc>
          <w:tcPr>
            <w:tcW w:w="1701" w:type="dxa"/>
            <w:tcBorders>
              <w:bottom w:val="single" w:sz="4" w:space="0" w:color="auto"/>
              <w:right w:val="single" w:sz="4" w:space="0" w:color="auto"/>
            </w:tcBorders>
            <w:shd w:val="clear" w:color="auto" w:fill="auto"/>
            <w:vAlign w:val="bottom"/>
          </w:tcPr>
          <w:p w14:paraId="6A65BE24" w14:textId="77777777" w:rsidR="00323E20" w:rsidRPr="00E23858" w:rsidRDefault="00323E20" w:rsidP="007E40F6">
            <w:pPr>
              <w:jc w:val="right"/>
              <w:rPr>
                <w:color w:val="000000"/>
              </w:rPr>
            </w:pPr>
            <w:r>
              <w:rPr>
                <w:rFonts w:cs="Calibri"/>
                <w:color w:val="000000"/>
              </w:rPr>
              <w:t>1,1</w:t>
            </w:r>
          </w:p>
        </w:tc>
      </w:tr>
      <w:tr w:rsidR="00323E20" w:rsidRPr="00E23858" w14:paraId="40E89F40" w14:textId="77777777" w:rsidTr="007E40F6">
        <w:tc>
          <w:tcPr>
            <w:tcW w:w="5778" w:type="dxa"/>
            <w:gridSpan w:val="2"/>
            <w:tcBorders>
              <w:top w:val="single" w:sz="4" w:space="0" w:color="auto"/>
              <w:left w:val="single" w:sz="4" w:space="0" w:color="auto"/>
              <w:bottom w:val="single" w:sz="4" w:space="0" w:color="auto"/>
            </w:tcBorders>
            <w:shd w:val="clear" w:color="auto" w:fill="auto"/>
            <w:vAlign w:val="bottom"/>
          </w:tcPr>
          <w:p w14:paraId="103AF0E4" w14:textId="475FBD1B" w:rsidR="00323E20" w:rsidRPr="00E23858" w:rsidRDefault="00323E20" w:rsidP="007E40F6">
            <w:pPr>
              <w:autoSpaceDE w:val="0"/>
              <w:autoSpaceDN w:val="0"/>
              <w:adjustRightInd w:val="0"/>
              <w:rPr>
                <w:b/>
                <w:color w:val="000000"/>
              </w:rPr>
            </w:pPr>
            <w:r w:rsidRPr="00E23858">
              <w:rPr>
                <w:rFonts w:cs="Calibri"/>
                <w:b/>
                <w:bCs/>
                <w:color w:val="000000"/>
              </w:rPr>
              <w:t>Totala kostnader RCC 202</w:t>
            </w:r>
            <w:r w:rsidR="002C3ABA">
              <w:rPr>
                <w:rFonts w:cs="Calibri"/>
                <w:b/>
                <w:bCs/>
                <w:color w:val="000000"/>
              </w:rPr>
              <w:t>2</w:t>
            </w:r>
          </w:p>
        </w:tc>
        <w:tc>
          <w:tcPr>
            <w:tcW w:w="1701" w:type="dxa"/>
            <w:tcBorders>
              <w:top w:val="single" w:sz="4" w:space="0" w:color="auto"/>
              <w:right w:val="single" w:sz="4" w:space="0" w:color="auto"/>
            </w:tcBorders>
            <w:shd w:val="clear" w:color="auto" w:fill="auto"/>
            <w:vAlign w:val="bottom"/>
          </w:tcPr>
          <w:p w14:paraId="40380A1C" w14:textId="77777777" w:rsidR="00323E20" w:rsidRPr="00E23858" w:rsidRDefault="00323E20" w:rsidP="007E40F6">
            <w:pPr>
              <w:autoSpaceDE w:val="0"/>
              <w:autoSpaceDN w:val="0"/>
              <w:adjustRightInd w:val="0"/>
              <w:jc w:val="right"/>
              <w:rPr>
                <w:b/>
                <w:color w:val="000000"/>
              </w:rPr>
            </w:pPr>
            <w:r w:rsidRPr="00E23858">
              <w:rPr>
                <w:rFonts w:cs="Calibri"/>
                <w:b/>
                <w:bCs/>
                <w:color w:val="000000"/>
              </w:rPr>
              <w:t>833,3</w:t>
            </w:r>
          </w:p>
        </w:tc>
      </w:tr>
      <w:tr w:rsidR="00323E20" w:rsidRPr="00E23858" w14:paraId="696A41B6" w14:textId="77777777" w:rsidTr="007E40F6">
        <w:tc>
          <w:tcPr>
            <w:tcW w:w="4773" w:type="dxa"/>
            <w:tcBorders>
              <w:top w:val="single" w:sz="4" w:space="0" w:color="auto"/>
              <w:left w:val="single" w:sz="4" w:space="0" w:color="auto"/>
              <w:bottom w:val="single" w:sz="4" w:space="0" w:color="auto"/>
            </w:tcBorders>
            <w:shd w:val="clear" w:color="auto" w:fill="auto"/>
          </w:tcPr>
          <w:p w14:paraId="3732343D" w14:textId="77777777" w:rsidR="00323E20" w:rsidRPr="00E23858" w:rsidRDefault="00323E20" w:rsidP="007E40F6">
            <w:pPr>
              <w:autoSpaceDE w:val="0"/>
              <w:autoSpaceDN w:val="0"/>
              <w:adjustRightInd w:val="0"/>
              <w:rPr>
                <w:b/>
                <w:color w:val="000000"/>
              </w:rPr>
            </w:pPr>
            <w:r w:rsidRPr="00E23858">
              <w:rPr>
                <w:b/>
                <w:color w:val="000000"/>
              </w:rPr>
              <w:t xml:space="preserve">Differens </w:t>
            </w:r>
          </w:p>
        </w:tc>
        <w:tc>
          <w:tcPr>
            <w:tcW w:w="2706" w:type="dxa"/>
            <w:gridSpan w:val="2"/>
            <w:tcBorders>
              <w:top w:val="single" w:sz="4" w:space="0" w:color="auto"/>
              <w:bottom w:val="single" w:sz="4" w:space="0" w:color="auto"/>
              <w:right w:val="single" w:sz="4" w:space="0" w:color="auto"/>
            </w:tcBorders>
            <w:shd w:val="clear" w:color="auto" w:fill="auto"/>
          </w:tcPr>
          <w:p w14:paraId="1C0AE7C5" w14:textId="77777777" w:rsidR="00323E20" w:rsidRPr="00E23858" w:rsidRDefault="00323E20" w:rsidP="007E40F6">
            <w:pPr>
              <w:autoSpaceDE w:val="0"/>
              <w:autoSpaceDN w:val="0"/>
              <w:adjustRightInd w:val="0"/>
              <w:jc w:val="right"/>
              <w:rPr>
                <w:b/>
                <w:color w:val="000000"/>
              </w:rPr>
            </w:pPr>
            <w:r w:rsidRPr="00E23858">
              <w:rPr>
                <w:b/>
                <w:color w:val="000000"/>
              </w:rPr>
              <w:t>0</w:t>
            </w:r>
          </w:p>
        </w:tc>
      </w:tr>
    </w:tbl>
    <w:p w14:paraId="2C67D875" w14:textId="77777777" w:rsidR="00323E20" w:rsidRPr="00E23858" w:rsidRDefault="00323E20" w:rsidP="00323E20">
      <w:pPr>
        <w:tabs>
          <w:tab w:val="left" w:pos="8647"/>
        </w:tabs>
        <w:rPr>
          <w:b/>
        </w:rPr>
      </w:pPr>
    </w:p>
    <w:p w14:paraId="26E7C537" w14:textId="77777777" w:rsidR="00323E20" w:rsidRPr="00E23858" w:rsidRDefault="00323E20" w:rsidP="00323E20">
      <w:pPr>
        <w:tabs>
          <w:tab w:val="left" w:pos="8647"/>
        </w:tabs>
        <w:rPr>
          <w:b/>
        </w:rPr>
      </w:pPr>
    </w:p>
    <w:p w14:paraId="2485981D" w14:textId="77777777" w:rsidR="00323E20" w:rsidRPr="00FD4685" w:rsidRDefault="00323E20" w:rsidP="00323E20"/>
    <w:p w14:paraId="34294ECD" w14:textId="77777777" w:rsidR="00323E20" w:rsidRPr="00E23858" w:rsidRDefault="00323E20" w:rsidP="00323E20">
      <w:pPr>
        <w:rPr>
          <w:b/>
        </w:rPr>
      </w:pPr>
    </w:p>
    <w:p w14:paraId="50C0DD4D" w14:textId="4B43A79E" w:rsidR="00071DC1" w:rsidRPr="0054343D" w:rsidRDefault="001A18C4" w:rsidP="00C92EE4">
      <w:r w:rsidRPr="0054343D">
        <w:rPr>
          <w:noProof/>
        </w:rPr>
        <w:drawing>
          <wp:anchor distT="0" distB="0" distL="114300" distR="114300" simplePos="0" relativeHeight="251666432" behindDoc="0" locked="0" layoutInCell="1" allowOverlap="1" wp14:anchorId="11F6A3D3" wp14:editId="7D824471">
            <wp:simplePos x="0" y="0"/>
            <wp:positionH relativeFrom="margin">
              <wp:align>center</wp:align>
            </wp:positionH>
            <wp:positionV relativeFrom="margin">
              <wp:posOffset>7452995</wp:posOffset>
            </wp:positionV>
            <wp:extent cx="1626235" cy="474980"/>
            <wp:effectExtent l="0" t="0" r="0" b="1270"/>
            <wp:wrapSquare wrapText="bothSides"/>
            <wp:docPr id="2"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C183D7F6-B498-43B3-948B-1728B52AA6E4}">
                          <adec:decorative xmlns:adec="http://schemas.microsoft.com/office/drawing/2017/decorative" val="1"/>
                        </a:ext>
                      </a:extLst>
                    </pic:cNvPr>
                    <pic:cNvPicPr/>
                  </pic:nvPicPr>
                  <pic:blipFill>
                    <a:blip r:embed="rId29"/>
                    <a:stretch>
                      <a:fillRect/>
                    </a:stretch>
                  </pic:blipFill>
                  <pic:spPr>
                    <a:xfrm>
                      <a:off x="0" y="0"/>
                      <a:ext cx="1626610" cy="475200"/>
                    </a:xfrm>
                    <a:prstGeom prst="rect">
                      <a:avLst/>
                    </a:prstGeom>
                  </pic:spPr>
                </pic:pic>
              </a:graphicData>
            </a:graphic>
            <wp14:sizeRelH relativeFrom="page">
              <wp14:pctWidth>0</wp14:pctWidth>
            </wp14:sizeRelH>
            <wp14:sizeRelV relativeFrom="page">
              <wp14:pctHeight>0</wp14:pctHeight>
            </wp14:sizeRelV>
          </wp:anchor>
        </w:drawing>
      </w:r>
      <w:r w:rsidR="00AD3E17">
        <w:rPr>
          <w:noProof/>
        </w:rPr>
        <mc:AlternateContent>
          <mc:Choice Requires="wps">
            <w:drawing>
              <wp:anchor distT="0" distB="0" distL="114300" distR="114300" simplePos="0" relativeHeight="251671552" behindDoc="0" locked="0" layoutInCell="1" allowOverlap="1" wp14:anchorId="5C46294E" wp14:editId="36354533">
                <wp:simplePos x="0" y="0"/>
                <wp:positionH relativeFrom="margin">
                  <wp:posOffset>-900430</wp:posOffset>
                </wp:positionH>
                <wp:positionV relativeFrom="margin">
                  <wp:posOffset>8815705</wp:posOffset>
                </wp:positionV>
                <wp:extent cx="7564755" cy="418465"/>
                <wp:effectExtent l="0" t="0" r="4445" b="635"/>
                <wp:wrapSquare wrapText="bothSides"/>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755" cy="41846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4CDC" id="Rektangel 4" o:spid="_x0000_s1026" alt="&quot;&quot;" style="position:absolute;margin-left:-70.9pt;margin-top:694.15pt;width:595.65pt;height:32.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" fillcolor="white [3201]" stroked="f" strokeweight="2pt">
                <w10:wrap type="square" anchorx="margin" anchory="margin"/>
              </v:rect>
            </w:pict>
          </mc:Fallback>
        </mc:AlternateContent>
      </w:r>
      <w:r w:rsidR="000945B5" w:rsidRPr="0054343D">
        <w:rPr>
          <w:noProof/>
        </w:rPr>
        <mc:AlternateContent>
          <mc:Choice Requires="wps">
            <w:drawing>
              <wp:anchor distT="0" distB="0" distL="114300" distR="114300" simplePos="0" relativeHeight="251667456" behindDoc="0" locked="0" layoutInCell="1" allowOverlap="1" wp14:anchorId="2FA8D62D" wp14:editId="7B2D3B82">
                <wp:simplePos x="0" y="0"/>
                <wp:positionH relativeFrom="margin">
                  <wp:align>center</wp:align>
                </wp:positionH>
                <wp:positionV relativeFrom="margin">
                  <wp:posOffset>8158480</wp:posOffset>
                </wp:positionV>
                <wp:extent cx="7570800" cy="482400"/>
                <wp:effectExtent l="0" t="0" r="0" b="0"/>
                <wp:wrapSquare wrapText="bothSides"/>
                <wp:docPr id="24" name="Textruta 24"/>
                <wp:cNvGraphicFramePr/>
                <a:graphic xmlns:a="http://schemas.openxmlformats.org/drawingml/2006/main">
                  <a:graphicData uri="http://schemas.microsoft.com/office/word/2010/wordprocessingShape">
                    <wps:wsp>
                      <wps:cNvSpPr txBox="1"/>
                      <wps:spPr>
                        <a:xfrm>
                          <a:off x="0" y="0"/>
                          <a:ext cx="7570800" cy="48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677EC134" w14:textId="77777777" w:rsidR="000945B5" w:rsidRDefault="00AD29B6" w:rsidP="000945B5">
                            <w:pPr>
                              <w:pStyle w:val="Boilerplate"/>
                            </w:pPr>
                            <w:r w:rsidRPr="00937DB7">
                              <w:t>Regionala c</w:t>
                            </w:r>
                            <w:r w:rsidR="00302DAD">
                              <w:t xml:space="preserve">ancercentrum – </w:t>
                            </w:r>
                            <w:r w:rsidRPr="00937DB7">
                              <w:t>regionernas nationella samverkan inom cancervården.</w:t>
                            </w:r>
                          </w:p>
                          <w:p w14:paraId="04C6C3C2" w14:textId="77777777" w:rsidR="000945B5" w:rsidRDefault="00AD29B6" w:rsidP="000945B5">
                            <w:pPr>
                              <w:pStyle w:val="Boilerplate"/>
                            </w:pPr>
                            <w:r w:rsidRPr="00937DB7">
                              <w:t>Med patienter och närstående för hela människan, i dagens och framtidens cancervård.</w:t>
                            </w:r>
                          </w:p>
                          <w:p w14:paraId="5850911D" w14:textId="77777777" w:rsidR="00AD29B6" w:rsidRPr="00937DB7" w:rsidRDefault="00AD29B6" w:rsidP="000945B5">
                            <w:pPr>
                              <w:pStyle w:val="Boilerplate"/>
                            </w:pPr>
                            <w:r w:rsidRPr="00937DB7">
                              <w:t>www.cancercentrum.se</w:t>
                            </w:r>
                            <w:r w:rsidR="001A18C4">
                              <w:t>/norr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8D62D" id="_x0000_t202" coordsize="21600,21600" o:spt="202" path="m,l,21600r21600,l21600,xe">
                <v:stroke joinstyle="miter"/>
                <v:path gradientshapeok="t" o:connecttype="rect"/>
              </v:shapetype>
              <v:shape id="Textruta 24" o:spid="_x0000_s1026" type="#_x0000_t202" style="position:absolute;margin-left:0;margin-top:642.4pt;width:596.15pt;height:3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" filled="f" stroked="f">
                <v:textbox>
                  <w:txbxContent>
                    <w:p w14:paraId="677EC134" w14:textId="77777777" w:rsidR="000945B5" w:rsidRDefault="00AD29B6" w:rsidP="000945B5">
                      <w:pPr>
                        <w:pStyle w:val="Boilerplate"/>
                      </w:pPr>
                      <w:r w:rsidRPr="00937DB7">
                        <w:t>Regionala c</w:t>
                      </w:r>
                      <w:r w:rsidR="00302DAD">
                        <w:t xml:space="preserve">ancercentrum – </w:t>
                      </w:r>
                      <w:r w:rsidRPr="00937DB7">
                        <w:t>regionernas nationella samverkan inom cancervården.</w:t>
                      </w:r>
                    </w:p>
                    <w:p w14:paraId="04C6C3C2" w14:textId="77777777" w:rsidR="000945B5" w:rsidRDefault="00AD29B6" w:rsidP="000945B5">
                      <w:pPr>
                        <w:pStyle w:val="Boilerplate"/>
                      </w:pPr>
                      <w:r w:rsidRPr="00937DB7">
                        <w:t>Med patienter och närstående för hela människan, i dagens och framtidens cancervård.</w:t>
                      </w:r>
                    </w:p>
                    <w:p w14:paraId="5850911D" w14:textId="77777777" w:rsidR="00AD29B6" w:rsidRPr="00937DB7" w:rsidRDefault="00AD29B6" w:rsidP="000945B5">
                      <w:pPr>
                        <w:pStyle w:val="Boilerplate"/>
                      </w:pPr>
                      <w:r w:rsidRPr="00937DB7">
                        <w:t>www.cancercentrum.se</w:t>
                      </w:r>
                      <w:r w:rsidR="001A18C4">
                        <w:t>/norr</w:t>
                      </w:r>
                    </w:p>
                  </w:txbxContent>
                </v:textbox>
                <w10:wrap type="square" anchorx="margin" anchory="margin"/>
              </v:shape>
            </w:pict>
          </mc:Fallback>
        </mc:AlternateContent>
      </w:r>
    </w:p>
    <w:sectPr w:rsidR="00071DC1" w:rsidRPr="0054343D" w:rsidSect="002C3ABA">
      <w:footerReference w:type="default" r:id="rId30"/>
      <w:pgSz w:w="11900" w:h="16840"/>
      <w:pgMar w:top="1417" w:right="1417" w:bottom="1417" w:left="1417" w:header="425"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3A6D7" w14:textId="77777777" w:rsidR="00F71460" w:rsidRDefault="00F71460" w:rsidP="00C92EE4">
      <w:r>
        <w:separator/>
      </w:r>
    </w:p>
    <w:p w14:paraId="3FC45382" w14:textId="77777777" w:rsidR="00F71460" w:rsidRDefault="00F71460" w:rsidP="00C92EE4"/>
    <w:p w14:paraId="69C46E0D" w14:textId="77777777" w:rsidR="00F71460" w:rsidRDefault="00F71460" w:rsidP="00C92EE4"/>
    <w:p w14:paraId="2FBEE208" w14:textId="77777777" w:rsidR="00F71460" w:rsidRDefault="00F71460" w:rsidP="00C92EE4"/>
    <w:p w14:paraId="48F229AB" w14:textId="77777777" w:rsidR="00F71460" w:rsidRDefault="00F71460" w:rsidP="00C92EE4"/>
    <w:p w14:paraId="0D355A05" w14:textId="77777777" w:rsidR="00F71460" w:rsidRDefault="00F71460" w:rsidP="00C92EE4"/>
    <w:p w14:paraId="52CB1D93" w14:textId="77777777" w:rsidR="00F71460" w:rsidRDefault="00F71460" w:rsidP="00C92EE4"/>
  </w:endnote>
  <w:endnote w:type="continuationSeparator" w:id="0">
    <w:p w14:paraId="3D7D9906" w14:textId="77777777" w:rsidR="00F71460" w:rsidRDefault="00F71460" w:rsidP="00C92EE4">
      <w:r>
        <w:continuationSeparator/>
      </w:r>
    </w:p>
    <w:p w14:paraId="1664492F" w14:textId="77777777" w:rsidR="00F71460" w:rsidRDefault="00F71460" w:rsidP="00C92EE4"/>
    <w:p w14:paraId="205846ED" w14:textId="77777777" w:rsidR="00F71460" w:rsidRDefault="00F71460" w:rsidP="00C92EE4"/>
    <w:p w14:paraId="75A5A412" w14:textId="77777777" w:rsidR="00F71460" w:rsidRDefault="00F71460" w:rsidP="00C92EE4"/>
    <w:p w14:paraId="6E944CA8" w14:textId="77777777" w:rsidR="00F71460" w:rsidRDefault="00F71460" w:rsidP="00C92EE4"/>
    <w:p w14:paraId="4A4DCEA1" w14:textId="77777777" w:rsidR="00F71460" w:rsidRDefault="00F71460" w:rsidP="00C92EE4"/>
    <w:p w14:paraId="25FCCB3C" w14:textId="77777777" w:rsidR="00F71460" w:rsidRDefault="00F71460" w:rsidP="00C92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rödtext)">
    <w:altName w:val="Arial"/>
    <w:charset w:val="00"/>
    <w:family w:val="roman"/>
    <w:pitch w:val="default"/>
  </w:font>
  <w:font w:name="Lucida Grande">
    <w:altName w:val="Segoe UI"/>
    <w:charset w:val="00"/>
    <w:family w:val="swiss"/>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CS-brödtex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EB8B" w14:textId="77777777" w:rsidR="00AD29B6" w:rsidRPr="00A4648D" w:rsidRDefault="00AD29B6" w:rsidP="00C92EE4">
    <w:r w:rsidRPr="00A4648D">
      <w:rPr>
        <w:rStyle w:val="Sidnummer"/>
      </w:rPr>
      <w:fldChar w:fldCharType="begin"/>
    </w:r>
    <w:r w:rsidRPr="00A4648D">
      <w:rPr>
        <w:rStyle w:val="Sidnummer"/>
      </w:rPr>
      <w:instrText xml:space="preserve"> PAGE </w:instrText>
    </w:r>
    <w:r w:rsidRPr="00A4648D">
      <w:rPr>
        <w:rStyle w:val="Sidnummer"/>
      </w:rPr>
      <w:fldChar w:fldCharType="separate"/>
    </w:r>
    <w:r w:rsidR="00C90759" w:rsidRPr="00A4648D">
      <w:rPr>
        <w:rStyle w:val="Sidnummer"/>
      </w:rPr>
      <w:t>1</w:t>
    </w:r>
    <w:r w:rsidRPr="00A4648D">
      <w:rPr>
        <w:rStyle w:val="Sidnumm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5F49" w14:textId="77777777" w:rsidR="000945B5" w:rsidRPr="004C43CC" w:rsidRDefault="000945B5" w:rsidP="00EB2C18">
    <w:pPr>
      <w:pStyle w:val="Sidfot"/>
    </w:pPr>
    <w:r w:rsidRPr="004C43CC">
      <w:rPr>
        <w:rStyle w:val="Sidnummer"/>
      </w:rPr>
      <w:fldChar w:fldCharType="begin"/>
    </w:r>
    <w:r w:rsidRPr="004C43CC">
      <w:rPr>
        <w:rStyle w:val="Sidnummer"/>
      </w:rPr>
      <w:instrText xml:space="preserve"> PAGE </w:instrText>
    </w:r>
    <w:r w:rsidRPr="004C43CC">
      <w:rPr>
        <w:rStyle w:val="Sidnummer"/>
      </w:rPr>
      <w:fldChar w:fldCharType="separate"/>
    </w:r>
    <w:r>
      <w:rPr>
        <w:rStyle w:val="Sidnummer"/>
        <w:noProof/>
      </w:rPr>
      <w:t>7</w:t>
    </w:r>
    <w:r w:rsidRPr="004C43CC">
      <w:rPr>
        <w:rStyle w:val="Sid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Rubrik"/>
      <w:id w:val="-1429113612"/>
      <w:showingPlcHdr/>
      <w:dataBinding w:prefixMappings="xmlns:ns0='http://schemas.openxmlformats.org/package/2006/metadata/core-properties' xmlns:ns1='http://purl.org/dc/elements/1.1/'" w:xpath="/ns0:coreProperties[1]/ns1:title[1]" w:storeItemID="{6C3C8BC8-F283-45AE-878A-BAB7291924A1}"/>
      <w:text/>
    </w:sdtPr>
    <w:sdtEndPr/>
    <w:sdtContent>
      <w:p w14:paraId="739868BD" w14:textId="77777777" w:rsidR="00AD29B6" w:rsidRDefault="00637872" w:rsidP="00E03C0E">
        <w:pPr>
          <w:pStyle w:val="Sidhuvud"/>
        </w:pPr>
        <w:r>
          <w:t xml:space="preserve">     </w:t>
        </w:r>
      </w:p>
    </w:sdtContent>
  </w:sdt>
  <w:sdt>
    <w:sdtPr>
      <w:alias w:val="Datum"/>
      <w:id w:val="240149143"/>
      <w:showingPlcHdr/>
      <w:dataBinding w:prefixMappings="xmlns:ns0='http://schemas.microsoft.com/office/2006/coverPageProps'" w:xpath="/ns0:CoverPageProperties[1]/ns0:PublishDate[1]" w:storeItemID="{55AF091B-3C7A-41E3-B477-F2FDAA23CFDA}"/>
      <w:date>
        <w:dateFormat w:val="'den 'd MMMM yyyy"/>
        <w:lid w:val="sv-SE"/>
        <w:storeMappedDataAs w:val="dateTime"/>
        <w:calendar w:val="gregorian"/>
      </w:date>
    </w:sdtPr>
    <w:sdtEndPr/>
    <w:sdtContent>
      <w:p w14:paraId="38F70F2D" w14:textId="77777777" w:rsidR="00AD29B6" w:rsidRDefault="00AD29B6" w:rsidP="00E03C0E">
        <w:pPr>
          <w:pStyle w:val="Sidhuvud"/>
        </w:pPr>
        <w:r>
          <w:t>[Ange datum]</w:t>
        </w:r>
      </w:p>
    </w:sdtContent>
  </w:sdt>
  <w:p w14:paraId="790DF634" w14:textId="77777777" w:rsidR="00AD29B6" w:rsidRDefault="00AD29B6" w:rsidP="00EB2C1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E76E" w14:textId="008C65D0" w:rsidR="00582898" w:rsidRDefault="00582898">
    <w:pPr>
      <w:pStyle w:val="Sidfot"/>
      <w:rPr>
        <w:noProof/>
      </w:rPr>
    </w:pPr>
    <w:r>
      <w:rPr>
        <w:noProof/>
      </w:rPr>
      <w:drawing>
        <wp:anchor distT="0" distB="0" distL="114300" distR="114300" simplePos="0" relativeHeight="251693056" behindDoc="0" locked="0" layoutInCell="1" allowOverlap="1" wp14:anchorId="3871F582" wp14:editId="6FC942FB">
          <wp:simplePos x="0" y="0"/>
          <wp:positionH relativeFrom="column">
            <wp:posOffset>-443230</wp:posOffset>
          </wp:positionH>
          <wp:positionV relativeFrom="paragraph">
            <wp:posOffset>-226431</wp:posOffset>
          </wp:positionV>
          <wp:extent cx="4986068" cy="597734"/>
          <wp:effectExtent l="0" t="0" r="508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rotWithShape="1">
                  <a:blip r:embed="rId1"/>
                  <a:srcRect t="10009" b="9967"/>
                  <a:stretch/>
                </pic:blipFill>
                <pic:spPr bwMode="auto">
                  <a:xfrm>
                    <a:off x="0" y="0"/>
                    <a:ext cx="4986068" cy="597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D0580" w14:textId="6F1E82CA" w:rsidR="00E4548C" w:rsidRDefault="001A18C4">
    <w:pPr>
      <w:pStyle w:val="Sidfot"/>
    </w:pPr>
    <w:r>
      <w:rPr>
        <w:noProof/>
      </w:rPr>
      <w:drawing>
        <wp:anchor distT="0" distB="0" distL="114300" distR="114300" simplePos="0" relativeHeight="251688960" behindDoc="0" locked="0" layoutInCell="1" allowOverlap="1" wp14:anchorId="7B8C70E8" wp14:editId="55D478D4">
          <wp:simplePos x="0" y="0"/>
          <wp:positionH relativeFrom="column">
            <wp:posOffset>4792345</wp:posOffset>
          </wp:positionH>
          <wp:positionV relativeFrom="paragraph">
            <wp:posOffset>-250825</wp:posOffset>
          </wp:positionV>
          <wp:extent cx="1299210" cy="379730"/>
          <wp:effectExtent l="0" t="0" r="0" b="1270"/>
          <wp:wrapThrough wrapText="bothSides">
            <wp:wrapPolygon edited="0">
              <wp:start x="950" y="0"/>
              <wp:lineTo x="0" y="4334"/>
              <wp:lineTo x="0" y="16254"/>
              <wp:lineTo x="950" y="20589"/>
              <wp:lineTo x="11718" y="20589"/>
              <wp:lineTo x="21220" y="14087"/>
              <wp:lineTo x="21220" y="7585"/>
              <wp:lineTo x="16786" y="0"/>
              <wp:lineTo x="950" y="0"/>
            </wp:wrapPolygon>
          </wp:wrapThrough>
          <wp:docPr id="8" name="Bildobjek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2"/>
                  <a:stretch>
                    <a:fillRect/>
                  </a:stretch>
                </pic:blipFill>
                <pic:spPr>
                  <a:xfrm>
                    <a:off x="0" y="0"/>
                    <a:ext cx="1299210" cy="379730"/>
                  </a:xfrm>
                  <a:prstGeom prst="rect">
                    <a:avLst/>
                  </a:prstGeom>
                </pic:spPr>
              </pic:pic>
            </a:graphicData>
          </a:graphic>
          <wp14:sizeRelH relativeFrom="page">
            <wp14:pctWidth>0</wp14:pctWidth>
          </wp14:sizeRelH>
          <wp14:sizeRelV relativeFrom="page">
            <wp14:pctHeight>0</wp14:pctHeight>
          </wp14:sizeRelV>
        </wp:anchor>
      </w:drawing>
    </w:r>
    <w:r w:rsidR="00C82C6E">
      <w:rPr>
        <w:noProof/>
        <w:shd w:val="clear" w:color="auto" w:fill="auto"/>
      </w:rPr>
      <mc:AlternateContent>
        <mc:Choice Requires="wps">
          <w:drawing>
            <wp:anchor distT="0" distB="0" distL="114300" distR="114300" simplePos="0" relativeHeight="251692032" behindDoc="1" locked="0" layoutInCell="1" allowOverlap="1" wp14:anchorId="532C434B" wp14:editId="641E6BC3">
              <wp:simplePos x="0" y="0"/>
              <wp:positionH relativeFrom="column">
                <wp:posOffset>-900430</wp:posOffset>
              </wp:positionH>
              <wp:positionV relativeFrom="paragraph">
                <wp:posOffset>-355812</wp:posOffset>
              </wp:positionV>
              <wp:extent cx="7555832" cy="619760"/>
              <wp:effectExtent l="0" t="0" r="1270" b="2540"/>
              <wp:wrapNone/>
              <wp:docPr id="3" name="Rektange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5832" cy="61976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96A7" id="Rektangel 3" o:spid="_x0000_s1026" alt="&quot;&quot;" style="position:absolute;margin-left:-70.9pt;margin-top:-28pt;width:594.95pt;height:4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" fillcolor="white [3201]" stroked="f" strokeweight="2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7734" w14:textId="77777777" w:rsidR="000945B5" w:rsidRDefault="000945B5" w:rsidP="00C71FAB">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p w14:paraId="63CAEC17" w14:textId="77777777" w:rsidR="00AD29B6" w:rsidRPr="004C43CC" w:rsidRDefault="00AD29B6" w:rsidP="00C92EE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85A9" w14:textId="77777777" w:rsidR="00AD29B6" w:rsidRDefault="00AD29B6" w:rsidP="00EB2C18">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617303716"/>
      <w:docPartObj>
        <w:docPartGallery w:val="Page Numbers (Bottom of Page)"/>
        <w:docPartUnique/>
      </w:docPartObj>
    </w:sdtPr>
    <w:sdtEndPr>
      <w:rPr>
        <w:rStyle w:val="Sidnummer"/>
      </w:rPr>
    </w:sdtEndPr>
    <w:sdtContent>
      <w:p w14:paraId="5B8A4B66" w14:textId="77777777" w:rsidR="000945B5" w:rsidRDefault="000945B5" w:rsidP="00C71FAB">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3</w:t>
        </w:r>
        <w:r>
          <w:rPr>
            <w:rStyle w:val="Sidnummer"/>
          </w:rPr>
          <w:fldChar w:fldCharType="end"/>
        </w:r>
      </w:p>
    </w:sdtContent>
  </w:sdt>
  <w:p w14:paraId="637B5FCB" w14:textId="77777777" w:rsidR="00AD29B6" w:rsidRDefault="00AD29B6" w:rsidP="00EB2C18">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CF52" w14:textId="77777777" w:rsidR="00AD29B6" w:rsidRDefault="00AD29B6" w:rsidP="00E82A1B">
    <w:pPr>
      <w:pStyle w:val="Sidfot"/>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223A" w14:textId="77777777" w:rsidR="00AD29B6" w:rsidRPr="00EB2C18" w:rsidRDefault="00AD29B6" w:rsidP="00EB2C18">
    <w:pPr>
      <w:pStyle w:val="Sidfot"/>
    </w:pPr>
    <w:r w:rsidRPr="00EB2C18">
      <w:rPr>
        <w:rStyle w:val="Sidnummer"/>
      </w:rPr>
      <w:fldChar w:fldCharType="begin"/>
    </w:r>
    <w:r w:rsidRPr="00EB2C18">
      <w:rPr>
        <w:rStyle w:val="Sidnummer"/>
      </w:rPr>
      <w:instrText xml:space="preserve"> PAGE </w:instrText>
    </w:r>
    <w:r w:rsidRPr="00EB2C18">
      <w:rPr>
        <w:rStyle w:val="Sidnummer"/>
      </w:rPr>
      <w:fldChar w:fldCharType="separate"/>
    </w:r>
    <w:r w:rsidR="00302DAD">
      <w:rPr>
        <w:rStyle w:val="Sidnummer"/>
        <w:noProof/>
      </w:rPr>
      <w:t>8</w:t>
    </w:r>
    <w:r w:rsidRPr="00EB2C18">
      <w:rPr>
        <w:rStyle w:val="Sidnumm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A408" w14:textId="77777777" w:rsidR="00AD29B6" w:rsidRPr="004C43CC" w:rsidRDefault="00AD29B6" w:rsidP="00EB2C18">
    <w:pPr>
      <w:pStyle w:val="Sidfot"/>
    </w:pPr>
    <w:r w:rsidRPr="004C43CC">
      <w:rPr>
        <w:rStyle w:val="Sidnummer"/>
      </w:rPr>
      <w:fldChar w:fldCharType="begin"/>
    </w:r>
    <w:r w:rsidRPr="004C43CC">
      <w:rPr>
        <w:rStyle w:val="Sidnummer"/>
      </w:rPr>
      <w:instrText xml:space="preserve"> PAGE </w:instrText>
    </w:r>
    <w:r w:rsidRPr="004C43CC">
      <w:rPr>
        <w:rStyle w:val="Sidnummer"/>
      </w:rPr>
      <w:fldChar w:fldCharType="separate"/>
    </w:r>
    <w:r w:rsidR="00302DAD">
      <w:rPr>
        <w:rStyle w:val="Sidnummer"/>
        <w:noProof/>
      </w:rPr>
      <w:t>7</w:t>
    </w:r>
    <w:r w:rsidRPr="004C43CC">
      <w:rPr>
        <w:rStyle w:val="Sid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34D24" w14:textId="77777777" w:rsidR="00F71460" w:rsidRDefault="00F71460" w:rsidP="00C92EE4">
      <w:r>
        <w:separator/>
      </w:r>
    </w:p>
    <w:p w14:paraId="1CB334EC" w14:textId="77777777" w:rsidR="00F71460" w:rsidRDefault="00F71460" w:rsidP="00C92EE4"/>
    <w:p w14:paraId="22020938" w14:textId="77777777" w:rsidR="00F71460" w:rsidRDefault="00F71460" w:rsidP="00C92EE4"/>
    <w:p w14:paraId="432867C2" w14:textId="77777777" w:rsidR="00F71460" w:rsidRDefault="00F71460" w:rsidP="00C92EE4"/>
    <w:p w14:paraId="00216315" w14:textId="77777777" w:rsidR="00F71460" w:rsidRDefault="00F71460" w:rsidP="00C92EE4"/>
    <w:p w14:paraId="1BE2DBCC" w14:textId="77777777" w:rsidR="00F71460" w:rsidRDefault="00F71460" w:rsidP="00C92EE4"/>
    <w:p w14:paraId="6916D94E" w14:textId="77777777" w:rsidR="00F71460" w:rsidRDefault="00F71460" w:rsidP="00C92EE4"/>
  </w:footnote>
  <w:footnote w:type="continuationSeparator" w:id="0">
    <w:p w14:paraId="631A2AED" w14:textId="77777777" w:rsidR="00F71460" w:rsidRDefault="00F71460" w:rsidP="00C92EE4">
      <w:r>
        <w:continuationSeparator/>
      </w:r>
    </w:p>
    <w:p w14:paraId="7DEDBA4F" w14:textId="77777777" w:rsidR="00F71460" w:rsidRDefault="00F71460" w:rsidP="00C92EE4"/>
    <w:p w14:paraId="24115E57" w14:textId="77777777" w:rsidR="00F71460" w:rsidRDefault="00F71460" w:rsidP="00C92EE4"/>
    <w:p w14:paraId="495CE9F9" w14:textId="77777777" w:rsidR="00F71460" w:rsidRDefault="00F71460" w:rsidP="00C92EE4"/>
    <w:p w14:paraId="0C88E268" w14:textId="77777777" w:rsidR="00F71460" w:rsidRDefault="00F71460" w:rsidP="00C92EE4"/>
    <w:p w14:paraId="7A62674D" w14:textId="77777777" w:rsidR="00F71460" w:rsidRDefault="00F71460" w:rsidP="00C92EE4"/>
    <w:p w14:paraId="2C21E5AB" w14:textId="77777777" w:rsidR="00F71460" w:rsidRDefault="00F71460" w:rsidP="00C92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F453" w14:textId="77777777" w:rsidR="006373E2" w:rsidRDefault="00F30CA8">
    <w:pPr>
      <w:pStyle w:val="Sidhuvud"/>
    </w:pPr>
    <w:r>
      <w:rPr>
        <w:noProof/>
        <w:shd w:val="clear" w:color="auto" w:fill="auto"/>
      </w:rPr>
      <mc:AlternateContent>
        <mc:Choice Requires="wps">
          <w:drawing>
            <wp:anchor distT="0" distB="0" distL="114300" distR="114300" simplePos="0" relativeHeight="251691008" behindDoc="1" locked="1" layoutInCell="1" allowOverlap="1" wp14:anchorId="2195D90B" wp14:editId="0CB44A20">
              <wp:simplePos x="0" y="0"/>
              <wp:positionH relativeFrom="column">
                <wp:posOffset>-892810</wp:posOffset>
              </wp:positionH>
              <wp:positionV relativeFrom="page">
                <wp:posOffset>-17434</wp:posOffset>
              </wp:positionV>
              <wp:extent cx="7556400" cy="10684800"/>
              <wp:effectExtent l="50800" t="25400" r="64135" b="72390"/>
              <wp:wrapNone/>
              <wp:docPr id="22" name="Rektange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400" cy="10684800"/>
                      </a:xfrm>
                      <a:prstGeom prst="rect">
                        <a:avLst/>
                      </a:prstGeom>
                      <a:blipFill dpi="0" rotWithShape="1">
                        <a:blip r:embed="rId1"/>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5A880" id="Rektangel 22" o:spid="_x0000_s1026" alt="&quot;&quot;" style="position:absolute;margin-left:-70.3pt;margin-top:-1.35pt;width:595pt;height:841.3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" strokecolor="#00a9e9 [3044]">
              <v:fill r:id="rId2" o:title="" recolor="t" rotate="t" type="frame"/>
              <v:shadow on="t" color="black" opacity="22937f" origin=",.5" offset="0,.63889mm"/>
              <w10:wrap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C2FD" w14:textId="77777777" w:rsidR="00AD29B6" w:rsidRPr="005A4D9C" w:rsidRDefault="00AD29B6" w:rsidP="005A4D9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E5BC" w14:textId="77777777" w:rsidR="00AD29B6" w:rsidRDefault="00AD29B6" w:rsidP="00E03C0E">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A34A" w14:textId="77777777" w:rsidR="00AD29B6" w:rsidRPr="00E13CA1" w:rsidRDefault="00AD29B6" w:rsidP="005A4D9C">
    <w:pPr>
      <w:pStyle w:val="Sidhuvud"/>
      <w:rPr>
        <w:color w:val="005092" w:themeColor="accent3"/>
      </w:rPr>
    </w:pPr>
    <w:r w:rsidRPr="00E13CA1">
      <w:rPr>
        <w:noProof/>
        <w:color w:val="005092" w:themeColor="accent3"/>
      </w:rPr>
      <mc:AlternateContent>
        <mc:Choice Requires="wps">
          <w:drawing>
            <wp:anchor distT="0" distB="0" distL="114300" distR="114300" simplePos="0" relativeHeight="251660287" behindDoc="0" locked="0" layoutInCell="1" allowOverlap="1" wp14:anchorId="7E18F7AB" wp14:editId="1EE2678A">
              <wp:simplePos x="0" y="0"/>
              <wp:positionH relativeFrom="column">
                <wp:posOffset>-1029970</wp:posOffset>
              </wp:positionH>
              <wp:positionV relativeFrom="paragraph">
                <wp:posOffset>-101600</wp:posOffset>
              </wp:positionV>
              <wp:extent cx="648000" cy="648000"/>
              <wp:effectExtent l="0" t="0" r="0" b="0"/>
              <wp:wrapNone/>
              <wp:docPr id="13" name="Ellip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000" cy="6480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56182" id="Ellips 13" o:spid="_x0000_s1026" alt="&quot;&quot;" style="position:absolute;margin-left:-81.1pt;margin-top:-8pt;width:51pt;height:5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" fillcolor="#00b3f6 [3204]" stroked="f"/>
          </w:pict>
        </mc:Fallback>
      </mc:AlternateContent>
    </w:r>
    <w:r w:rsidRPr="00E13CA1">
      <w:rPr>
        <w:color w:val="005092" w:themeColor="accent3"/>
      </w:rPr>
      <w:t>REGIONALA CANCERCENTRUM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6B1B" w14:textId="77777777" w:rsidR="00AD29B6" w:rsidRPr="00E13CA1" w:rsidRDefault="00AD29B6" w:rsidP="00A4648D">
    <w:pPr>
      <w:pStyle w:val="Sidhuvud"/>
      <w:rPr>
        <w:color w:val="005092" w:themeColor="accent3"/>
      </w:rPr>
    </w:pPr>
    <w:r w:rsidRPr="00E13CA1">
      <w:rPr>
        <w:noProof/>
        <w:color w:val="005092" w:themeColor="accent3"/>
      </w:rPr>
      <mc:AlternateContent>
        <mc:Choice Requires="wps">
          <w:drawing>
            <wp:anchor distT="0" distB="0" distL="114300" distR="114300" simplePos="0" relativeHeight="251671552" behindDoc="0" locked="0" layoutInCell="1" allowOverlap="1" wp14:anchorId="6EAADBE4" wp14:editId="2BC2B3F6">
              <wp:simplePos x="0" y="0"/>
              <wp:positionH relativeFrom="column">
                <wp:posOffset>6170930</wp:posOffset>
              </wp:positionH>
              <wp:positionV relativeFrom="paragraph">
                <wp:posOffset>-101600</wp:posOffset>
              </wp:positionV>
              <wp:extent cx="648000" cy="648000"/>
              <wp:effectExtent l="0" t="0" r="0" b="0"/>
              <wp:wrapNone/>
              <wp:docPr id="1" name="Ellip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000" cy="6480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EC692" id="Ellips 1" o:spid="_x0000_s1026" alt="&quot;&quot;" style="position:absolute;margin-left:485.9pt;margin-top:-8pt;width:51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" fillcolor="#00b3f6 [3204]" stroked="f"/>
          </w:pict>
        </mc:Fallback>
      </mc:AlternateContent>
    </w:r>
    <w:r w:rsidRPr="00E13CA1">
      <w:rPr>
        <w:color w:val="005092" w:themeColor="accent3"/>
      </w:rPr>
      <w:t xml:space="preserve">REGIONALA CANCERCENTRUM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91CED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C6A37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B56D7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4AADD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750DF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C8D5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98C22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8327F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EF884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E244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A5085A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520E09"/>
    <w:multiLevelType w:val="multilevel"/>
    <w:tmpl w:val="1E089D74"/>
    <w:lvl w:ilvl="0">
      <w:start w:val="1"/>
      <w:numFmt w:val="bullet"/>
      <w:lvlText w:val=""/>
      <w:lvlJc w:val="left"/>
      <w:pPr>
        <w:ind w:left="131" w:hanging="1213"/>
      </w:pPr>
      <w:rPr>
        <w:rFonts w:ascii="Symbol" w:hAnsi="Symbol" w:hint="default"/>
      </w:rPr>
    </w:lvl>
    <w:lvl w:ilvl="1">
      <w:start w:val="1"/>
      <w:numFmt w:val="bullet"/>
      <w:lvlText w:val="-"/>
      <w:lvlJc w:val="left"/>
      <w:pPr>
        <w:ind w:left="851" w:hanging="360"/>
      </w:pPr>
      <w:rPr>
        <w:rFonts w:ascii="Courier New" w:hAnsi="Courier New" w:hint="default"/>
      </w:rPr>
    </w:lvl>
    <w:lvl w:ilvl="2">
      <w:start w:val="1"/>
      <w:numFmt w:val="bullet"/>
      <w:lvlText w:val=""/>
      <w:lvlJc w:val="left"/>
      <w:pPr>
        <w:ind w:left="1571" w:hanging="360"/>
      </w:pPr>
      <w:rPr>
        <w:rFonts w:ascii="Wingdings" w:hAnsi="Wingdings" w:hint="default"/>
      </w:rPr>
    </w:lvl>
    <w:lvl w:ilvl="3">
      <w:start w:val="1"/>
      <w:numFmt w:val="bullet"/>
      <w:lvlText w:val=""/>
      <w:lvlJc w:val="left"/>
      <w:pPr>
        <w:ind w:left="2291" w:hanging="360"/>
      </w:pPr>
      <w:rPr>
        <w:rFonts w:ascii="Symbol" w:hAnsi="Symbol" w:hint="default"/>
      </w:rPr>
    </w:lvl>
    <w:lvl w:ilvl="4">
      <w:start w:val="1"/>
      <w:numFmt w:val="bullet"/>
      <w:lvlText w:val="o"/>
      <w:lvlJc w:val="left"/>
      <w:pPr>
        <w:ind w:left="3011" w:hanging="360"/>
      </w:pPr>
      <w:rPr>
        <w:rFonts w:ascii="Courier New" w:hAnsi="Courier New" w:hint="default"/>
      </w:rPr>
    </w:lvl>
    <w:lvl w:ilvl="5">
      <w:start w:val="1"/>
      <w:numFmt w:val="bullet"/>
      <w:lvlText w:val=""/>
      <w:lvlJc w:val="left"/>
      <w:pPr>
        <w:ind w:left="3731" w:hanging="360"/>
      </w:pPr>
      <w:rPr>
        <w:rFonts w:ascii="Wingdings" w:hAnsi="Wingdings" w:hint="default"/>
      </w:rPr>
    </w:lvl>
    <w:lvl w:ilvl="6">
      <w:start w:val="1"/>
      <w:numFmt w:val="bullet"/>
      <w:lvlText w:val=""/>
      <w:lvlJc w:val="left"/>
      <w:pPr>
        <w:ind w:left="4451" w:hanging="360"/>
      </w:pPr>
      <w:rPr>
        <w:rFonts w:ascii="Symbol" w:hAnsi="Symbol" w:hint="default"/>
      </w:rPr>
    </w:lvl>
    <w:lvl w:ilvl="7">
      <w:start w:val="1"/>
      <w:numFmt w:val="bullet"/>
      <w:lvlText w:val="o"/>
      <w:lvlJc w:val="left"/>
      <w:pPr>
        <w:ind w:left="5171" w:hanging="360"/>
      </w:pPr>
      <w:rPr>
        <w:rFonts w:ascii="Courier New" w:hAnsi="Courier New" w:hint="default"/>
      </w:rPr>
    </w:lvl>
    <w:lvl w:ilvl="8">
      <w:start w:val="1"/>
      <w:numFmt w:val="bullet"/>
      <w:lvlText w:val=""/>
      <w:lvlJc w:val="left"/>
      <w:pPr>
        <w:ind w:left="5891" w:hanging="360"/>
      </w:pPr>
      <w:rPr>
        <w:rFonts w:ascii="Wingdings" w:hAnsi="Wingdings" w:hint="default"/>
      </w:rPr>
    </w:lvl>
  </w:abstractNum>
  <w:abstractNum w:abstractNumId="12" w15:restartNumberingAfterBreak="0">
    <w:nsid w:val="0CCF02BB"/>
    <w:multiLevelType w:val="multilevel"/>
    <w:tmpl w:val="DA94132A"/>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tabs>
          <w:tab w:val="num" w:pos="1276"/>
        </w:tabs>
        <w:ind w:left="1275" w:hanging="1134"/>
      </w:pPr>
      <w:rPr>
        <w:rFonts w:hint="default"/>
        <w:vanish w:val="0"/>
      </w:rPr>
    </w:lvl>
    <w:lvl w:ilvl="2">
      <w:start w:val="1"/>
      <w:numFmt w:val="decimal"/>
      <w:lvlText w:val="%1.%2.%3."/>
      <w:lvlJc w:val="left"/>
      <w:pPr>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13" w15:restartNumberingAfterBreak="0">
    <w:nsid w:val="10B92E99"/>
    <w:multiLevelType w:val="multilevel"/>
    <w:tmpl w:val="1256CD5A"/>
    <w:lvl w:ilvl="0">
      <w:start w:val="1"/>
      <w:numFmt w:val="decimal"/>
      <w:suff w:val="nothing"/>
      <w:lvlText w:val="%1"/>
      <w:lvlJc w:val="left"/>
      <w:pPr>
        <w:ind w:left="0" w:firstLine="141"/>
      </w:pPr>
      <w:rPr>
        <w:rFonts w:hint="default"/>
        <w:vanish/>
        <w:color w:val="000000" w:themeColor="text1"/>
      </w:rPr>
    </w:lvl>
    <w:lvl w:ilvl="1">
      <w:start w:val="1"/>
      <w:numFmt w:val="decimal"/>
      <w:suff w:val="space"/>
      <w:lvlText w:val="%1.%2."/>
      <w:lvlJc w:val="left"/>
      <w:pPr>
        <w:ind w:left="1275" w:hanging="1134"/>
      </w:pPr>
      <w:rPr>
        <w:rFonts w:hint="default"/>
        <w:vanish w:val="0"/>
      </w:rPr>
    </w:lvl>
    <w:lvl w:ilvl="2">
      <w:start w:val="1"/>
      <w:numFmt w:val="decimal"/>
      <w:suff w:val="space"/>
      <w:lvlText w:val="%1.%2.%3."/>
      <w:lvlJc w:val="left"/>
      <w:pPr>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14" w15:restartNumberingAfterBreak="0">
    <w:nsid w:val="148F6A87"/>
    <w:multiLevelType w:val="multilevel"/>
    <w:tmpl w:val="041D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9B4202"/>
    <w:multiLevelType w:val="hybridMultilevel"/>
    <w:tmpl w:val="13D2BF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10E3BE3"/>
    <w:multiLevelType w:val="multilevel"/>
    <w:tmpl w:val="1E1A1E34"/>
    <w:lvl w:ilvl="0">
      <w:start w:val="1"/>
      <w:numFmt w:val="decimal"/>
      <w:suff w:val="nothing"/>
      <w:lvlText w:val="%1"/>
      <w:lvlJc w:val="left"/>
      <w:pPr>
        <w:ind w:left="-141" w:firstLine="141"/>
      </w:pPr>
      <w:rPr>
        <w:rFonts w:hint="default"/>
        <w:vanish/>
        <w:color w:val="000000" w:themeColor="text1"/>
      </w:rPr>
    </w:lvl>
    <w:lvl w:ilvl="1">
      <w:start w:val="1"/>
      <w:numFmt w:val="decimal"/>
      <w:lvlText w:val="%1.%2."/>
      <w:lvlJc w:val="left"/>
      <w:pPr>
        <w:ind w:left="1134" w:hanging="1134"/>
      </w:pPr>
      <w:rPr>
        <w:rFonts w:hint="default"/>
        <w:vanish w:val="0"/>
      </w:rPr>
    </w:lvl>
    <w:lvl w:ilvl="2">
      <w:start w:val="1"/>
      <w:numFmt w:val="decimal"/>
      <w:lvlText w:val="%1.%2.%3."/>
      <w:lvlJc w:val="left"/>
      <w:pPr>
        <w:ind w:left="1333" w:hanging="1333"/>
      </w:pPr>
      <w:rPr>
        <w:rFonts w:hint="default"/>
      </w:rPr>
    </w:lvl>
    <w:lvl w:ilvl="3">
      <w:start w:val="1"/>
      <w:numFmt w:val="decimal"/>
      <w:lvlText w:val="%1.%2.%3.%4."/>
      <w:lvlJc w:val="left"/>
      <w:pPr>
        <w:tabs>
          <w:tab w:val="num" w:pos="851"/>
        </w:tabs>
        <w:ind w:left="1701" w:hanging="1701"/>
      </w:pPr>
      <w:rPr>
        <w:rFonts w:hint="default"/>
      </w:rPr>
    </w:lvl>
    <w:lvl w:ilvl="4">
      <w:start w:val="1"/>
      <w:numFmt w:val="decimal"/>
      <w:lvlText w:val="%1.%2.%3.%4.%5."/>
      <w:lvlJc w:val="left"/>
      <w:pPr>
        <w:ind w:left="2325" w:hanging="2325"/>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880D51"/>
    <w:multiLevelType w:val="multilevel"/>
    <w:tmpl w:val="849E400C"/>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ind w:left="1275" w:hanging="1134"/>
      </w:pPr>
      <w:rPr>
        <w:rFonts w:hint="default"/>
        <w:vanish w:val="0"/>
      </w:rPr>
    </w:lvl>
    <w:lvl w:ilvl="2">
      <w:start w:val="1"/>
      <w:numFmt w:val="decimal"/>
      <w:lvlText w:val="%1.%2.%3."/>
      <w:lvlJc w:val="left"/>
      <w:pPr>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18" w15:restartNumberingAfterBreak="0">
    <w:nsid w:val="315420EB"/>
    <w:multiLevelType w:val="multilevel"/>
    <w:tmpl w:val="18A85E3C"/>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tabs>
          <w:tab w:val="num" w:pos="1276"/>
        </w:tabs>
        <w:ind w:left="1275" w:hanging="1134"/>
      </w:pPr>
      <w:rPr>
        <w:rFonts w:hint="default"/>
        <w:vanish w:val="0"/>
      </w:rPr>
    </w:lvl>
    <w:lvl w:ilvl="2">
      <w:start w:val="1"/>
      <w:numFmt w:val="decimal"/>
      <w:lvlText w:val="%1.%2.%3."/>
      <w:lvlJc w:val="left"/>
      <w:pPr>
        <w:tabs>
          <w:tab w:val="num" w:pos="992"/>
        </w:tabs>
        <w:ind w:left="992" w:hanging="851"/>
      </w:pPr>
      <w:rPr>
        <w:rFonts w:hint="default"/>
      </w:rPr>
    </w:lvl>
    <w:lvl w:ilvl="3">
      <w:start w:val="1"/>
      <w:numFmt w:val="decimal"/>
      <w:lvlText w:val="%1.%2.%3.%4."/>
      <w:lvlJc w:val="left"/>
      <w:pPr>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19" w15:restartNumberingAfterBreak="0">
    <w:nsid w:val="3A907067"/>
    <w:multiLevelType w:val="hybridMultilevel"/>
    <w:tmpl w:val="41FE0C78"/>
    <w:lvl w:ilvl="0" w:tplc="F3D26BE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ABF034B"/>
    <w:multiLevelType w:val="multilevel"/>
    <w:tmpl w:val="E8A0F72E"/>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tabs>
          <w:tab w:val="num" w:pos="1276"/>
        </w:tabs>
        <w:ind w:left="1275" w:hanging="1134"/>
      </w:pPr>
      <w:rPr>
        <w:rFonts w:hint="default"/>
        <w:vanish w:val="0"/>
      </w:rPr>
    </w:lvl>
    <w:lvl w:ilvl="2">
      <w:start w:val="1"/>
      <w:numFmt w:val="decimal"/>
      <w:lvlText w:val="%1.%2.%3."/>
      <w:lvlJc w:val="left"/>
      <w:pPr>
        <w:tabs>
          <w:tab w:val="num" w:pos="992"/>
        </w:tabs>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21" w15:restartNumberingAfterBreak="0">
    <w:nsid w:val="3E00347D"/>
    <w:multiLevelType w:val="multilevel"/>
    <w:tmpl w:val="D0D8A436"/>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tabs>
          <w:tab w:val="num" w:pos="1276"/>
        </w:tabs>
        <w:ind w:left="1275" w:hanging="1134"/>
      </w:pPr>
      <w:rPr>
        <w:rFonts w:hint="default"/>
        <w:vanish w:val="0"/>
      </w:rPr>
    </w:lvl>
    <w:lvl w:ilvl="2">
      <w:start w:val="1"/>
      <w:numFmt w:val="decimal"/>
      <w:suff w:val="space"/>
      <w:lvlText w:val="%1.%2.%3."/>
      <w:lvlJc w:val="left"/>
      <w:pPr>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22" w15:restartNumberingAfterBreak="0">
    <w:nsid w:val="44053E2F"/>
    <w:multiLevelType w:val="multilevel"/>
    <w:tmpl w:val="8FE4B366"/>
    <w:lvl w:ilvl="0">
      <w:start w:val="1"/>
      <w:numFmt w:val="bullet"/>
      <w:lvlText w:val=""/>
      <w:lvlJc w:val="left"/>
      <w:pPr>
        <w:ind w:left="1440" w:hanging="1213"/>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54059B5"/>
    <w:multiLevelType w:val="multilevel"/>
    <w:tmpl w:val="75BAE472"/>
    <w:lvl w:ilvl="0">
      <w:start w:val="1"/>
      <w:numFmt w:val="decimal"/>
      <w:suff w:val="nothing"/>
      <w:lvlText w:val="%1"/>
      <w:lvlJc w:val="left"/>
      <w:pPr>
        <w:ind w:left="-141" w:firstLine="141"/>
      </w:pPr>
      <w:rPr>
        <w:rFonts w:hint="default"/>
        <w:vanish/>
        <w:color w:val="000000" w:themeColor="text1"/>
      </w:rPr>
    </w:lvl>
    <w:lvl w:ilvl="1">
      <w:start w:val="1"/>
      <w:numFmt w:val="decimal"/>
      <w:lvlText w:val="%1.%2"/>
      <w:lvlJc w:val="left"/>
      <w:pPr>
        <w:ind w:left="1134" w:hanging="1134"/>
      </w:pPr>
      <w:rPr>
        <w:rFonts w:hint="default"/>
        <w:vanish w:val="0"/>
      </w:rPr>
    </w:lvl>
    <w:lvl w:ilvl="2">
      <w:start w:val="1"/>
      <w:numFmt w:val="decimal"/>
      <w:lvlText w:val="%1.%2.%3"/>
      <w:lvlJc w:val="left"/>
      <w:pPr>
        <w:ind w:left="1333" w:hanging="1333"/>
      </w:pPr>
      <w:rPr>
        <w:rFonts w:hint="default"/>
      </w:rPr>
    </w:lvl>
    <w:lvl w:ilvl="3">
      <w:start w:val="1"/>
      <w:numFmt w:val="decimal"/>
      <w:lvlText w:val="%1.%2.%3.%4"/>
      <w:lvlJc w:val="left"/>
      <w:pPr>
        <w:tabs>
          <w:tab w:val="num" w:pos="851"/>
        </w:tabs>
        <w:ind w:left="1701" w:hanging="1701"/>
      </w:pPr>
      <w:rPr>
        <w:rFonts w:hint="default"/>
      </w:rPr>
    </w:lvl>
    <w:lvl w:ilvl="4">
      <w:start w:val="1"/>
      <w:numFmt w:val="decimal"/>
      <w:lvlText w:val="%1.%2.%3.%4.%5"/>
      <w:lvlJc w:val="left"/>
      <w:pPr>
        <w:ind w:left="2325" w:hanging="2325"/>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AB5E61"/>
    <w:multiLevelType w:val="multilevel"/>
    <w:tmpl w:val="B830BA68"/>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ind w:left="1275" w:hanging="1134"/>
      </w:pPr>
      <w:rPr>
        <w:rFonts w:hint="default"/>
        <w:vanish w:val="0"/>
      </w:rPr>
    </w:lvl>
    <w:lvl w:ilvl="2">
      <w:start w:val="1"/>
      <w:numFmt w:val="decimal"/>
      <w:lvlText w:val="%1.%2.%3."/>
      <w:lvlJc w:val="left"/>
      <w:pPr>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25" w15:restartNumberingAfterBreak="0">
    <w:nsid w:val="4F6C20B2"/>
    <w:multiLevelType w:val="multilevel"/>
    <w:tmpl w:val="928220B4"/>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ind w:left="1275" w:hanging="1134"/>
      </w:pPr>
      <w:rPr>
        <w:rFonts w:hint="default"/>
        <w:vanish w:val="0"/>
      </w:rPr>
    </w:lvl>
    <w:lvl w:ilvl="2">
      <w:start w:val="1"/>
      <w:numFmt w:val="decimal"/>
      <w:suff w:val="space"/>
      <w:lvlText w:val="%1.%2.%3."/>
      <w:lvlJc w:val="left"/>
      <w:pPr>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26" w15:restartNumberingAfterBreak="0">
    <w:nsid w:val="50E22F94"/>
    <w:multiLevelType w:val="hybridMultilevel"/>
    <w:tmpl w:val="D7742E1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15:restartNumberingAfterBreak="0">
    <w:nsid w:val="603064DF"/>
    <w:multiLevelType w:val="multilevel"/>
    <w:tmpl w:val="EAEC0084"/>
    <w:lvl w:ilvl="0">
      <w:start w:val="1"/>
      <w:numFmt w:val="bullet"/>
      <w:pStyle w:val="Liststycke"/>
      <w:lvlText w:val=""/>
      <w:lvlJc w:val="left"/>
      <w:pPr>
        <w:ind w:left="1440" w:hanging="360"/>
      </w:pPr>
      <w:rPr>
        <w:rFonts w:ascii="Symbol" w:hAnsi="Symbol" w:hint="default"/>
      </w:rPr>
    </w:lvl>
    <w:lvl w:ilvl="1">
      <w:start w:val="1"/>
      <w:numFmt w:val="bullet"/>
      <w:pStyle w:val="Liststycke-niv2"/>
      <w:lvlText w:val="-"/>
      <w:lvlJc w:val="left"/>
      <w:pPr>
        <w:ind w:left="2160" w:hanging="108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60EC76B6"/>
    <w:multiLevelType w:val="multilevel"/>
    <w:tmpl w:val="2D22F3A0"/>
    <w:lvl w:ilvl="0">
      <w:start w:val="1"/>
      <w:numFmt w:val="bullet"/>
      <w:pStyle w:val="RutaLista2"/>
      <w:lvlText w:val=""/>
      <w:lvlJc w:val="left"/>
      <w:pPr>
        <w:ind w:left="131" w:hanging="1213"/>
      </w:pPr>
      <w:rPr>
        <w:rFonts w:ascii="Symbol" w:hAnsi="Symbol" w:hint="default"/>
      </w:rPr>
    </w:lvl>
    <w:lvl w:ilvl="1">
      <w:start w:val="1"/>
      <w:numFmt w:val="bullet"/>
      <w:pStyle w:val="RutaLista2"/>
      <w:lvlText w:val="-"/>
      <w:lvlJc w:val="left"/>
      <w:pPr>
        <w:ind w:left="851" w:hanging="360"/>
      </w:pPr>
      <w:rPr>
        <w:rFonts w:ascii="Courier New" w:hAnsi="Courier New" w:hint="default"/>
      </w:rPr>
    </w:lvl>
    <w:lvl w:ilvl="2">
      <w:start w:val="1"/>
      <w:numFmt w:val="bullet"/>
      <w:lvlText w:val=""/>
      <w:lvlJc w:val="left"/>
      <w:pPr>
        <w:ind w:left="1571" w:hanging="360"/>
      </w:pPr>
      <w:rPr>
        <w:rFonts w:ascii="Wingdings" w:hAnsi="Wingdings" w:hint="default"/>
      </w:rPr>
    </w:lvl>
    <w:lvl w:ilvl="3">
      <w:start w:val="1"/>
      <w:numFmt w:val="bullet"/>
      <w:lvlText w:val=""/>
      <w:lvlJc w:val="left"/>
      <w:pPr>
        <w:ind w:left="2291" w:hanging="360"/>
      </w:pPr>
      <w:rPr>
        <w:rFonts w:ascii="Symbol" w:hAnsi="Symbol" w:hint="default"/>
      </w:rPr>
    </w:lvl>
    <w:lvl w:ilvl="4">
      <w:start w:val="1"/>
      <w:numFmt w:val="bullet"/>
      <w:lvlText w:val="o"/>
      <w:lvlJc w:val="left"/>
      <w:pPr>
        <w:ind w:left="3011" w:hanging="360"/>
      </w:pPr>
      <w:rPr>
        <w:rFonts w:ascii="Courier New" w:hAnsi="Courier New" w:hint="default"/>
      </w:rPr>
    </w:lvl>
    <w:lvl w:ilvl="5">
      <w:start w:val="1"/>
      <w:numFmt w:val="bullet"/>
      <w:lvlText w:val=""/>
      <w:lvlJc w:val="left"/>
      <w:pPr>
        <w:ind w:left="3731" w:hanging="360"/>
      </w:pPr>
      <w:rPr>
        <w:rFonts w:ascii="Wingdings" w:hAnsi="Wingdings" w:hint="default"/>
      </w:rPr>
    </w:lvl>
    <w:lvl w:ilvl="6">
      <w:start w:val="1"/>
      <w:numFmt w:val="bullet"/>
      <w:lvlText w:val=""/>
      <w:lvlJc w:val="left"/>
      <w:pPr>
        <w:ind w:left="4451" w:hanging="360"/>
      </w:pPr>
      <w:rPr>
        <w:rFonts w:ascii="Symbol" w:hAnsi="Symbol" w:hint="default"/>
      </w:rPr>
    </w:lvl>
    <w:lvl w:ilvl="7">
      <w:start w:val="1"/>
      <w:numFmt w:val="bullet"/>
      <w:lvlText w:val="o"/>
      <w:lvlJc w:val="left"/>
      <w:pPr>
        <w:ind w:left="5171" w:hanging="360"/>
      </w:pPr>
      <w:rPr>
        <w:rFonts w:ascii="Courier New" w:hAnsi="Courier New" w:hint="default"/>
      </w:rPr>
    </w:lvl>
    <w:lvl w:ilvl="8">
      <w:start w:val="1"/>
      <w:numFmt w:val="bullet"/>
      <w:lvlText w:val=""/>
      <w:lvlJc w:val="left"/>
      <w:pPr>
        <w:ind w:left="5891" w:hanging="360"/>
      </w:pPr>
      <w:rPr>
        <w:rFonts w:ascii="Wingdings" w:hAnsi="Wingdings" w:hint="default"/>
      </w:rPr>
    </w:lvl>
  </w:abstractNum>
  <w:abstractNum w:abstractNumId="29" w15:restartNumberingAfterBreak="0">
    <w:nsid w:val="61F55258"/>
    <w:multiLevelType w:val="multilevel"/>
    <w:tmpl w:val="1A0C8380"/>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ind w:left="1275" w:hanging="1134"/>
      </w:pPr>
      <w:rPr>
        <w:rFonts w:hint="default"/>
        <w:vanish w:val="0"/>
      </w:rPr>
    </w:lvl>
    <w:lvl w:ilvl="2">
      <w:start w:val="1"/>
      <w:numFmt w:val="decimal"/>
      <w:lvlText w:val="%1.%2.%3."/>
      <w:lvlJc w:val="left"/>
      <w:pPr>
        <w:ind w:left="1474" w:hanging="1333"/>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30" w15:restartNumberingAfterBreak="0">
    <w:nsid w:val="661B74F6"/>
    <w:multiLevelType w:val="hybridMultilevel"/>
    <w:tmpl w:val="210ABD3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6679023B"/>
    <w:multiLevelType w:val="multilevel"/>
    <w:tmpl w:val="7E64657A"/>
    <w:lvl w:ilvl="0">
      <w:start w:val="1"/>
      <w:numFmt w:val="decimal"/>
      <w:pStyle w:val="Rubrik1"/>
      <w:suff w:val="nothing"/>
      <w:lvlText w:val="%1"/>
      <w:lvlJc w:val="left"/>
      <w:pPr>
        <w:ind w:left="-141" w:firstLine="141"/>
      </w:pPr>
      <w:rPr>
        <w:rFonts w:hint="default"/>
        <w:vanish/>
        <w:color w:val="000000" w:themeColor="text1"/>
      </w:rPr>
    </w:lvl>
    <w:lvl w:ilvl="1">
      <w:start w:val="1"/>
      <w:numFmt w:val="decimal"/>
      <w:pStyle w:val="Rubrik2"/>
      <w:lvlText w:val="%1.%2"/>
      <w:lvlJc w:val="left"/>
      <w:pPr>
        <w:tabs>
          <w:tab w:val="num" w:pos="851"/>
        </w:tabs>
        <w:ind w:left="1134" w:hanging="1134"/>
      </w:pPr>
      <w:rPr>
        <w:rFonts w:hint="default"/>
        <w:vanish w:val="0"/>
      </w:rPr>
    </w:lvl>
    <w:lvl w:ilvl="2">
      <w:start w:val="1"/>
      <w:numFmt w:val="decimal"/>
      <w:pStyle w:val="Rubrik3"/>
      <w:lvlText w:val="%1.%2.%3"/>
      <w:lvlJc w:val="left"/>
      <w:pPr>
        <w:tabs>
          <w:tab w:val="num" w:pos="851"/>
        </w:tabs>
        <w:ind w:left="1333" w:hanging="1333"/>
      </w:pPr>
      <w:rPr>
        <w:rFonts w:hint="default"/>
      </w:rPr>
    </w:lvl>
    <w:lvl w:ilvl="3">
      <w:start w:val="1"/>
      <w:numFmt w:val="decimal"/>
      <w:pStyle w:val="Rubrik4"/>
      <w:lvlText w:val="%1.%2.%3.%4"/>
      <w:lvlJc w:val="left"/>
      <w:pPr>
        <w:tabs>
          <w:tab w:val="num" w:pos="851"/>
        </w:tabs>
        <w:ind w:left="1701" w:hanging="1701"/>
      </w:pPr>
      <w:rPr>
        <w:rFonts w:hint="default"/>
      </w:rPr>
    </w:lvl>
    <w:lvl w:ilvl="4">
      <w:start w:val="1"/>
      <w:numFmt w:val="decimal"/>
      <w:pStyle w:val="Rubrik5"/>
      <w:lvlText w:val="%1.%2.%3.%4.%5"/>
      <w:lvlJc w:val="left"/>
      <w:pPr>
        <w:ind w:left="2325" w:hanging="2325"/>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8222203"/>
    <w:multiLevelType w:val="multilevel"/>
    <w:tmpl w:val="E8A0F72E"/>
    <w:lvl w:ilvl="0">
      <w:start w:val="1"/>
      <w:numFmt w:val="decimal"/>
      <w:suff w:val="nothing"/>
      <w:lvlText w:val="%1"/>
      <w:lvlJc w:val="left"/>
      <w:pPr>
        <w:ind w:left="0" w:firstLine="141"/>
      </w:pPr>
      <w:rPr>
        <w:rFonts w:hint="default"/>
        <w:vanish/>
        <w:color w:val="000000" w:themeColor="text1"/>
      </w:rPr>
    </w:lvl>
    <w:lvl w:ilvl="1">
      <w:start w:val="1"/>
      <w:numFmt w:val="decimal"/>
      <w:lvlText w:val="%1.%2."/>
      <w:lvlJc w:val="left"/>
      <w:pPr>
        <w:tabs>
          <w:tab w:val="num" w:pos="1276"/>
        </w:tabs>
        <w:ind w:left="1275" w:hanging="1134"/>
      </w:pPr>
      <w:rPr>
        <w:rFonts w:hint="default"/>
        <w:vanish w:val="0"/>
      </w:rPr>
    </w:lvl>
    <w:lvl w:ilvl="2">
      <w:start w:val="1"/>
      <w:numFmt w:val="decimal"/>
      <w:lvlText w:val="%1.%2.%3."/>
      <w:lvlJc w:val="left"/>
      <w:pPr>
        <w:tabs>
          <w:tab w:val="num" w:pos="992"/>
        </w:tabs>
        <w:ind w:left="992" w:hanging="851"/>
      </w:pPr>
      <w:rPr>
        <w:rFonts w:hint="default"/>
      </w:rPr>
    </w:lvl>
    <w:lvl w:ilvl="3">
      <w:start w:val="1"/>
      <w:numFmt w:val="decimal"/>
      <w:lvlText w:val="%1.%2.%3.%4."/>
      <w:lvlJc w:val="left"/>
      <w:pPr>
        <w:tabs>
          <w:tab w:val="num" w:pos="992"/>
        </w:tabs>
        <w:ind w:left="992" w:hanging="851"/>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33" w15:restartNumberingAfterBreak="0">
    <w:nsid w:val="700964FD"/>
    <w:multiLevelType w:val="hybridMultilevel"/>
    <w:tmpl w:val="247294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0B939BC"/>
    <w:multiLevelType w:val="multilevel"/>
    <w:tmpl w:val="1E089D74"/>
    <w:lvl w:ilvl="0">
      <w:start w:val="1"/>
      <w:numFmt w:val="bullet"/>
      <w:pStyle w:val="RutaLista"/>
      <w:lvlText w:val=""/>
      <w:lvlJc w:val="left"/>
      <w:pPr>
        <w:ind w:left="131" w:hanging="1213"/>
      </w:pPr>
      <w:rPr>
        <w:rFonts w:ascii="Symbol" w:hAnsi="Symbol" w:hint="default"/>
      </w:rPr>
    </w:lvl>
    <w:lvl w:ilvl="1">
      <w:start w:val="1"/>
      <w:numFmt w:val="bullet"/>
      <w:lvlText w:val="-"/>
      <w:lvlJc w:val="left"/>
      <w:pPr>
        <w:ind w:left="851" w:hanging="360"/>
      </w:pPr>
      <w:rPr>
        <w:rFonts w:ascii="Courier New" w:hAnsi="Courier New" w:hint="default"/>
      </w:rPr>
    </w:lvl>
    <w:lvl w:ilvl="2">
      <w:start w:val="1"/>
      <w:numFmt w:val="bullet"/>
      <w:lvlText w:val=""/>
      <w:lvlJc w:val="left"/>
      <w:pPr>
        <w:ind w:left="1571" w:hanging="360"/>
      </w:pPr>
      <w:rPr>
        <w:rFonts w:ascii="Wingdings" w:hAnsi="Wingdings" w:hint="default"/>
      </w:rPr>
    </w:lvl>
    <w:lvl w:ilvl="3">
      <w:start w:val="1"/>
      <w:numFmt w:val="bullet"/>
      <w:lvlText w:val=""/>
      <w:lvlJc w:val="left"/>
      <w:pPr>
        <w:ind w:left="2291" w:hanging="360"/>
      </w:pPr>
      <w:rPr>
        <w:rFonts w:ascii="Symbol" w:hAnsi="Symbol" w:hint="default"/>
      </w:rPr>
    </w:lvl>
    <w:lvl w:ilvl="4">
      <w:start w:val="1"/>
      <w:numFmt w:val="bullet"/>
      <w:lvlText w:val="o"/>
      <w:lvlJc w:val="left"/>
      <w:pPr>
        <w:ind w:left="3011" w:hanging="360"/>
      </w:pPr>
      <w:rPr>
        <w:rFonts w:ascii="Courier New" w:hAnsi="Courier New" w:hint="default"/>
      </w:rPr>
    </w:lvl>
    <w:lvl w:ilvl="5">
      <w:start w:val="1"/>
      <w:numFmt w:val="bullet"/>
      <w:lvlText w:val=""/>
      <w:lvlJc w:val="left"/>
      <w:pPr>
        <w:ind w:left="3731" w:hanging="360"/>
      </w:pPr>
      <w:rPr>
        <w:rFonts w:ascii="Wingdings" w:hAnsi="Wingdings" w:hint="default"/>
      </w:rPr>
    </w:lvl>
    <w:lvl w:ilvl="6">
      <w:start w:val="1"/>
      <w:numFmt w:val="bullet"/>
      <w:lvlText w:val=""/>
      <w:lvlJc w:val="left"/>
      <w:pPr>
        <w:ind w:left="4451" w:hanging="360"/>
      </w:pPr>
      <w:rPr>
        <w:rFonts w:ascii="Symbol" w:hAnsi="Symbol" w:hint="default"/>
      </w:rPr>
    </w:lvl>
    <w:lvl w:ilvl="7">
      <w:start w:val="1"/>
      <w:numFmt w:val="bullet"/>
      <w:lvlText w:val="o"/>
      <w:lvlJc w:val="left"/>
      <w:pPr>
        <w:ind w:left="5171" w:hanging="360"/>
      </w:pPr>
      <w:rPr>
        <w:rFonts w:ascii="Courier New" w:hAnsi="Courier New" w:hint="default"/>
      </w:rPr>
    </w:lvl>
    <w:lvl w:ilvl="8">
      <w:start w:val="1"/>
      <w:numFmt w:val="bullet"/>
      <w:lvlText w:val=""/>
      <w:lvlJc w:val="left"/>
      <w:pPr>
        <w:ind w:left="5891" w:hanging="360"/>
      </w:pPr>
      <w:rPr>
        <w:rFonts w:ascii="Wingdings" w:hAnsi="Wingdings" w:hint="default"/>
      </w:rPr>
    </w:lvl>
  </w:abstractNum>
  <w:abstractNum w:abstractNumId="35" w15:restartNumberingAfterBreak="0">
    <w:nsid w:val="74BB00E2"/>
    <w:multiLevelType w:val="hybridMultilevel"/>
    <w:tmpl w:val="E3A6F5CA"/>
    <w:lvl w:ilvl="0" w:tplc="B9FC9DDC">
      <w:start w:val="1"/>
      <w:numFmt w:val="bullet"/>
      <w:pStyle w:val="KantlinjeLista"/>
      <w:lvlText w:val=""/>
      <w:lvlJc w:val="left"/>
      <w:pPr>
        <w:ind w:left="1004" w:hanging="360"/>
      </w:pPr>
      <w:rPr>
        <w:rFonts w:ascii="Symbol" w:hAnsi="Symbol" w:hint="default"/>
      </w:rPr>
    </w:lvl>
    <w:lvl w:ilvl="1" w:tplc="E8746944">
      <w:start w:val="1"/>
      <w:numFmt w:val="bullet"/>
      <w:pStyle w:val="KantlinjeLista2"/>
      <w:lvlText w:val="-"/>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6" w15:restartNumberingAfterBreak="0">
    <w:nsid w:val="79C54028"/>
    <w:multiLevelType w:val="hybridMultilevel"/>
    <w:tmpl w:val="08DE7A76"/>
    <w:lvl w:ilvl="0" w:tplc="E6E0D214">
      <w:start w:val="1"/>
      <w:numFmt w:val="decimal"/>
      <w:pStyle w:val="Liststycke123"/>
      <w:lvlText w:val="%1."/>
      <w:lvlJc w:val="left"/>
      <w:pPr>
        <w:ind w:left="567" w:hanging="357"/>
      </w:pPr>
      <w:rPr>
        <w:rFonts w:hint="default"/>
      </w:rPr>
    </w:lvl>
    <w:lvl w:ilvl="1" w:tplc="872AE6F2">
      <w:start w:val="1"/>
      <w:numFmt w:val="lowerLetter"/>
      <w:pStyle w:val="Liststyckeabc"/>
      <w:lvlText w:val="%2."/>
      <w:lvlJc w:val="left"/>
      <w:pPr>
        <w:ind w:left="1287" w:hanging="360"/>
      </w:pPr>
    </w:lvl>
    <w:lvl w:ilvl="2" w:tplc="041D001B" w:tentative="1">
      <w:start w:val="1"/>
      <w:numFmt w:val="lowerRoman"/>
      <w:lvlText w:val="%3."/>
      <w:lvlJc w:val="right"/>
      <w:pPr>
        <w:ind w:left="2007" w:hanging="180"/>
      </w:pPr>
    </w:lvl>
    <w:lvl w:ilvl="3" w:tplc="041D000F" w:tentative="1">
      <w:start w:val="1"/>
      <w:numFmt w:val="decimal"/>
      <w:lvlText w:val="%4."/>
      <w:lvlJc w:val="left"/>
      <w:pPr>
        <w:ind w:left="2727" w:hanging="360"/>
      </w:pPr>
    </w:lvl>
    <w:lvl w:ilvl="4" w:tplc="041D0019" w:tentative="1">
      <w:start w:val="1"/>
      <w:numFmt w:val="lowerLetter"/>
      <w:lvlText w:val="%5."/>
      <w:lvlJc w:val="left"/>
      <w:pPr>
        <w:ind w:left="3447" w:hanging="360"/>
      </w:pPr>
    </w:lvl>
    <w:lvl w:ilvl="5" w:tplc="041D001B" w:tentative="1">
      <w:start w:val="1"/>
      <w:numFmt w:val="lowerRoman"/>
      <w:lvlText w:val="%6."/>
      <w:lvlJc w:val="right"/>
      <w:pPr>
        <w:ind w:left="4167" w:hanging="180"/>
      </w:pPr>
    </w:lvl>
    <w:lvl w:ilvl="6" w:tplc="041D000F" w:tentative="1">
      <w:start w:val="1"/>
      <w:numFmt w:val="decimal"/>
      <w:lvlText w:val="%7."/>
      <w:lvlJc w:val="left"/>
      <w:pPr>
        <w:ind w:left="4887" w:hanging="360"/>
      </w:pPr>
    </w:lvl>
    <w:lvl w:ilvl="7" w:tplc="041D0019" w:tentative="1">
      <w:start w:val="1"/>
      <w:numFmt w:val="lowerLetter"/>
      <w:lvlText w:val="%8."/>
      <w:lvlJc w:val="left"/>
      <w:pPr>
        <w:ind w:left="5607" w:hanging="360"/>
      </w:pPr>
    </w:lvl>
    <w:lvl w:ilvl="8" w:tplc="041D001B" w:tentative="1">
      <w:start w:val="1"/>
      <w:numFmt w:val="lowerRoman"/>
      <w:lvlText w:val="%9."/>
      <w:lvlJc w:val="right"/>
      <w:pPr>
        <w:ind w:left="6327" w:hanging="180"/>
      </w:pPr>
    </w:lvl>
  </w:abstractNum>
  <w:num w:numId="1" w16cid:durableId="1859258">
    <w:abstractNumId w:val="14"/>
  </w:num>
  <w:num w:numId="2" w16cid:durableId="668875950">
    <w:abstractNumId w:val="28"/>
  </w:num>
  <w:num w:numId="3" w16cid:durableId="1474789346">
    <w:abstractNumId w:val="36"/>
  </w:num>
  <w:num w:numId="4" w16cid:durableId="238172553">
    <w:abstractNumId w:val="27"/>
  </w:num>
  <w:num w:numId="5" w16cid:durableId="1909267012">
    <w:abstractNumId w:val="31"/>
  </w:num>
  <w:num w:numId="6" w16cid:durableId="1837115693">
    <w:abstractNumId w:val="18"/>
  </w:num>
  <w:num w:numId="7" w16cid:durableId="1970818103">
    <w:abstractNumId w:val="32"/>
  </w:num>
  <w:num w:numId="8" w16cid:durableId="949045292">
    <w:abstractNumId w:val="20"/>
  </w:num>
  <w:num w:numId="9" w16cid:durableId="1056004172">
    <w:abstractNumId w:val="12"/>
  </w:num>
  <w:num w:numId="10" w16cid:durableId="1913154599">
    <w:abstractNumId w:val="21"/>
  </w:num>
  <w:num w:numId="11" w16cid:durableId="932859092">
    <w:abstractNumId w:val="13"/>
  </w:num>
  <w:num w:numId="12" w16cid:durableId="1315716208">
    <w:abstractNumId w:val="25"/>
  </w:num>
  <w:num w:numId="13" w16cid:durableId="968783514">
    <w:abstractNumId w:val="24"/>
  </w:num>
  <w:num w:numId="14" w16cid:durableId="386879291">
    <w:abstractNumId w:val="17"/>
  </w:num>
  <w:num w:numId="15" w16cid:durableId="999772658">
    <w:abstractNumId w:val="26"/>
  </w:num>
  <w:num w:numId="16" w16cid:durableId="1367484182">
    <w:abstractNumId w:val="5"/>
  </w:num>
  <w:num w:numId="17" w16cid:durableId="272328017">
    <w:abstractNumId w:val="6"/>
  </w:num>
  <w:num w:numId="18" w16cid:durableId="1943148517">
    <w:abstractNumId w:val="7"/>
  </w:num>
  <w:num w:numId="19" w16cid:durableId="979263737">
    <w:abstractNumId w:val="8"/>
  </w:num>
  <w:num w:numId="20" w16cid:durableId="720832157">
    <w:abstractNumId w:val="10"/>
  </w:num>
  <w:num w:numId="21" w16cid:durableId="1814370558">
    <w:abstractNumId w:val="1"/>
  </w:num>
  <w:num w:numId="22" w16cid:durableId="1147017462">
    <w:abstractNumId w:val="2"/>
  </w:num>
  <w:num w:numId="23" w16cid:durableId="1952398248">
    <w:abstractNumId w:val="3"/>
  </w:num>
  <w:num w:numId="24" w16cid:durableId="2131125641">
    <w:abstractNumId w:val="4"/>
  </w:num>
  <w:num w:numId="25" w16cid:durableId="2062627986">
    <w:abstractNumId w:val="9"/>
  </w:num>
  <w:num w:numId="26" w16cid:durableId="889342479">
    <w:abstractNumId w:val="0"/>
  </w:num>
  <w:num w:numId="27" w16cid:durableId="860245979">
    <w:abstractNumId w:val="30"/>
  </w:num>
  <w:num w:numId="28" w16cid:durableId="327365425">
    <w:abstractNumId w:val="22"/>
  </w:num>
  <w:num w:numId="29" w16cid:durableId="491717982">
    <w:abstractNumId w:val="34"/>
  </w:num>
  <w:num w:numId="30" w16cid:durableId="193622185">
    <w:abstractNumId w:val="11"/>
  </w:num>
  <w:num w:numId="31" w16cid:durableId="1476680576">
    <w:abstractNumId w:val="35"/>
  </w:num>
  <w:num w:numId="32" w16cid:durableId="812256478">
    <w:abstractNumId w:val="29"/>
  </w:num>
  <w:num w:numId="33" w16cid:durableId="618074620">
    <w:abstractNumId w:val="16"/>
  </w:num>
  <w:num w:numId="34" w16cid:durableId="706952426">
    <w:abstractNumId w:val="23"/>
  </w:num>
  <w:num w:numId="35" w16cid:durableId="1357072819">
    <w:abstractNumId w:val="33"/>
  </w:num>
  <w:num w:numId="36" w16cid:durableId="1102216005">
    <w:abstractNumId w:val="31"/>
  </w:num>
  <w:num w:numId="37" w16cid:durableId="1360275651">
    <w:abstractNumId w:val="19"/>
  </w:num>
  <w:num w:numId="38" w16cid:durableId="189369026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styleLockQFSet/>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67"/>
    <w:rsid w:val="000020A6"/>
    <w:rsid w:val="00003F02"/>
    <w:rsid w:val="0000549B"/>
    <w:rsid w:val="000056B5"/>
    <w:rsid w:val="0000753C"/>
    <w:rsid w:val="0001329E"/>
    <w:rsid w:val="00013A8C"/>
    <w:rsid w:val="00014291"/>
    <w:rsid w:val="00014F91"/>
    <w:rsid w:val="00022C1C"/>
    <w:rsid w:val="000231F5"/>
    <w:rsid w:val="00023C9B"/>
    <w:rsid w:val="00023F51"/>
    <w:rsid w:val="00025CD1"/>
    <w:rsid w:val="00026444"/>
    <w:rsid w:val="00027733"/>
    <w:rsid w:val="00031822"/>
    <w:rsid w:val="0003432E"/>
    <w:rsid w:val="00034F34"/>
    <w:rsid w:val="000353F0"/>
    <w:rsid w:val="000354EF"/>
    <w:rsid w:val="000355B7"/>
    <w:rsid w:val="000361D5"/>
    <w:rsid w:val="0003713F"/>
    <w:rsid w:val="000404E5"/>
    <w:rsid w:val="00040BA0"/>
    <w:rsid w:val="00041EE5"/>
    <w:rsid w:val="00042E74"/>
    <w:rsid w:val="0004518E"/>
    <w:rsid w:val="00047030"/>
    <w:rsid w:val="0004729E"/>
    <w:rsid w:val="00050F31"/>
    <w:rsid w:val="00052286"/>
    <w:rsid w:val="00053A6A"/>
    <w:rsid w:val="00054F04"/>
    <w:rsid w:val="00055D82"/>
    <w:rsid w:val="000562AC"/>
    <w:rsid w:val="00056987"/>
    <w:rsid w:val="00057C11"/>
    <w:rsid w:val="000617E1"/>
    <w:rsid w:val="00064961"/>
    <w:rsid w:val="00071DC1"/>
    <w:rsid w:val="0007548A"/>
    <w:rsid w:val="00075AAD"/>
    <w:rsid w:val="000773E1"/>
    <w:rsid w:val="00077A26"/>
    <w:rsid w:val="00080623"/>
    <w:rsid w:val="00081667"/>
    <w:rsid w:val="00084242"/>
    <w:rsid w:val="00084AA5"/>
    <w:rsid w:val="00085772"/>
    <w:rsid w:val="00085AC2"/>
    <w:rsid w:val="00086586"/>
    <w:rsid w:val="000872E5"/>
    <w:rsid w:val="0008783D"/>
    <w:rsid w:val="00090F80"/>
    <w:rsid w:val="00091359"/>
    <w:rsid w:val="00091EA7"/>
    <w:rsid w:val="0009399A"/>
    <w:rsid w:val="0009407B"/>
    <w:rsid w:val="000945B5"/>
    <w:rsid w:val="000949DB"/>
    <w:rsid w:val="000976B7"/>
    <w:rsid w:val="000A14BC"/>
    <w:rsid w:val="000A1564"/>
    <w:rsid w:val="000A205C"/>
    <w:rsid w:val="000A24DA"/>
    <w:rsid w:val="000A2938"/>
    <w:rsid w:val="000B0FC1"/>
    <w:rsid w:val="000B12A0"/>
    <w:rsid w:val="000B1E65"/>
    <w:rsid w:val="000B39AA"/>
    <w:rsid w:val="000B3D73"/>
    <w:rsid w:val="000B40B9"/>
    <w:rsid w:val="000B7DAE"/>
    <w:rsid w:val="000C0B71"/>
    <w:rsid w:val="000C0C61"/>
    <w:rsid w:val="000C1499"/>
    <w:rsid w:val="000C214D"/>
    <w:rsid w:val="000C36FE"/>
    <w:rsid w:val="000C3CD3"/>
    <w:rsid w:val="000C524F"/>
    <w:rsid w:val="000D089A"/>
    <w:rsid w:val="000D091C"/>
    <w:rsid w:val="000D484E"/>
    <w:rsid w:val="000D4851"/>
    <w:rsid w:val="000E0630"/>
    <w:rsid w:val="000E15DD"/>
    <w:rsid w:val="000E35A3"/>
    <w:rsid w:val="000E4E11"/>
    <w:rsid w:val="000E5340"/>
    <w:rsid w:val="000E5FED"/>
    <w:rsid w:val="000F4EF8"/>
    <w:rsid w:val="000F6269"/>
    <w:rsid w:val="000F751D"/>
    <w:rsid w:val="000F7F91"/>
    <w:rsid w:val="00100C56"/>
    <w:rsid w:val="001012FE"/>
    <w:rsid w:val="00102D3C"/>
    <w:rsid w:val="00103E4F"/>
    <w:rsid w:val="001058DF"/>
    <w:rsid w:val="00105F19"/>
    <w:rsid w:val="00106F2B"/>
    <w:rsid w:val="00112CFB"/>
    <w:rsid w:val="00112F41"/>
    <w:rsid w:val="00113879"/>
    <w:rsid w:val="00114C67"/>
    <w:rsid w:val="00115414"/>
    <w:rsid w:val="0011546B"/>
    <w:rsid w:val="00115BD9"/>
    <w:rsid w:val="00115C83"/>
    <w:rsid w:val="00116834"/>
    <w:rsid w:val="00116AB6"/>
    <w:rsid w:val="0011764A"/>
    <w:rsid w:val="00117841"/>
    <w:rsid w:val="0012451A"/>
    <w:rsid w:val="001249EA"/>
    <w:rsid w:val="00127537"/>
    <w:rsid w:val="001301A6"/>
    <w:rsid w:val="00133331"/>
    <w:rsid w:val="00133522"/>
    <w:rsid w:val="001357C6"/>
    <w:rsid w:val="001400EE"/>
    <w:rsid w:val="00140A01"/>
    <w:rsid w:val="00140EA8"/>
    <w:rsid w:val="00142825"/>
    <w:rsid w:val="00143D85"/>
    <w:rsid w:val="00144924"/>
    <w:rsid w:val="0014636C"/>
    <w:rsid w:val="00146778"/>
    <w:rsid w:val="00150F35"/>
    <w:rsid w:val="001511D0"/>
    <w:rsid w:val="00151FE0"/>
    <w:rsid w:val="00152143"/>
    <w:rsid w:val="00153CDB"/>
    <w:rsid w:val="00154BF2"/>
    <w:rsid w:val="0015651B"/>
    <w:rsid w:val="0015792E"/>
    <w:rsid w:val="0016231A"/>
    <w:rsid w:val="00162B42"/>
    <w:rsid w:val="00163127"/>
    <w:rsid w:val="0016353B"/>
    <w:rsid w:val="00164211"/>
    <w:rsid w:val="001671A0"/>
    <w:rsid w:val="001727A6"/>
    <w:rsid w:val="00173A15"/>
    <w:rsid w:val="00173F64"/>
    <w:rsid w:val="00175078"/>
    <w:rsid w:val="00175F1B"/>
    <w:rsid w:val="00177AAB"/>
    <w:rsid w:val="001807D0"/>
    <w:rsid w:val="00182177"/>
    <w:rsid w:val="0018231D"/>
    <w:rsid w:val="00182486"/>
    <w:rsid w:val="00182C04"/>
    <w:rsid w:val="00183C82"/>
    <w:rsid w:val="00185953"/>
    <w:rsid w:val="001861FD"/>
    <w:rsid w:val="00186D3E"/>
    <w:rsid w:val="00187567"/>
    <w:rsid w:val="001901F1"/>
    <w:rsid w:val="00190A61"/>
    <w:rsid w:val="00190A66"/>
    <w:rsid w:val="00190AA1"/>
    <w:rsid w:val="00191E22"/>
    <w:rsid w:val="001A18C4"/>
    <w:rsid w:val="001A2F7D"/>
    <w:rsid w:val="001A332D"/>
    <w:rsid w:val="001A56B7"/>
    <w:rsid w:val="001A6C18"/>
    <w:rsid w:val="001B0731"/>
    <w:rsid w:val="001B18CD"/>
    <w:rsid w:val="001B3A0C"/>
    <w:rsid w:val="001B3C93"/>
    <w:rsid w:val="001B4B1A"/>
    <w:rsid w:val="001B502A"/>
    <w:rsid w:val="001B61B1"/>
    <w:rsid w:val="001B6B26"/>
    <w:rsid w:val="001B6E90"/>
    <w:rsid w:val="001B749D"/>
    <w:rsid w:val="001C07A5"/>
    <w:rsid w:val="001C07FA"/>
    <w:rsid w:val="001C0D56"/>
    <w:rsid w:val="001C1512"/>
    <w:rsid w:val="001C238F"/>
    <w:rsid w:val="001C4178"/>
    <w:rsid w:val="001C49EB"/>
    <w:rsid w:val="001C5EBD"/>
    <w:rsid w:val="001D001A"/>
    <w:rsid w:val="001D0051"/>
    <w:rsid w:val="001D298D"/>
    <w:rsid w:val="001D306D"/>
    <w:rsid w:val="001D3943"/>
    <w:rsid w:val="001E1F2C"/>
    <w:rsid w:val="001E3646"/>
    <w:rsid w:val="001E51E4"/>
    <w:rsid w:val="001E6543"/>
    <w:rsid w:val="001E77D9"/>
    <w:rsid w:val="001F210A"/>
    <w:rsid w:val="001F2D5B"/>
    <w:rsid w:val="001F3552"/>
    <w:rsid w:val="001F3685"/>
    <w:rsid w:val="001F460B"/>
    <w:rsid w:val="001F5C46"/>
    <w:rsid w:val="001F5F2A"/>
    <w:rsid w:val="00203567"/>
    <w:rsid w:val="00204424"/>
    <w:rsid w:val="00204A61"/>
    <w:rsid w:val="00204EBB"/>
    <w:rsid w:val="00204ED0"/>
    <w:rsid w:val="00205551"/>
    <w:rsid w:val="0020572F"/>
    <w:rsid w:val="002060A0"/>
    <w:rsid w:val="00206F53"/>
    <w:rsid w:val="0021023C"/>
    <w:rsid w:val="00210709"/>
    <w:rsid w:val="002109F7"/>
    <w:rsid w:val="00211105"/>
    <w:rsid w:val="00211636"/>
    <w:rsid w:val="00211E20"/>
    <w:rsid w:val="0021290E"/>
    <w:rsid w:val="00212F6A"/>
    <w:rsid w:val="00213BBA"/>
    <w:rsid w:val="00213DA5"/>
    <w:rsid w:val="00216534"/>
    <w:rsid w:val="00217B90"/>
    <w:rsid w:val="00223389"/>
    <w:rsid w:val="00223964"/>
    <w:rsid w:val="00223BFA"/>
    <w:rsid w:val="002264F9"/>
    <w:rsid w:val="00232650"/>
    <w:rsid w:val="00234B37"/>
    <w:rsid w:val="00236103"/>
    <w:rsid w:val="00236409"/>
    <w:rsid w:val="00241E0C"/>
    <w:rsid w:val="00242F93"/>
    <w:rsid w:val="00243B1A"/>
    <w:rsid w:val="00244B2A"/>
    <w:rsid w:val="0024503B"/>
    <w:rsid w:val="00246F9D"/>
    <w:rsid w:val="00246FBE"/>
    <w:rsid w:val="00251DD4"/>
    <w:rsid w:val="00252196"/>
    <w:rsid w:val="00253789"/>
    <w:rsid w:val="002538A9"/>
    <w:rsid w:val="00254154"/>
    <w:rsid w:val="00254601"/>
    <w:rsid w:val="00254CF5"/>
    <w:rsid w:val="00254FAE"/>
    <w:rsid w:val="0025734E"/>
    <w:rsid w:val="0026100D"/>
    <w:rsid w:val="0026106C"/>
    <w:rsid w:val="00265772"/>
    <w:rsid w:val="00265817"/>
    <w:rsid w:val="00265BB9"/>
    <w:rsid w:val="00271673"/>
    <w:rsid w:val="002726BE"/>
    <w:rsid w:val="002733CC"/>
    <w:rsid w:val="00280E39"/>
    <w:rsid w:val="002832F8"/>
    <w:rsid w:val="002836EA"/>
    <w:rsid w:val="0028454A"/>
    <w:rsid w:val="002852BA"/>
    <w:rsid w:val="002857A7"/>
    <w:rsid w:val="00285AA2"/>
    <w:rsid w:val="00293D4E"/>
    <w:rsid w:val="00294736"/>
    <w:rsid w:val="00294BE8"/>
    <w:rsid w:val="002958F2"/>
    <w:rsid w:val="00297BC0"/>
    <w:rsid w:val="002A1E92"/>
    <w:rsid w:val="002A383C"/>
    <w:rsid w:val="002A4729"/>
    <w:rsid w:val="002A4DD2"/>
    <w:rsid w:val="002A69C8"/>
    <w:rsid w:val="002A70AE"/>
    <w:rsid w:val="002B145F"/>
    <w:rsid w:val="002B2F7C"/>
    <w:rsid w:val="002B36CD"/>
    <w:rsid w:val="002B3C06"/>
    <w:rsid w:val="002B466E"/>
    <w:rsid w:val="002B7726"/>
    <w:rsid w:val="002B7747"/>
    <w:rsid w:val="002C0975"/>
    <w:rsid w:val="002C0B81"/>
    <w:rsid w:val="002C27DB"/>
    <w:rsid w:val="002C3ABA"/>
    <w:rsid w:val="002C4458"/>
    <w:rsid w:val="002C62D7"/>
    <w:rsid w:val="002C6B8B"/>
    <w:rsid w:val="002C7601"/>
    <w:rsid w:val="002D04E1"/>
    <w:rsid w:val="002D2D91"/>
    <w:rsid w:val="002D403A"/>
    <w:rsid w:val="002D4631"/>
    <w:rsid w:val="002E1FF7"/>
    <w:rsid w:val="002E24C9"/>
    <w:rsid w:val="002E2FE7"/>
    <w:rsid w:val="002E302F"/>
    <w:rsid w:val="002E4574"/>
    <w:rsid w:val="002E517B"/>
    <w:rsid w:val="002E5D8E"/>
    <w:rsid w:val="002F0E1C"/>
    <w:rsid w:val="002F1066"/>
    <w:rsid w:val="002F1935"/>
    <w:rsid w:val="002F1ACB"/>
    <w:rsid w:val="002F2CAD"/>
    <w:rsid w:val="002F4405"/>
    <w:rsid w:val="002F4BE3"/>
    <w:rsid w:val="002F6700"/>
    <w:rsid w:val="002F6FB9"/>
    <w:rsid w:val="002F7061"/>
    <w:rsid w:val="003012EF"/>
    <w:rsid w:val="003023D7"/>
    <w:rsid w:val="00302DAD"/>
    <w:rsid w:val="003035C7"/>
    <w:rsid w:val="0030393B"/>
    <w:rsid w:val="00303DBA"/>
    <w:rsid w:val="003042BE"/>
    <w:rsid w:val="00305B0C"/>
    <w:rsid w:val="003075E1"/>
    <w:rsid w:val="003204ED"/>
    <w:rsid w:val="00323AC7"/>
    <w:rsid w:val="00323E20"/>
    <w:rsid w:val="003244AF"/>
    <w:rsid w:val="00324B5D"/>
    <w:rsid w:val="00324ED8"/>
    <w:rsid w:val="003250D8"/>
    <w:rsid w:val="00325844"/>
    <w:rsid w:val="00325BEB"/>
    <w:rsid w:val="00331C63"/>
    <w:rsid w:val="0033681B"/>
    <w:rsid w:val="00336ACF"/>
    <w:rsid w:val="00341746"/>
    <w:rsid w:val="0034282B"/>
    <w:rsid w:val="00342844"/>
    <w:rsid w:val="00344373"/>
    <w:rsid w:val="00345CE6"/>
    <w:rsid w:val="00346C98"/>
    <w:rsid w:val="0035086D"/>
    <w:rsid w:val="0035206E"/>
    <w:rsid w:val="00352B2E"/>
    <w:rsid w:val="00354703"/>
    <w:rsid w:val="00356CF2"/>
    <w:rsid w:val="0036268C"/>
    <w:rsid w:val="00363885"/>
    <w:rsid w:val="003653F5"/>
    <w:rsid w:val="00365F86"/>
    <w:rsid w:val="00366B33"/>
    <w:rsid w:val="0036763B"/>
    <w:rsid w:val="00370463"/>
    <w:rsid w:val="00370DD9"/>
    <w:rsid w:val="0037178F"/>
    <w:rsid w:val="003737B9"/>
    <w:rsid w:val="00375586"/>
    <w:rsid w:val="00376031"/>
    <w:rsid w:val="003774BB"/>
    <w:rsid w:val="00380A1B"/>
    <w:rsid w:val="00380E2A"/>
    <w:rsid w:val="003822A0"/>
    <w:rsid w:val="003825E8"/>
    <w:rsid w:val="003834CC"/>
    <w:rsid w:val="00383727"/>
    <w:rsid w:val="00383F26"/>
    <w:rsid w:val="0038668C"/>
    <w:rsid w:val="003950C5"/>
    <w:rsid w:val="0039662E"/>
    <w:rsid w:val="00396A0A"/>
    <w:rsid w:val="00396F6E"/>
    <w:rsid w:val="00397151"/>
    <w:rsid w:val="00397515"/>
    <w:rsid w:val="0039780D"/>
    <w:rsid w:val="003A0136"/>
    <w:rsid w:val="003A2887"/>
    <w:rsid w:val="003A3944"/>
    <w:rsid w:val="003A3A2A"/>
    <w:rsid w:val="003A4945"/>
    <w:rsid w:val="003A5864"/>
    <w:rsid w:val="003A6C46"/>
    <w:rsid w:val="003A77F3"/>
    <w:rsid w:val="003A7A30"/>
    <w:rsid w:val="003B0D3C"/>
    <w:rsid w:val="003B6E5D"/>
    <w:rsid w:val="003B702D"/>
    <w:rsid w:val="003C0D7E"/>
    <w:rsid w:val="003C3CB9"/>
    <w:rsid w:val="003C3D2F"/>
    <w:rsid w:val="003C6DC8"/>
    <w:rsid w:val="003C6E6E"/>
    <w:rsid w:val="003C71F1"/>
    <w:rsid w:val="003C73DC"/>
    <w:rsid w:val="003C7FE4"/>
    <w:rsid w:val="003D15BE"/>
    <w:rsid w:val="003D2F5E"/>
    <w:rsid w:val="003D36FC"/>
    <w:rsid w:val="003D5887"/>
    <w:rsid w:val="003D6668"/>
    <w:rsid w:val="003E39CB"/>
    <w:rsid w:val="003E4DB6"/>
    <w:rsid w:val="003E7485"/>
    <w:rsid w:val="003E7A0D"/>
    <w:rsid w:val="003F1BDD"/>
    <w:rsid w:val="003F3877"/>
    <w:rsid w:val="003F42AA"/>
    <w:rsid w:val="003F6419"/>
    <w:rsid w:val="003F6BDD"/>
    <w:rsid w:val="003F6FE5"/>
    <w:rsid w:val="003F73E9"/>
    <w:rsid w:val="00400B7C"/>
    <w:rsid w:val="0040311A"/>
    <w:rsid w:val="004067CC"/>
    <w:rsid w:val="004069E2"/>
    <w:rsid w:val="00410643"/>
    <w:rsid w:val="00410F36"/>
    <w:rsid w:val="00411778"/>
    <w:rsid w:val="00413CA5"/>
    <w:rsid w:val="0041493A"/>
    <w:rsid w:val="00414A9C"/>
    <w:rsid w:val="00415870"/>
    <w:rsid w:val="00416D34"/>
    <w:rsid w:val="00416DB2"/>
    <w:rsid w:val="00420E57"/>
    <w:rsid w:val="004217E4"/>
    <w:rsid w:val="00424334"/>
    <w:rsid w:val="004247BF"/>
    <w:rsid w:val="00424A68"/>
    <w:rsid w:val="004258F1"/>
    <w:rsid w:val="0042748E"/>
    <w:rsid w:val="00427680"/>
    <w:rsid w:val="00430A9B"/>
    <w:rsid w:val="00431BFE"/>
    <w:rsid w:val="004357DD"/>
    <w:rsid w:val="00436534"/>
    <w:rsid w:val="00437C6D"/>
    <w:rsid w:val="00437EB1"/>
    <w:rsid w:val="00440FD9"/>
    <w:rsid w:val="0044269A"/>
    <w:rsid w:val="00443299"/>
    <w:rsid w:val="00444633"/>
    <w:rsid w:val="0044572D"/>
    <w:rsid w:val="00445952"/>
    <w:rsid w:val="00446965"/>
    <w:rsid w:val="00450D27"/>
    <w:rsid w:val="00453772"/>
    <w:rsid w:val="00454C90"/>
    <w:rsid w:val="00456546"/>
    <w:rsid w:val="0045696C"/>
    <w:rsid w:val="004574FB"/>
    <w:rsid w:val="00457BE1"/>
    <w:rsid w:val="00460FDC"/>
    <w:rsid w:val="004614A9"/>
    <w:rsid w:val="0046243B"/>
    <w:rsid w:val="004628B6"/>
    <w:rsid w:val="004633C9"/>
    <w:rsid w:val="00464563"/>
    <w:rsid w:val="00464D07"/>
    <w:rsid w:val="00467742"/>
    <w:rsid w:val="0047115E"/>
    <w:rsid w:val="0047177B"/>
    <w:rsid w:val="00473A38"/>
    <w:rsid w:val="004746B7"/>
    <w:rsid w:val="00474882"/>
    <w:rsid w:val="0047636F"/>
    <w:rsid w:val="00476DC1"/>
    <w:rsid w:val="0047725D"/>
    <w:rsid w:val="00477A5E"/>
    <w:rsid w:val="00480AEC"/>
    <w:rsid w:val="00481B80"/>
    <w:rsid w:val="004832AC"/>
    <w:rsid w:val="00486210"/>
    <w:rsid w:val="00486282"/>
    <w:rsid w:val="0048652F"/>
    <w:rsid w:val="00491043"/>
    <w:rsid w:val="00493492"/>
    <w:rsid w:val="00493811"/>
    <w:rsid w:val="004939E3"/>
    <w:rsid w:val="00493A6C"/>
    <w:rsid w:val="004950D8"/>
    <w:rsid w:val="004965D9"/>
    <w:rsid w:val="00496635"/>
    <w:rsid w:val="00496F2A"/>
    <w:rsid w:val="00497321"/>
    <w:rsid w:val="00497491"/>
    <w:rsid w:val="004A0027"/>
    <w:rsid w:val="004A2EF4"/>
    <w:rsid w:val="004A3FCE"/>
    <w:rsid w:val="004A5179"/>
    <w:rsid w:val="004A76B7"/>
    <w:rsid w:val="004B1AE4"/>
    <w:rsid w:val="004B37A6"/>
    <w:rsid w:val="004B4CE7"/>
    <w:rsid w:val="004B748F"/>
    <w:rsid w:val="004C43CC"/>
    <w:rsid w:val="004C5870"/>
    <w:rsid w:val="004C6879"/>
    <w:rsid w:val="004C6E3F"/>
    <w:rsid w:val="004C7101"/>
    <w:rsid w:val="004E0046"/>
    <w:rsid w:val="004E28CE"/>
    <w:rsid w:val="004E51FC"/>
    <w:rsid w:val="004E77A9"/>
    <w:rsid w:val="004F2060"/>
    <w:rsid w:val="004F2851"/>
    <w:rsid w:val="004F3045"/>
    <w:rsid w:val="004F3687"/>
    <w:rsid w:val="004F4E2D"/>
    <w:rsid w:val="004F5235"/>
    <w:rsid w:val="004F72F3"/>
    <w:rsid w:val="00500DC0"/>
    <w:rsid w:val="005034D9"/>
    <w:rsid w:val="00503F6C"/>
    <w:rsid w:val="00504487"/>
    <w:rsid w:val="005074A9"/>
    <w:rsid w:val="005079AD"/>
    <w:rsid w:val="005105CF"/>
    <w:rsid w:val="00510B71"/>
    <w:rsid w:val="00510DEF"/>
    <w:rsid w:val="00512ADA"/>
    <w:rsid w:val="0051344F"/>
    <w:rsid w:val="00514244"/>
    <w:rsid w:val="00514D27"/>
    <w:rsid w:val="005158D6"/>
    <w:rsid w:val="00515D0E"/>
    <w:rsid w:val="00516367"/>
    <w:rsid w:val="005170E5"/>
    <w:rsid w:val="005221EE"/>
    <w:rsid w:val="00522A8B"/>
    <w:rsid w:val="00522C87"/>
    <w:rsid w:val="0052585A"/>
    <w:rsid w:val="005265D4"/>
    <w:rsid w:val="00526A3A"/>
    <w:rsid w:val="0053223B"/>
    <w:rsid w:val="00532AA9"/>
    <w:rsid w:val="0053341B"/>
    <w:rsid w:val="005361AB"/>
    <w:rsid w:val="005361EF"/>
    <w:rsid w:val="0053624E"/>
    <w:rsid w:val="00536EB9"/>
    <w:rsid w:val="00540355"/>
    <w:rsid w:val="00540B33"/>
    <w:rsid w:val="0054343D"/>
    <w:rsid w:val="005446B3"/>
    <w:rsid w:val="00545094"/>
    <w:rsid w:val="0054560E"/>
    <w:rsid w:val="0054644D"/>
    <w:rsid w:val="00546893"/>
    <w:rsid w:val="00547886"/>
    <w:rsid w:val="00550C99"/>
    <w:rsid w:val="00551055"/>
    <w:rsid w:val="0055282F"/>
    <w:rsid w:val="0055472C"/>
    <w:rsid w:val="00557EC0"/>
    <w:rsid w:val="0056120E"/>
    <w:rsid w:val="00565462"/>
    <w:rsid w:val="0056653B"/>
    <w:rsid w:val="00567E4E"/>
    <w:rsid w:val="00570520"/>
    <w:rsid w:val="005705D8"/>
    <w:rsid w:val="00571998"/>
    <w:rsid w:val="00573333"/>
    <w:rsid w:val="00573BF7"/>
    <w:rsid w:val="005763F1"/>
    <w:rsid w:val="0057751F"/>
    <w:rsid w:val="00581768"/>
    <w:rsid w:val="00582898"/>
    <w:rsid w:val="005834A0"/>
    <w:rsid w:val="00583C78"/>
    <w:rsid w:val="00586FA4"/>
    <w:rsid w:val="00590756"/>
    <w:rsid w:val="00591321"/>
    <w:rsid w:val="00591EFE"/>
    <w:rsid w:val="00592B7E"/>
    <w:rsid w:val="0059406B"/>
    <w:rsid w:val="00594295"/>
    <w:rsid w:val="00595A38"/>
    <w:rsid w:val="00595DA8"/>
    <w:rsid w:val="005A0758"/>
    <w:rsid w:val="005A0DE7"/>
    <w:rsid w:val="005A1294"/>
    <w:rsid w:val="005A4D9C"/>
    <w:rsid w:val="005A5B29"/>
    <w:rsid w:val="005A6243"/>
    <w:rsid w:val="005A69CD"/>
    <w:rsid w:val="005A71EF"/>
    <w:rsid w:val="005B477C"/>
    <w:rsid w:val="005B60BC"/>
    <w:rsid w:val="005B75D5"/>
    <w:rsid w:val="005B7EFD"/>
    <w:rsid w:val="005C0183"/>
    <w:rsid w:val="005C0516"/>
    <w:rsid w:val="005C09E4"/>
    <w:rsid w:val="005C318E"/>
    <w:rsid w:val="005C3AAE"/>
    <w:rsid w:val="005C44A0"/>
    <w:rsid w:val="005C6742"/>
    <w:rsid w:val="005C71D5"/>
    <w:rsid w:val="005C7B42"/>
    <w:rsid w:val="005D0B26"/>
    <w:rsid w:val="005D121F"/>
    <w:rsid w:val="005D1D1C"/>
    <w:rsid w:val="005D25C9"/>
    <w:rsid w:val="005D43CB"/>
    <w:rsid w:val="005D4797"/>
    <w:rsid w:val="005D6BDF"/>
    <w:rsid w:val="005D7352"/>
    <w:rsid w:val="005D7AA4"/>
    <w:rsid w:val="005E2FDD"/>
    <w:rsid w:val="005E4136"/>
    <w:rsid w:val="005E44CC"/>
    <w:rsid w:val="005E5624"/>
    <w:rsid w:val="005E62C5"/>
    <w:rsid w:val="005E6BCF"/>
    <w:rsid w:val="005F120B"/>
    <w:rsid w:val="005F1355"/>
    <w:rsid w:val="005F15D5"/>
    <w:rsid w:val="005F2A93"/>
    <w:rsid w:val="005F3BEA"/>
    <w:rsid w:val="005F64F1"/>
    <w:rsid w:val="005F6976"/>
    <w:rsid w:val="005F6D84"/>
    <w:rsid w:val="005F7A23"/>
    <w:rsid w:val="00603241"/>
    <w:rsid w:val="0060333D"/>
    <w:rsid w:val="006039BB"/>
    <w:rsid w:val="0060415C"/>
    <w:rsid w:val="00604C08"/>
    <w:rsid w:val="00604CF4"/>
    <w:rsid w:val="006058C6"/>
    <w:rsid w:val="006069A6"/>
    <w:rsid w:val="0061054D"/>
    <w:rsid w:val="00611815"/>
    <w:rsid w:val="00612540"/>
    <w:rsid w:val="00612CAB"/>
    <w:rsid w:val="00613931"/>
    <w:rsid w:val="00617571"/>
    <w:rsid w:val="006203AA"/>
    <w:rsid w:val="00620964"/>
    <w:rsid w:val="00620E1F"/>
    <w:rsid w:val="00623806"/>
    <w:rsid w:val="00625F66"/>
    <w:rsid w:val="00626A77"/>
    <w:rsid w:val="00627F5A"/>
    <w:rsid w:val="006307F8"/>
    <w:rsid w:val="00633182"/>
    <w:rsid w:val="006373E2"/>
    <w:rsid w:val="00637872"/>
    <w:rsid w:val="00637ACB"/>
    <w:rsid w:val="00637D6C"/>
    <w:rsid w:val="0064051C"/>
    <w:rsid w:val="0064289D"/>
    <w:rsid w:val="00644120"/>
    <w:rsid w:val="006451C6"/>
    <w:rsid w:val="00645A1C"/>
    <w:rsid w:val="00645BEE"/>
    <w:rsid w:val="0064722E"/>
    <w:rsid w:val="00647D69"/>
    <w:rsid w:val="00650B16"/>
    <w:rsid w:val="006518CC"/>
    <w:rsid w:val="00652FAD"/>
    <w:rsid w:val="00653BFB"/>
    <w:rsid w:val="00654694"/>
    <w:rsid w:val="00654C10"/>
    <w:rsid w:val="00654D33"/>
    <w:rsid w:val="00655925"/>
    <w:rsid w:val="00655C4A"/>
    <w:rsid w:val="00665E22"/>
    <w:rsid w:val="00667E4E"/>
    <w:rsid w:val="006704D6"/>
    <w:rsid w:val="00670E3D"/>
    <w:rsid w:val="006736F4"/>
    <w:rsid w:val="0067389F"/>
    <w:rsid w:val="00673AC5"/>
    <w:rsid w:val="0067479A"/>
    <w:rsid w:val="0067574A"/>
    <w:rsid w:val="00677D01"/>
    <w:rsid w:val="00684C2F"/>
    <w:rsid w:val="006910A1"/>
    <w:rsid w:val="006914D1"/>
    <w:rsid w:val="00691CD3"/>
    <w:rsid w:val="00694850"/>
    <w:rsid w:val="006A009E"/>
    <w:rsid w:val="006A09D9"/>
    <w:rsid w:val="006A2861"/>
    <w:rsid w:val="006A2CCC"/>
    <w:rsid w:val="006A3023"/>
    <w:rsid w:val="006A349D"/>
    <w:rsid w:val="006A4A79"/>
    <w:rsid w:val="006A4A8F"/>
    <w:rsid w:val="006A6CEB"/>
    <w:rsid w:val="006B01EB"/>
    <w:rsid w:val="006B051E"/>
    <w:rsid w:val="006B10E1"/>
    <w:rsid w:val="006B1FCF"/>
    <w:rsid w:val="006B22A7"/>
    <w:rsid w:val="006B2880"/>
    <w:rsid w:val="006B2C68"/>
    <w:rsid w:val="006B37FD"/>
    <w:rsid w:val="006B38D9"/>
    <w:rsid w:val="006B3C3A"/>
    <w:rsid w:val="006C0839"/>
    <w:rsid w:val="006C0C91"/>
    <w:rsid w:val="006C3A1D"/>
    <w:rsid w:val="006C433A"/>
    <w:rsid w:val="006C6237"/>
    <w:rsid w:val="006D0082"/>
    <w:rsid w:val="006D2722"/>
    <w:rsid w:val="006D2E6C"/>
    <w:rsid w:val="006D2F1B"/>
    <w:rsid w:val="006D42BE"/>
    <w:rsid w:val="006D4CD6"/>
    <w:rsid w:val="006D76A4"/>
    <w:rsid w:val="006E5361"/>
    <w:rsid w:val="006E6305"/>
    <w:rsid w:val="006E6E27"/>
    <w:rsid w:val="006E7A3A"/>
    <w:rsid w:val="006F075A"/>
    <w:rsid w:val="006F6927"/>
    <w:rsid w:val="006F740E"/>
    <w:rsid w:val="00706F74"/>
    <w:rsid w:val="00712481"/>
    <w:rsid w:val="00713322"/>
    <w:rsid w:val="00714832"/>
    <w:rsid w:val="0071507E"/>
    <w:rsid w:val="00715536"/>
    <w:rsid w:val="0072093E"/>
    <w:rsid w:val="0072273B"/>
    <w:rsid w:val="00723424"/>
    <w:rsid w:val="00724D3F"/>
    <w:rsid w:val="00724FAD"/>
    <w:rsid w:val="00726388"/>
    <w:rsid w:val="00726D32"/>
    <w:rsid w:val="00727FE7"/>
    <w:rsid w:val="00731682"/>
    <w:rsid w:val="00731E0A"/>
    <w:rsid w:val="007337F1"/>
    <w:rsid w:val="007348F2"/>
    <w:rsid w:val="00737C38"/>
    <w:rsid w:val="00742CDF"/>
    <w:rsid w:val="0074379E"/>
    <w:rsid w:val="00744C99"/>
    <w:rsid w:val="00744D34"/>
    <w:rsid w:val="0074622F"/>
    <w:rsid w:val="007468F7"/>
    <w:rsid w:val="00750A0A"/>
    <w:rsid w:val="00752960"/>
    <w:rsid w:val="00755A60"/>
    <w:rsid w:val="007562EC"/>
    <w:rsid w:val="00757A3B"/>
    <w:rsid w:val="00760C64"/>
    <w:rsid w:val="00762FFB"/>
    <w:rsid w:val="00763A2D"/>
    <w:rsid w:val="00764386"/>
    <w:rsid w:val="00764783"/>
    <w:rsid w:val="007700B6"/>
    <w:rsid w:val="00772083"/>
    <w:rsid w:val="00772F26"/>
    <w:rsid w:val="00773F1B"/>
    <w:rsid w:val="00777174"/>
    <w:rsid w:val="00780128"/>
    <w:rsid w:val="00780673"/>
    <w:rsid w:val="007823DF"/>
    <w:rsid w:val="007858B7"/>
    <w:rsid w:val="00787987"/>
    <w:rsid w:val="00787D5B"/>
    <w:rsid w:val="00787E31"/>
    <w:rsid w:val="00790779"/>
    <w:rsid w:val="00791488"/>
    <w:rsid w:val="0079495E"/>
    <w:rsid w:val="00795872"/>
    <w:rsid w:val="00797FA0"/>
    <w:rsid w:val="007A190C"/>
    <w:rsid w:val="007A32A0"/>
    <w:rsid w:val="007A3497"/>
    <w:rsid w:val="007A3ADA"/>
    <w:rsid w:val="007A4832"/>
    <w:rsid w:val="007A5AE9"/>
    <w:rsid w:val="007A635A"/>
    <w:rsid w:val="007A77FE"/>
    <w:rsid w:val="007B0BEA"/>
    <w:rsid w:val="007B106B"/>
    <w:rsid w:val="007B303D"/>
    <w:rsid w:val="007B3867"/>
    <w:rsid w:val="007B484C"/>
    <w:rsid w:val="007B4FEC"/>
    <w:rsid w:val="007B50EA"/>
    <w:rsid w:val="007B6021"/>
    <w:rsid w:val="007B649F"/>
    <w:rsid w:val="007B6DDC"/>
    <w:rsid w:val="007C2A11"/>
    <w:rsid w:val="007C50D8"/>
    <w:rsid w:val="007C74E1"/>
    <w:rsid w:val="007D02CE"/>
    <w:rsid w:val="007D1B2F"/>
    <w:rsid w:val="007D20EF"/>
    <w:rsid w:val="007D22A6"/>
    <w:rsid w:val="007D2CF4"/>
    <w:rsid w:val="007D38AE"/>
    <w:rsid w:val="007D4042"/>
    <w:rsid w:val="007D42E8"/>
    <w:rsid w:val="007D7002"/>
    <w:rsid w:val="007D7523"/>
    <w:rsid w:val="007E0F27"/>
    <w:rsid w:val="007E402E"/>
    <w:rsid w:val="007E4D0A"/>
    <w:rsid w:val="007E52FB"/>
    <w:rsid w:val="007E5B31"/>
    <w:rsid w:val="007E5D16"/>
    <w:rsid w:val="007E5F90"/>
    <w:rsid w:val="007F2127"/>
    <w:rsid w:val="007F4AC5"/>
    <w:rsid w:val="007F6AAC"/>
    <w:rsid w:val="008005E3"/>
    <w:rsid w:val="00800DC1"/>
    <w:rsid w:val="00801E51"/>
    <w:rsid w:val="0080260A"/>
    <w:rsid w:val="00805613"/>
    <w:rsid w:val="008065B9"/>
    <w:rsid w:val="00807474"/>
    <w:rsid w:val="008076C6"/>
    <w:rsid w:val="0081003C"/>
    <w:rsid w:val="008108F7"/>
    <w:rsid w:val="00810A80"/>
    <w:rsid w:val="00810DAF"/>
    <w:rsid w:val="00811262"/>
    <w:rsid w:val="0081181D"/>
    <w:rsid w:val="008123A6"/>
    <w:rsid w:val="0081368A"/>
    <w:rsid w:val="00817FD7"/>
    <w:rsid w:val="00821274"/>
    <w:rsid w:val="008213CE"/>
    <w:rsid w:val="00821CBC"/>
    <w:rsid w:val="00822BA1"/>
    <w:rsid w:val="0082313F"/>
    <w:rsid w:val="00823927"/>
    <w:rsid w:val="00823F36"/>
    <w:rsid w:val="008253AE"/>
    <w:rsid w:val="00825839"/>
    <w:rsid w:val="00825896"/>
    <w:rsid w:val="00826996"/>
    <w:rsid w:val="008303B5"/>
    <w:rsid w:val="00830AF2"/>
    <w:rsid w:val="00830B91"/>
    <w:rsid w:val="00830F38"/>
    <w:rsid w:val="00831D43"/>
    <w:rsid w:val="00831F18"/>
    <w:rsid w:val="0083247A"/>
    <w:rsid w:val="00833229"/>
    <w:rsid w:val="008411BE"/>
    <w:rsid w:val="0084126F"/>
    <w:rsid w:val="00841479"/>
    <w:rsid w:val="0084206F"/>
    <w:rsid w:val="00842F8E"/>
    <w:rsid w:val="00844B2E"/>
    <w:rsid w:val="00846161"/>
    <w:rsid w:val="00847427"/>
    <w:rsid w:val="00847B2E"/>
    <w:rsid w:val="00847FFB"/>
    <w:rsid w:val="008516DD"/>
    <w:rsid w:val="00852344"/>
    <w:rsid w:val="00855A98"/>
    <w:rsid w:val="00855F72"/>
    <w:rsid w:val="0085685A"/>
    <w:rsid w:val="00865536"/>
    <w:rsid w:val="008662FB"/>
    <w:rsid w:val="008713B4"/>
    <w:rsid w:val="00871CA5"/>
    <w:rsid w:val="00871D51"/>
    <w:rsid w:val="00876042"/>
    <w:rsid w:val="00876A52"/>
    <w:rsid w:val="00876FF6"/>
    <w:rsid w:val="008775B5"/>
    <w:rsid w:val="00880CA0"/>
    <w:rsid w:val="00883803"/>
    <w:rsid w:val="00883CF1"/>
    <w:rsid w:val="008851AA"/>
    <w:rsid w:val="00885A3E"/>
    <w:rsid w:val="0089042A"/>
    <w:rsid w:val="008919E5"/>
    <w:rsid w:val="00891CEC"/>
    <w:rsid w:val="00892AAF"/>
    <w:rsid w:val="00893A94"/>
    <w:rsid w:val="00895479"/>
    <w:rsid w:val="00896422"/>
    <w:rsid w:val="008A0F9F"/>
    <w:rsid w:val="008A1021"/>
    <w:rsid w:val="008A2257"/>
    <w:rsid w:val="008A3A07"/>
    <w:rsid w:val="008A3C0C"/>
    <w:rsid w:val="008A4E95"/>
    <w:rsid w:val="008A5594"/>
    <w:rsid w:val="008A5682"/>
    <w:rsid w:val="008A6A74"/>
    <w:rsid w:val="008B0A40"/>
    <w:rsid w:val="008B1755"/>
    <w:rsid w:val="008B1D7B"/>
    <w:rsid w:val="008B2194"/>
    <w:rsid w:val="008B339F"/>
    <w:rsid w:val="008B4B19"/>
    <w:rsid w:val="008B6753"/>
    <w:rsid w:val="008B7A21"/>
    <w:rsid w:val="008B7DA9"/>
    <w:rsid w:val="008C20E0"/>
    <w:rsid w:val="008C27EE"/>
    <w:rsid w:val="008C489E"/>
    <w:rsid w:val="008C6599"/>
    <w:rsid w:val="008C6BEE"/>
    <w:rsid w:val="008C6D0F"/>
    <w:rsid w:val="008D0DC7"/>
    <w:rsid w:val="008D46AC"/>
    <w:rsid w:val="008D53B3"/>
    <w:rsid w:val="008D5859"/>
    <w:rsid w:val="008D68DF"/>
    <w:rsid w:val="008D7C94"/>
    <w:rsid w:val="008E30AB"/>
    <w:rsid w:val="008E4B0D"/>
    <w:rsid w:val="008E57D8"/>
    <w:rsid w:val="008E6CE1"/>
    <w:rsid w:val="008E7E94"/>
    <w:rsid w:val="008F2548"/>
    <w:rsid w:val="008F314A"/>
    <w:rsid w:val="008F3D45"/>
    <w:rsid w:val="008F4925"/>
    <w:rsid w:val="008F7412"/>
    <w:rsid w:val="009009E0"/>
    <w:rsid w:val="00900C23"/>
    <w:rsid w:val="009016D3"/>
    <w:rsid w:val="00904094"/>
    <w:rsid w:val="0090502D"/>
    <w:rsid w:val="009052CE"/>
    <w:rsid w:val="00905425"/>
    <w:rsid w:val="0090654B"/>
    <w:rsid w:val="00910466"/>
    <w:rsid w:val="009105BE"/>
    <w:rsid w:val="009106E6"/>
    <w:rsid w:val="00910F76"/>
    <w:rsid w:val="00911383"/>
    <w:rsid w:val="00914D35"/>
    <w:rsid w:val="0091506B"/>
    <w:rsid w:val="009233DE"/>
    <w:rsid w:val="009256C4"/>
    <w:rsid w:val="009269BD"/>
    <w:rsid w:val="00932D5B"/>
    <w:rsid w:val="00934473"/>
    <w:rsid w:val="00936731"/>
    <w:rsid w:val="00937DB7"/>
    <w:rsid w:val="009426DC"/>
    <w:rsid w:val="00943BE5"/>
    <w:rsid w:val="00944E87"/>
    <w:rsid w:val="00945AFC"/>
    <w:rsid w:val="00947181"/>
    <w:rsid w:val="00947AE6"/>
    <w:rsid w:val="00952E86"/>
    <w:rsid w:val="00953002"/>
    <w:rsid w:val="00953951"/>
    <w:rsid w:val="00953998"/>
    <w:rsid w:val="00957545"/>
    <w:rsid w:val="00960C43"/>
    <w:rsid w:val="00960D22"/>
    <w:rsid w:val="009611B4"/>
    <w:rsid w:val="00962EE6"/>
    <w:rsid w:val="00966D11"/>
    <w:rsid w:val="0097137E"/>
    <w:rsid w:val="009725BE"/>
    <w:rsid w:val="009732B5"/>
    <w:rsid w:val="009757E3"/>
    <w:rsid w:val="00976130"/>
    <w:rsid w:val="00977F5B"/>
    <w:rsid w:val="00980D4F"/>
    <w:rsid w:val="00981E4E"/>
    <w:rsid w:val="009829B7"/>
    <w:rsid w:val="00982EF9"/>
    <w:rsid w:val="00983BAF"/>
    <w:rsid w:val="00983D07"/>
    <w:rsid w:val="00984578"/>
    <w:rsid w:val="00984F39"/>
    <w:rsid w:val="00985EE7"/>
    <w:rsid w:val="00986B61"/>
    <w:rsid w:val="009916C0"/>
    <w:rsid w:val="00993BC2"/>
    <w:rsid w:val="00994014"/>
    <w:rsid w:val="009949CD"/>
    <w:rsid w:val="00995BCC"/>
    <w:rsid w:val="00996B0E"/>
    <w:rsid w:val="00997040"/>
    <w:rsid w:val="009A03B1"/>
    <w:rsid w:val="009A348B"/>
    <w:rsid w:val="009A368A"/>
    <w:rsid w:val="009A4DE5"/>
    <w:rsid w:val="009A5411"/>
    <w:rsid w:val="009A5C75"/>
    <w:rsid w:val="009A6BAC"/>
    <w:rsid w:val="009A77FB"/>
    <w:rsid w:val="009B0810"/>
    <w:rsid w:val="009B2E35"/>
    <w:rsid w:val="009B322A"/>
    <w:rsid w:val="009B331E"/>
    <w:rsid w:val="009B403A"/>
    <w:rsid w:val="009B7DCC"/>
    <w:rsid w:val="009C1DD8"/>
    <w:rsid w:val="009C239F"/>
    <w:rsid w:val="009C341D"/>
    <w:rsid w:val="009D0669"/>
    <w:rsid w:val="009D06B9"/>
    <w:rsid w:val="009D3CA4"/>
    <w:rsid w:val="009D5157"/>
    <w:rsid w:val="009D53CE"/>
    <w:rsid w:val="009D7D3F"/>
    <w:rsid w:val="009E055E"/>
    <w:rsid w:val="009E20B2"/>
    <w:rsid w:val="009E28F6"/>
    <w:rsid w:val="009E56F9"/>
    <w:rsid w:val="009F1EF8"/>
    <w:rsid w:val="009F2E76"/>
    <w:rsid w:val="009F54C1"/>
    <w:rsid w:val="009F5BC0"/>
    <w:rsid w:val="009F6A41"/>
    <w:rsid w:val="00A00C05"/>
    <w:rsid w:val="00A00D91"/>
    <w:rsid w:val="00A0490C"/>
    <w:rsid w:val="00A04FC0"/>
    <w:rsid w:val="00A064D5"/>
    <w:rsid w:val="00A06BB2"/>
    <w:rsid w:val="00A06FF9"/>
    <w:rsid w:val="00A0799B"/>
    <w:rsid w:val="00A10235"/>
    <w:rsid w:val="00A12515"/>
    <w:rsid w:val="00A13167"/>
    <w:rsid w:val="00A14024"/>
    <w:rsid w:val="00A16FA5"/>
    <w:rsid w:val="00A17AE4"/>
    <w:rsid w:val="00A23A62"/>
    <w:rsid w:val="00A26292"/>
    <w:rsid w:val="00A26598"/>
    <w:rsid w:val="00A267E7"/>
    <w:rsid w:val="00A26FF5"/>
    <w:rsid w:val="00A3104B"/>
    <w:rsid w:val="00A31B93"/>
    <w:rsid w:val="00A32372"/>
    <w:rsid w:val="00A3686A"/>
    <w:rsid w:val="00A3729F"/>
    <w:rsid w:val="00A410B6"/>
    <w:rsid w:val="00A415FD"/>
    <w:rsid w:val="00A4172A"/>
    <w:rsid w:val="00A4228C"/>
    <w:rsid w:val="00A45143"/>
    <w:rsid w:val="00A451F4"/>
    <w:rsid w:val="00A4648D"/>
    <w:rsid w:val="00A479E9"/>
    <w:rsid w:val="00A47F79"/>
    <w:rsid w:val="00A517A3"/>
    <w:rsid w:val="00A53F5D"/>
    <w:rsid w:val="00A542F4"/>
    <w:rsid w:val="00A54C0E"/>
    <w:rsid w:val="00A55977"/>
    <w:rsid w:val="00A57AE1"/>
    <w:rsid w:val="00A601A3"/>
    <w:rsid w:val="00A61E30"/>
    <w:rsid w:val="00A61E7E"/>
    <w:rsid w:val="00A62298"/>
    <w:rsid w:val="00A623D3"/>
    <w:rsid w:val="00A634E3"/>
    <w:rsid w:val="00A646D3"/>
    <w:rsid w:val="00A64A3A"/>
    <w:rsid w:val="00A65CC4"/>
    <w:rsid w:val="00A65D24"/>
    <w:rsid w:val="00A70042"/>
    <w:rsid w:val="00A70A4F"/>
    <w:rsid w:val="00A71463"/>
    <w:rsid w:val="00A71FFC"/>
    <w:rsid w:val="00A73145"/>
    <w:rsid w:val="00A77169"/>
    <w:rsid w:val="00A77C71"/>
    <w:rsid w:val="00A800EB"/>
    <w:rsid w:val="00A8066B"/>
    <w:rsid w:val="00A8145D"/>
    <w:rsid w:val="00A83660"/>
    <w:rsid w:val="00A836FB"/>
    <w:rsid w:val="00A85D35"/>
    <w:rsid w:val="00A8633E"/>
    <w:rsid w:val="00A8758D"/>
    <w:rsid w:val="00A87985"/>
    <w:rsid w:val="00A90855"/>
    <w:rsid w:val="00A91143"/>
    <w:rsid w:val="00A922D0"/>
    <w:rsid w:val="00A95AC7"/>
    <w:rsid w:val="00A96042"/>
    <w:rsid w:val="00A96953"/>
    <w:rsid w:val="00AA0BDF"/>
    <w:rsid w:val="00AA19E6"/>
    <w:rsid w:val="00AA2EDE"/>
    <w:rsid w:val="00AA3F00"/>
    <w:rsid w:val="00AA4302"/>
    <w:rsid w:val="00AA4A64"/>
    <w:rsid w:val="00AA56AF"/>
    <w:rsid w:val="00AA58E2"/>
    <w:rsid w:val="00AA5E6F"/>
    <w:rsid w:val="00AA6AC1"/>
    <w:rsid w:val="00AA7100"/>
    <w:rsid w:val="00AB2CF9"/>
    <w:rsid w:val="00AB3D93"/>
    <w:rsid w:val="00AC22E8"/>
    <w:rsid w:val="00AC367C"/>
    <w:rsid w:val="00AC377C"/>
    <w:rsid w:val="00AC43B1"/>
    <w:rsid w:val="00AC526F"/>
    <w:rsid w:val="00AC580D"/>
    <w:rsid w:val="00AC5B4F"/>
    <w:rsid w:val="00AC5F6B"/>
    <w:rsid w:val="00AD0ABE"/>
    <w:rsid w:val="00AD29B6"/>
    <w:rsid w:val="00AD2BB2"/>
    <w:rsid w:val="00AD3342"/>
    <w:rsid w:val="00AD3E17"/>
    <w:rsid w:val="00AD682E"/>
    <w:rsid w:val="00AD6BBC"/>
    <w:rsid w:val="00AD74D4"/>
    <w:rsid w:val="00AD7F0C"/>
    <w:rsid w:val="00AE26A2"/>
    <w:rsid w:val="00AE5C7C"/>
    <w:rsid w:val="00AE675F"/>
    <w:rsid w:val="00AE735B"/>
    <w:rsid w:val="00AF186A"/>
    <w:rsid w:val="00AF30CF"/>
    <w:rsid w:val="00AF4E8A"/>
    <w:rsid w:val="00AF4F53"/>
    <w:rsid w:val="00AF527E"/>
    <w:rsid w:val="00AF67E3"/>
    <w:rsid w:val="00AF7DB6"/>
    <w:rsid w:val="00AF7EFB"/>
    <w:rsid w:val="00B008C6"/>
    <w:rsid w:val="00B00B97"/>
    <w:rsid w:val="00B01159"/>
    <w:rsid w:val="00B0157D"/>
    <w:rsid w:val="00B02B78"/>
    <w:rsid w:val="00B04719"/>
    <w:rsid w:val="00B04AEF"/>
    <w:rsid w:val="00B05888"/>
    <w:rsid w:val="00B10134"/>
    <w:rsid w:val="00B129C6"/>
    <w:rsid w:val="00B12D7E"/>
    <w:rsid w:val="00B13F44"/>
    <w:rsid w:val="00B15C6C"/>
    <w:rsid w:val="00B1620A"/>
    <w:rsid w:val="00B16BD5"/>
    <w:rsid w:val="00B16F3C"/>
    <w:rsid w:val="00B16FF9"/>
    <w:rsid w:val="00B17CE0"/>
    <w:rsid w:val="00B218A1"/>
    <w:rsid w:val="00B21EB9"/>
    <w:rsid w:val="00B22E25"/>
    <w:rsid w:val="00B24464"/>
    <w:rsid w:val="00B25ECE"/>
    <w:rsid w:val="00B25F3A"/>
    <w:rsid w:val="00B263C8"/>
    <w:rsid w:val="00B3070A"/>
    <w:rsid w:val="00B31A38"/>
    <w:rsid w:val="00B31F6B"/>
    <w:rsid w:val="00B32D44"/>
    <w:rsid w:val="00B34EFB"/>
    <w:rsid w:val="00B35167"/>
    <w:rsid w:val="00B35176"/>
    <w:rsid w:val="00B3522F"/>
    <w:rsid w:val="00B3739A"/>
    <w:rsid w:val="00B41BB3"/>
    <w:rsid w:val="00B42B1B"/>
    <w:rsid w:val="00B4302D"/>
    <w:rsid w:val="00B4434E"/>
    <w:rsid w:val="00B47D9C"/>
    <w:rsid w:val="00B532A7"/>
    <w:rsid w:val="00B53398"/>
    <w:rsid w:val="00B543D6"/>
    <w:rsid w:val="00B5575C"/>
    <w:rsid w:val="00B5793C"/>
    <w:rsid w:val="00B57A1A"/>
    <w:rsid w:val="00B60732"/>
    <w:rsid w:val="00B62179"/>
    <w:rsid w:val="00B622F0"/>
    <w:rsid w:val="00B62D05"/>
    <w:rsid w:val="00B639C3"/>
    <w:rsid w:val="00B63C00"/>
    <w:rsid w:val="00B64282"/>
    <w:rsid w:val="00B64EE2"/>
    <w:rsid w:val="00B663E0"/>
    <w:rsid w:val="00B66CDA"/>
    <w:rsid w:val="00B70D13"/>
    <w:rsid w:val="00B7110A"/>
    <w:rsid w:val="00B73E60"/>
    <w:rsid w:val="00B83027"/>
    <w:rsid w:val="00B84B75"/>
    <w:rsid w:val="00B8571A"/>
    <w:rsid w:val="00B910B8"/>
    <w:rsid w:val="00B914F0"/>
    <w:rsid w:val="00B938EC"/>
    <w:rsid w:val="00B93CFC"/>
    <w:rsid w:val="00B95D3A"/>
    <w:rsid w:val="00B961CA"/>
    <w:rsid w:val="00B96C96"/>
    <w:rsid w:val="00B973F2"/>
    <w:rsid w:val="00B97A49"/>
    <w:rsid w:val="00BA05F5"/>
    <w:rsid w:val="00BA0E85"/>
    <w:rsid w:val="00BA1E32"/>
    <w:rsid w:val="00BA6F76"/>
    <w:rsid w:val="00BB01CD"/>
    <w:rsid w:val="00BB0804"/>
    <w:rsid w:val="00BB1386"/>
    <w:rsid w:val="00BB2579"/>
    <w:rsid w:val="00BB2E5B"/>
    <w:rsid w:val="00BB3EFF"/>
    <w:rsid w:val="00BC058B"/>
    <w:rsid w:val="00BC243C"/>
    <w:rsid w:val="00BC2B0B"/>
    <w:rsid w:val="00BC372A"/>
    <w:rsid w:val="00BC5520"/>
    <w:rsid w:val="00BD0DF3"/>
    <w:rsid w:val="00BD1BBB"/>
    <w:rsid w:val="00BD24B5"/>
    <w:rsid w:val="00BD4588"/>
    <w:rsid w:val="00BD56E2"/>
    <w:rsid w:val="00BD5C38"/>
    <w:rsid w:val="00BD607C"/>
    <w:rsid w:val="00BE2C34"/>
    <w:rsid w:val="00BE3392"/>
    <w:rsid w:val="00BE4854"/>
    <w:rsid w:val="00BE4C29"/>
    <w:rsid w:val="00BE4EA1"/>
    <w:rsid w:val="00BE62ED"/>
    <w:rsid w:val="00BF3616"/>
    <w:rsid w:val="00BF5707"/>
    <w:rsid w:val="00BF69F2"/>
    <w:rsid w:val="00BF6E7B"/>
    <w:rsid w:val="00BF7D13"/>
    <w:rsid w:val="00C01F7D"/>
    <w:rsid w:val="00C04F66"/>
    <w:rsid w:val="00C05904"/>
    <w:rsid w:val="00C100A2"/>
    <w:rsid w:val="00C125D7"/>
    <w:rsid w:val="00C12DB4"/>
    <w:rsid w:val="00C149A0"/>
    <w:rsid w:val="00C14B98"/>
    <w:rsid w:val="00C14E34"/>
    <w:rsid w:val="00C15FC2"/>
    <w:rsid w:val="00C1617A"/>
    <w:rsid w:val="00C173F6"/>
    <w:rsid w:val="00C179F4"/>
    <w:rsid w:val="00C2095B"/>
    <w:rsid w:val="00C21EAE"/>
    <w:rsid w:val="00C2214B"/>
    <w:rsid w:val="00C2242A"/>
    <w:rsid w:val="00C235F0"/>
    <w:rsid w:val="00C2367F"/>
    <w:rsid w:val="00C2491C"/>
    <w:rsid w:val="00C24BA0"/>
    <w:rsid w:val="00C25566"/>
    <w:rsid w:val="00C27143"/>
    <w:rsid w:val="00C31056"/>
    <w:rsid w:val="00C31F0D"/>
    <w:rsid w:val="00C32235"/>
    <w:rsid w:val="00C34A10"/>
    <w:rsid w:val="00C3648A"/>
    <w:rsid w:val="00C377F5"/>
    <w:rsid w:val="00C40FCB"/>
    <w:rsid w:val="00C42B73"/>
    <w:rsid w:val="00C43283"/>
    <w:rsid w:val="00C437F7"/>
    <w:rsid w:val="00C43D63"/>
    <w:rsid w:val="00C45606"/>
    <w:rsid w:val="00C461ED"/>
    <w:rsid w:val="00C465A5"/>
    <w:rsid w:val="00C474C4"/>
    <w:rsid w:val="00C50336"/>
    <w:rsid w:val="00C51E1B"/>
    <w:rsid w:val="00C51E78"/>
    <w:rsid w:val="00C52444"/>
    <w:rsid w:val="00C52E8A"/>
    <w:rsid w:val="00C535C9"/>
    <w:rsid w:val="00C55937"/>
    <w:rsid w:val="00C5635D"/>
    <w:rsid w:val="00C57D01"/>
    <w:rsid w:val="00C6026D"/>
    <w:rsid w:val="00C6182D"/>
    <w:rsid w:val="00C6341D"/>
    <w:rsid w:val="00C64212"/>
    <w:rsid w:val="00C64CC7"/>
    <w:rsid w:val="00C669C3"/>
    <w:rsid w:val="00C66D7A"/>
    <w:rsid w:val="00C678BB"/>
    <w:rsid w:val="00C67F11"/>
    <w:rsid w:val="00C704E2"/>
    <w:rsid w:val="00C70FC1"/>
    <w:rsid w:val="00C70FCD"/>
    <w:rsid w:val="00C71696"/>
    <w:rsid w:val="00C744DD"/>
    <w:rsid w:val="00C750E1"/>
    <w:rsid w:val="00C755FC"/>
    <w:rsid w:val="00C75861"/>
    <w:rsid w:val="00C77D6E"/>
    <w:rsid w:val="00C811A7"/>
    <w:rsid w:val="00C81A34"/>
    <w:rsid w:val="00C820EF"/>
    <w:rsid w:val="00C82C6E"/>
    <w:rsid w:val="00C82DCF"/>
    <w:rsid w:val="00C84C05"/>
    <w:rsid w:val="00C87C0E"/>
    <w:rsid w:val="00C90759"/>
    <w:rsid w:val="00C90FD1"/>
    <w:rsid w:val="00C92EE4"/>
    <w:rsid w:val="00C93D80"/>
    <w:rsid w:val="00C94940"/>
    <w:rsid w:val="00C95B6C"/>
    <w:rsid w:val="00C97FF9"/>
    <w:rsid w:val="00CA0C34"/>
    <w:rsid w:val="00CA0ED2"/>
    <w:rsid w:val="00CA1A50"/>
    <w:rsid w:val="00CA20D1"/>
    <w:rsid w:val="00CA24B0"/>
    <w:rsid w:val="00CA3EA4"/>
    <w:rsid w:val="00CA457B"/>
    <w:rsid w:val="00CA5E0D"/>
    <w:rsid w:val="00CA7A42"/>
    <w:rsid w:val="00CA7C7E"/>
    <w:rsid w:val="00CB18FC"/>
    <w:rsid w:val="00CB231A"/>
    <w:rsid w:val="00CB2BA0"/>
    <w:rsid w:val="00CB4B4F"/>
    <w:rsid w:val="00CB6624"/>
    <w:rsid w:val="00CB6905"/>
    <w:rsid w:val="00CB6CD6"/>
    <w:rsid w:val="00CC0F21"/>
    <w:rsid w:val="00CC15F2"/>
    <w:rsid w:val="00CC2869"/>
    <w:rsid w:val="00CC30E4"/>
    <w:rsid w:val="00CC5F81"/>
    <w:rsid w:val="00CD03B0"/>
    <w:rsid w:val="00CD0716"/>
    <w:rsid w:val="00CD0EBB"/>
    <w:rsid w:val="00CD37D8"/>
    <w:rsid w:val="00CD48BA"/>
    <w:rsid w:val="00CD5D98"/>
    <w:rsid w:val="00CD6892"/>
    <w:rsid w:val="00CE04D4"/>
    <w:rsid w:val="00CE41A2"/>
    <w:rsid w:val="00CE480C"/>
    <w:rsid w:val="00CE646E"/>
    <w:rsid w:val="00CE6A2F"/>
    <w:rsid w:val="00CE6AD9"/>
    <w:rsid w:val="00CE6B0F"/>
    <w:rsid w:val="00CE76F0"/>
    <w:rsid w:val="00CF17B7"/>
    <w:rsid w:val="00CF22AA"/>
    <w:rsid w:val="00CF5C27"/>
    <w:rsid w:val="00CF7DCF"/>
    <w:rsid w:val="00D000F1"/>
    <w:rsid w:val="00D00568"/>
    <w:rsid w:val="00D009AB"/>
    <w:rsid w:val="00D02BCC"/>
    <w:rsid w:val="00D03EC7"/>
    <w:rsid w:val="00D12328"/>
    <w:rsid w:val="00D15528"/>
    <w:rsid w:val="00D157CB"/>
    <w:rsid w:val="00D15CE3"/>
    <w:rsid w:val="00D15EA1"/>
    <w:rsid w:val="00D16198"/>
    <w:rsid w:val="00D1630B"/>
    <w:rsid w:val="00D172BB"/>
    <w:rsid w:val="00D17EC3"/>
    <w:rsid w:val="00D2115D"/>
    <w:rsid w:val="00D21199"/>
    <w:rsid w:val="00D22C65"/>
    <w:rsid w:val="00D2427E"/>
    <w:rsid w:val="00D250B8"/>
    <w:rsid w:val="00D3263D"/>
    <w:rsid w:val="00D328E0"/>
    <w:rsid w:val="00D3496C"/>
    <w:rsid w:val="00D34B8F"/>
    <w:rsid w:val="00D366F4"/>
    <w:rsid w:val="00D40480"/>
    <w:rsid w:val="00D431C4"/>
    <w:rsid w:val="00D43E88"/>
    <w:rsid w:val="00D50003"/>
    <w:rsid w:val="00D501DF"/>
    <w:rsid w:val="00D5038F"/>
    <w:rsid w:val="00D519C0"/>
    <w:rsid w:val="00D52D7B"/>
    <w:rsid w:val="00D5318E"/>
    <w:rsid w:val="00D54EE6"/>
    <w:rsid w:val="00D553AD"/>
    <w:rsid w:val="00D57445"/>
    <w:rsid w:val="00D61FE0"/>
    <w:rsid w:val="00D62607"/>
    <w:rsid w:val="00D62CE8"/>
    <w:rsid w:val="00D63055"/>
    <w:rsid w:val="00D63387"/>
    <w:rsid w:val="00D64052"/>
    <w:rsid w:val="00D640A9"/>
    <w:rsid w:val="00D64BE1"/>
    <w:rsid w:val="00D658B7"/>
    <w:rsid w:val="00D65D07"/>
    <w:rsid w:val="00D660E9"/>
    <w:rsid w:val="00D6612D"/>
    <w:rsid w:val="00D66339"/>
    <w:rsid w:val="00D66653"/>
    <w:rsid w:val="00D67940"/>
    <w:rsid w:val="00D67BBB"/>
    <w:rsid w:val="00D7017C"/>
    <w:rsid w:val="00D71218"/>
    <w:rsid w:val="00D72013"/>
    <w:rsid w:val="00D72DAA"/>
    <w:rsid w:val="00D74F0B"/>
    <w:rsid w:val="00D75E5E"/>
    <w:rsid w:val="00D7610F"/>
    <w:rsid w:val="00D7677B"/>
    <w:rsid w:val="00D77C6C"/>
    <w:rsid w:val="00D817D9"/>
    <w:rsid w:val="00D83931"/>
    <w:rsid w:val="00D84328"/>
    <w:rsid w:val="00D84D5D"/>
    <w:rsid w:val="00D84DE8"/>
    <w:rsid w:val="00D8510B"/>
    <w:rsid w:val="00D85593"/>
    <w:rsid w:val="00D86412"/>
    <w:rsid w:val="00D875A0"/>
    <w:rsid w:val="00D910C8"/>
    <w:rsid w:val="00D9293B"/>
    <w:rsid w:val="00D92F5E"/>
    <w:rsid w:val="00D937A8"/>
    <w:rsid w:val="00D96769"/>
    <w:rsid w:val="00DA010E"/>
    <w:rsid w:val="00DA0F97"/>
    <w:rsid w:val="00DA37FD"/>
    <w:rsid w:val="00DA41E6"/>
    <w:rsid w:val="00DA473F"/>
    <w:rsid w:val="00DA5F13"/>
    <w:rsid w:val="00DA6B56"/>
    <w:rsid w:val="00DA797A"/>
    <w:rsid w:val="00DA7DD6"/>
    <w:rsid w:val="00DB0E0F"/>
    <w:rsid w:val="00DB1B44"/>
    <w:rsid w:val="00DB4ECB"/>
    <w:rsid w:val="00DB529E"/>
    <w:rsid w:val="00DB55AC"/>
    <w:rsid w:val="00DB6D83"/>
    <w:rsid w:val="00DC0B37"/>
    <w:rsid w:val="00DC146D"/>
    <w:rsid w:val="00DC4A96"/>
    <w:rsid w:val="00DC5788"/>
    <w:rsid w:val="00DC66CA"/>
    <w:rsid w:val="00DD001C"/>
    <w:rsid w:val="00DD11EA"/>
    <w:rsid w:val="00DD1259"/>
    <w:rsid w:val="00DD2016"/>
    <w:rsid w:val="00DD27BB"/>
    <w:rsid w:val="00DD27D2"/>
    <w:rsid w:val="00DD3EE8"/>
    <w:rsid w:val="00DD45E5"/>
    <w:rsid w:val="00DD4787"/>
    <w:rsid w:val="00DD5D1F"/>
    <w:rsid w:val="00DE0375"/>
    <w:rsid w:val="00DE11A4"/>
    <w:rsid w:val="00DE3FB3"/>
    <w:rsid w:val="00DE46B7"/>
    <w:rsid w:val="00DE5943"/>
    <w:rsid w:val="00DE6BDE"/>
    <w:rsid w:val="00DE71B8"/>
    <w:rsid w:val="00DE7EF0"/>
    <w:rsid w:val="00DF06CA"/>
    <w:rsid w:val="00DF1518"/>
    <w:rsid w:val="00DF1769"/>
    <w:rsid w:val="00DF211B"/>
    <w:rsid w:val="00DF44EF"/>
    <w:rsid w:val="00DF496F"/>
    <w:rsid w:val="00DF4C53"/>
    <w:rsid w:val="00DF6C7E"/>
    <w:rsid w:val="00DF7E8E"/>
    <w:rsid w:val="00E01E0B"/>
    <w:rsid w:val="00E01FE7"/>
    <w:rsid w:val="00E02E29"/>
    <w:rsid w:val="00E031C5"/>
    <w:rsid w:val="00E03213"/>
    <w:rsid w:val="00E03C0E"/>
    <w:rsid w:val="00E043A3"/>
    <w:rsid w:val="00E05002"/>
    <w:rsid w:val="00E10346"/>
    <w:rsid w:val="00E11BC8"/>
    <w:rsid w:val="00E11DE3"/>
    <w:rsid w:val="00E13CA1"/>
    <w:rsid w:val="00E15570"/>
    <w:rsid w:val="00E16FB0"/>
    <w:rsid w:val="00E20FA5"/>
    <w:rsid w:val="00E21316"/>
    <w:rsid w:val="00E2201D"/>
    <w:rsid w:val="00E23EC1"/>
    <w:rsid w:val="00E27EF3"/>
    <w:rsid w:val="00E309E3"/>
    <w:rsid w:val="00E31119"/>
    <w:rsid w:val="00E3206C"/>
    <w:rsid w:val="00E32252"/>
    <w:rsid w:val="00E322E9"/>
    <w:rsid w:val="00E3272F"/>
    <w:rsid w:val="00E32AB6"/>
    <w:rsid w:val="00E33595"/>
    <w:rsid w:val="00E33E62"/>
    <w:rsid w:val="00E3404D"/>
    <w:rsid w:val="00E343AE"/>
    <w:rsid w:val="00E34CEC"/>
    <w:rsid w:val="00E357A4"/>
    <w:rsid w:val="00E37AD8"/>
    <w:rsid w:val="00E41D75"/>
    <w:rsid w:val="00E42BF6"/>
    <w:rsid w:val="00E4548C"/>
    <w:rsid w:val="00E47099"/>
    <w:rsid w:val="00E475E9"/>
    <w:rsid w:val="00E501EE"/>
    <w:rsid w:val="00E50658"/>
    <w:rsid w:val="00E51B87"/>
    <w:rsid w:val="00E52197"/>
    <w:rsid w:val="00E52898"/>
    <w:rsid w:val="00E5398E"/>
    <w:rsid w:val="00E54B4D"/>
    <w:rsid w:val="00E54EE6"/>
    <w:rsid w:val="00E55A06"/>
    <w:rsid w:val="00E614F7"/>
    <w:rsid w:val="00E62D01"/>
    <w:rsid w:val="00E63AF3"/>
    <w:rsid w:val="00E63CB9"/>
    <w:rsid w:val="00E64251"/>
    <w:rsid w:val="00E64A21"/>
    <w:rsid w:val="00E65691"/>
    <w:rsid w:val="00E65D22"/>
    <w:rsid w:val="00E674B2"/>
    <w:rsid w:val="00E7092B"/>
    <w:rsid w:val="00E70EAB"/>
    <w:rsid w:val="00E71663"/>
    <w:rsid w:val="00E71E24"/>
    <w:rsid w:val="00E729EA"/>
    <w:rsid w:val="00E73576"/>
    <w:rsid w:val="00E7453D"/>
    <w:rsid w:val="00E746FD"/>
    <w:rsid w:val="00E752FB"/>
    <w:rsid w:val="00E80CB4"/>
    <w:rsid w:val="00E823CE"/>
    <w:rsid w:val="00E82A1B"/>
    <w:rsid w:val="00E82D1F"/>
    <w:rsid w:val="00E82E10"/>
    <w:rsid w:val="00E83B9A"/>
    <w:rsid w:val="00E84945"/>
    <w:rsid w:val="00E84AD6"/>
    <w:rsid w:val="00E84BA9"/>
    <w:rsid w:val="00E851EB"/>
    <w:rsid w:val="00E871CC"/>
    <w:rsid w:val="00E87A37"/>
    <w:rsid w:val="00E87B26"/>
    <w:rsid w:val="00E87DD8"/>
    <w:rsid w:val="00E90B3C"/>
    <w:rsid w:val="00E9106A"/>
    <w:rsid w:val="00E93D51"/>
    <w:rsid w:val="00E9556F"/>
    <w:rsid w:val="00EA2C47"/>
    <w:rsid w:val="00EA3DC8"/>
    <w:rsid w:val="00EA6F94"/>
    <w:rsid w:val="00EA7E31"/>
    <w:rsid w:val="00EB030A"/>
    <w:rsid w:val="00EB073C"/>
    <w:rsid w:val="00EB11D8"/>
    <w:rsid w:val="00EB2897"/>
    <w:rsid w:val="00EB2C18"/>
    <w:rsid w:val="00EB74A1"/>
    <w:rsid w:val="00EB754B"/>
    <w:rsid w:val="00EB7653"/>
    <w:rsid w:val="00EC1705"/>
    <w:rsid w:val="00EC1B0F"/>
    <w:rsid w:val="00EC1E73"/>
    <w:rsid w:val="00EC32F7"/>
    <w:rsid w:val="00EC3581"/>
    <w:rsid w:val="00EC39D4"/>
    <w:rsid w:val="00EC55F8"/>
    <w:rsid w:val="00EC58B9"/>
    <w:rsid w:val="00EC593A"/>
    <w:rsid w:val="00EC5941"/>
    <w:rsid w:val="00EC6E6A"/>
    <w:rsid w:val="00ED07F8"/>
    <w:rsid w:val="00ED1DC1"/>
    <w:rsid w:val="00ED3B2E"/>
    <w:rsid w:val="00ED48A4"/>
    <w:rsid w:val="00ED5998"/>
    <w:rsid w:val="00ED6279"/>
    <w:rsid w:val="00EE033B"/>
    <w:rsid w:val="00EE0659"/>
    <w:rsid w:val="00EE1949"/>
    <w:rsid w:val="00EE2158"/>
    <w:rsid w:val="00EE2B7A"/>
    <w:rsid w:val="00EE2BCA"/>
    <w:rsid w:val="00EE3F8A"/>
    <w:rsid w:val="00EE59DC"/>
    <w:rsid w:val="00EE6CC8"/>
    <w:rsid w:val="00EF0ADB"/>
    <w:rsid w:val="00EF5227"/>
    <w:rsid w:val="00EF5F4D"/>
    <w:rsid w:val="00EF69B4"/>
    <w:rsid w:val="00EF78E7"/>
    <w:rsid w:val="00F00AD2"/>
    <w:rsid w:val="00F00BC1"/>
    <w:rsid w:val="00F00CEE"/>
    <w:rsid w:val="00F03390"/>
    <w:rsid w:val="00F033AF"/>
    <w:rsid w:val="00F0442B"/>
    <w:rsid w:val="00F045F2"/>
    <w:rsid w:val="00F0469A"/>
    <w:rsid w:val="00F04E9D"/>
    <w:rsid w:val="00F06976"/>
    <w:rsid w:val="00F071FD"/>
    <w:rsid w:val="00F07598"/>
    <w:rsid w:val="00F1143C"/>
    <w:rsid w:val="00F118BA"/>
    <w:rsid w:val="00F122F0"/>
    <w:rsid w:val="00F12386"/>
    <w:rsid w:val="00F125FE"/>
    <w:rsid w:val="00F127BE"/>
    <w:rsid w:val="00F141E3"/>
    <w:rsid w:val="00F14B6C"/>
    <w:rsid w:val="00F1531C"/>
    <w:rsid w:val="00F15A4B"/>
    <w:rsid w:val="00F15C71"/>
    <w:rsid w:val="00F2131D"/>
    <w:rsid w:val="00F23471"/>
    <w:rsid w:val="00F26123"/>
    <w:rsid w:val="00F265A1"/>
    <w:rsid w:val="00F2669D"/>
    <w:rsid w:val="00F26808"/>
    <w:rsid w:val="00F26FCD"/>
    <w:rsid w:val="00F30CA8"/>
    <w:rsid w:val="00F31696"/>
    <w:rsid w:val="00F32628"/>
    <w:rsid w:val="00F326C1"/>
    <w:rsid w:val="00F3334F"/>
    <w:rsid w:val="00F33FC3"/>
    <w:rsid w:val="00F351E4"/>
    <w:rsid w:val="00F36B8D"/>
    <w:rsid w:val="00F37233"/>
    <w:rsid w:val="00F37C42"/>
    <w:rsid w:val="00F414E6"/>
    <w:rsid w:val="00F43ED1"/>
    <w:rsid w:val="00F441DF"/>
    <w:rsid w:val="00F466EF"/>
    <w:rsid w:val="00F46D4F"/>
    <w:rsid w:val="00F51A0E"/>
    <w:rsid w:val="00F52BFF"/>
    <w:rsid w:val="00F549C8"/>
    <w:rsid w:val="00F56128"/>
    <w:rsid w:val="00F56881"/>
    <w:rsid w:val="00F57EA0"/>
    <w:rsid w:val="00F6067F"/>
    <w:rsid w:val="00F6111C"/>
    <w:rsid w:val="00F62169"/>
    <w:rsid w:val="00F64CA1"/>
    <w:rsid w:val="00F65107"/>
    <w:rsid w:val="00F67095"/>
    <w:rsid w:val="00F677B4"/>
    <w:rsid w:val="00F71460"/>
    <w:rsid w:val="00F735E0"/>
    <w:rsid w:val="00F73EAA"/>
    <w:rsid w:val="00F77AD7"/>
    <w:rsid w:val="00F77E4A"/>
    <w:rsid w:val="00F80109"/>
    <w:rsid w:val="00F82A6B"/>
    <w:rsid w:val="00F82C5D"/>
    <w:rsid w:val="00F8354E"/>
    <w:rsid w:val="00F84185"/>
    <w:rsid w:val="00F8617D"/>
    <w:rsid w:val="00F871BC"/>
    <w:rsid w:val="00F873AC"/>
    <w:rsid w:val="00F90F86"/>
    <w:rsid w:val="00F91585"/>
    <w:rsid w:val="00F91754"/>
    <w:rsid w:val="00F91A1B"/>
    <w:rsid w:val="00F929C5"/>
    <w:rsid w:val="00F92FCE"/>
    <w:rsid w:val="00F96082"/>
    <w:rsid w:val="00F962AA"/>
    <w:rsid w:val="00F96575"/>
    <w:rsid w:val="00FA203E"/>
    <w:rsid w:val="00FA37D7"/>
    <w:rsid w:val="00FA3F73"/>
    <w:rsid w:val="00FB267B"/>
    <w:rsid w:val="00FB4C61"/>
    <w:rsid w:val="00FB5B60"/>
    <w:rsid w:val="00FC13DA"/>
    <w:rsid w:val="00FC2C32"/>
    <w:rsid w:val="00FC4553"/>
    <w:rsid w:val="00FC5954"/>
    <w:rsid w:val="00FC62F1"/>
    <w:rsid w:val="00FD0CF2"/>
    <w:rsid w:val="00FD1028"/>
    <w:rsid w:val="00FD11B7"/>
    <w:rsid w:val="00FD12FB"/>
    <w:rsid w:val="00FD1DC7"/>
    <w:rsid w:val="00FD20B0"/>
    <w:rsid w:val="00FD315D"/>
    <w:rsid w:val="00FE0F40"/>
    <w:rsid w:val="00FE16CC"/>
    <w:rsid w:val="00FE52FE"/>
    <w:rsid w:val="00FE59A8"/>
    <w:rsid w:val="00FE5C23"/>
    <w:rsid w:val="00FE6630"/>
    <w:rsid w:val="00FE7360"/>
    <w:rsid w:val="00FE788E"/>
    <w:rsid w:val="00FF0421"/>
    <w:rsid w:val="00FF2113"/>
    <w:rsid w:val="00FF554E"/>
    <w:rsid w:val="00FF59F1"/>
    <w:rsid w:val="00FF769C"/>
    <w:rsid w:val="0559851F"/>
    <w:rsid w:val="070DF223"/>
    <w:rsid w:val="09D06BC2"/>
    <w:rsid w:val="0E68B0A9"/>
    <w:rsid w:val="0EE3995C"/>
    <w:rsid w:val="0F8F79F8"/>
    <w:rsid w:val="0FA790AE"/>
    <w:rsid w:val="13E75FA0"/>
    <w:rsid w:val="14AC76C8"/>
    <w:rsid w:val="162859B7"/>
    <w:rsid w:val="1685671A"/>
    <w:rsid w:val="17CB54C1"/>
    <w:rsid w:val="1808B58C"/>
    <w:rsid w:val="195D1648"/>
    <w:rsid w:val="196F8B50"/>
    <w:rsid w:val="19AFDEC6"/>
    <w:rsid w:val="1B56001B"/>
    <w:rsid w:val="1CFDB8C5"/>
    <w:rsid w:val="1FF0E1D7"/>
    <w:rsid w:val="2265F9FA"/>
    <w:rsid w:val="2347C08D"/>
    <w:rsid w:val="23A5D223"/>
    <w:rsid w:val="29250811"/>
    <w:rsid w:val="2A3F3154"/>
    <w:rsid w:val="2A7B3131"/>
    <w:rsid w:val="2AA70393"/>
    <w:rsid w:val="2C042852"/>
    <w:rsid w:val="2DCE659D"/>
    <w:rsid w:val="2FE093AF"/>
    <w:rsid w:val="30FE8DAF"/>
    <w:rsid w:val="36472A13"/>
    <w:rsid w:val="36722947"/>
    <w:rsid w:val="376A2B8C"/>
    <w:rsid w:val="37B90FE2"/>
    <w:rsid w:val="382A9FAC"/>
    <w:rsid w:val="391F3579"/>
    <w:rsid w:val="3AE19E4F"/>
    <w:rsid w:val="3E14AFA9"/>
    <w:rsid w:val="40A59BE0"/>
    <w:rsid w:val="4146C9CB"/>
    <w:rsid w:val="432EF410"/>
    <w:rsid w:val="475477DA"/>
    <w:rsid w:val="48DE0658"/>
    <w:rsid w:val="48F77C05"/>
    <w:rsid w:val="49D20ECE"/>
    <w:rsid w:val="4A72F03F"/>
    <w:rsid w:val="4E11FAA7"/>
    <w:rsid w:val="53723B46"/>
    <w:rsid w:val="5444E856"/>
    <w:rsid w:val="545AF1E0"/>
    <w:rsid w:val="54EB8A4E"/>
    <w:rsid w:val="55E0B8B7"/>
    <w:rsid w:val="56B5F57D"/>
    <w:rsid w:val="5A93C77B"/>
    <w:rsid w:val="5AC2CD2E"/>
    <w:rsid w:val="5B1B1CCD"/>
    <w:rsid w:val="5B32C5DF"/>
    <w:rsid w:val="5EB429FD"/>
    <w:rsid w:val="603795F1"/>
    <w:rsid w:val="625203A5"/>
    <w:rsid w:val="62648AC4"/>
    <w:rsid w:val="650A90E5"/>
    <w:rsid w:val="651CC567"/>
    <w:rsid w:val="6527790D"/>
    <w:rsid w:val="684231A7"/>
    <w:rsid w:val="68866FD5"/>
    <w:rsid w:val="6DDFE9E9"/>
    <w:rsid w:val="6FA87A59"/>
    <w:rsid w:val="6FE37FFF"/>
    <w:rsid w:val="71C01A01"/>
    <w:rsid w:val="741B8DCF"/>
    <w:rsid w:val="76239125"/>
    <w:rsid w:val="7932C6F1"/>
    <w:rsid w:val="795B31E7"/>
    <w:rsid w:val="797139E8"/>
    <w:rsid w:val="7A038544"/>
    <w:rsid w:val="7EF4A5FF"/>
    <w:rsid w:val="7F51965B"/>
    <w:rsid w:val="7F636E5D"/>
    <w:rsid w:val="7F8A931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85B1C1"/>
  <w15:docId w15:val="{B4A6B9FA-C196-41CF-8305-9F821DCA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lsdException w:name="annotation text" w:semiHidden="1" w:uiPriority="0" w:unhideWhenUsed="1"/>
    <w:lsdException w:name="header" w:semiHidden="1" w:unhideWhenUsed="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locked="1" w:semiHidden="1"/>
    <w:lsdException w:name="Emphasis" w:locked="1"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iPriority="0"/>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semiHidden="1"/>
    <w:lsdException w:name="Intense Quote" w:locked="1" w:semiHidden="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semiHidden="1"/>
    <w:lsdException w:name="Subtle Reference" w:locked="1" w:semiHidden="1"/>
    <w:lsdException w:name="Intense Reference" w:locked="1" w:semiHidden="1"/>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2960"/>
    <w:pPr>
      <w:spacing w:after="120"/>
    </w:pPr>
    <w:rPr>
      <w:rFonts w:ascii="Garamond" w:hAnsi="Garamond"/>
    </w:rPr>
  </w:style>
  <w:style w:type="paragraph" w:styleId="Rubrik1">
    <w:name w:val="heading 1"/>
    <w:aliases w:val="Kapitelrubrik"/>
    <w:basedOn w:val="Rubrik"/>
    <w:next w:val="Normal"/>
    <w:link w:val="Rubrik1Char"/>
    <w:qFormat/>
    <w:rsid w:val="00772083"/>
    <w:pPr>
      <w:keepNext/>
      <w:keepLines/>
      <w:numPr>
        <w:numId w:val="5"/>
      </w:numPr>
      <w:spacing w:after="720"/>
      <w:ind w:left="0" w:firstLine="0"/>
    </w:pPr>
    <w:rPr>
      <w:rFonts w:cs="Arial"/>
      <w:color w:val="auto"/>
      <w:sz w:val="60"/>
      <w:szCs w:val="60"/>
    </w:rPr>
  </w:style>
  <w:style w:type="paragraph" w:styleId="Rubrik2">
    <w:name w:val="heading 2"/>
    <w:next w:val="Normal"/>
    <w:link w:val="Rubrik2Char"/>
    <w:qFormat/>
    <w:rsid w:val="00AC367C"/>
    <w:pPr>
      <w:keepNext/>
      <w:keepLines/>
      <w:numPr>
        <w:ilvl w:val="1"/>
        <w:numId w:val="5"/>
      </w:numPr>
      <w:adjustRightInd w:val="0"/>
      <w:spacing w:before="360" w:after="120"/>
      <w:outlineLvl w:val="1"/>
    </w:pPr>
    <w:rPr>
      <w:rFonts w:ascii="Arial" w:eastAsiaTheme="majorEastAsia" w:hAnsi="Arial" w:cstheme="majorBidi"/>
      <w:b/>
      <w:color w:val="005092" w:themeColor="accent3"/>
      <w:sz w:val="32"/>
      <w:szCs w:val="28"/>
    </w:rPr>
  </w:style>
  <w:style w:type="paragraph" w:styleId="Rubrik3">
    <w:name w:val="heading 3"/>
    <w:next w:val="Normal"/>
    <w:link w:val="Rubrik3Char"/>
    <w:qFormat/>
    <w:rsid w:val="00772083"/>
    <w:pPr>
      <w:keepNext/>
      <w:keepLines/>
      <w:numPr>
        <w:ilvl w:val="2"/>
        <w:numId w:val="5"/>
      </w:numPr>
      <w:spacing w:before="320" w:after="120"/>
      <w:ind w:left="851" w:hanging="851"/>
      <w:outlineLvl w:val="2"/>
    </w:pPr>
    <w:rPr>
      <w:rFonts w:ascii="Arial" w:eastAsiaTheme="majorEastAsia" w:hAnsi="Arial" w:cstheme="majorBidi"/>
      <w:bCs/>
      <w:color w:val="000000" w:themeColor="text1"/>
      <w:sz w:val="28"/>
      <w:szCs w:val="20"/>
    </w:rPr>
  </w:style>
  <w:style w:type="paragraph" w:styleId="Rubrik4">
    <w:name w:val="heading 4"/>
    <w:next w:val="Normal"/>
    <w:link w:val="Rubrik4Char"/>
    <w:qFormat/>
    <w:rsid w:val="00772083"/>
    <w:pPr>
      <w:keepNext/>
      <w:numPr>
        <w:ilvl w:val="3"/>
        <w:numId w:val="5"/>
      </w:numPr>
      <w:spacing w:before="320" w:after="120"/>
      <w:ind w:left="851" w:hanging="851"/>
      <w:outlineLvl w:val="3"/>
    </w:pPr>
    <w:rPr>
      <w:rFonts w:ascii="Arial" w:eastAsiaTheme="majorEastAsia" w:hAnsi="Arial" w:cstheme="majorBidi"/>
      <w:b/>
      <w:bCs/>
      <w:iCs/>
      <w:color w:val="000000" w:themeColor="text1"/>
      <w:sz w:val="20"/>
      <w:shd w:val="clear" w:color="auto" w:fill="FFFFFF"/>
    </w:rPr>
  </w:style>
  <w:style w:type="paragraph" w:styleId="Rubrik5">
    <w:name w:val="heading 5"/>
    <w:basedOn w:val="Normal"/>
    <w:next w:val="Normal"/>
    <w:link w:val="Rubrik5Char"/>
    <w:qFormat/>
    <w:rsid w:val="00772083"/>
    <w:pPr>
      <w:keepNext/>
      <w:numPr>
        <w:ilvl w:val="4"/>
        <w:numId w:val="5"/>
      </w:numPr>
      <w:tabs>
        <w:tab w:val="left" w:pos="993"/>
      </w:tabs>
      <w:spacing w:before="320"/>
      <w:ind w:left="992" w:hanging="992"/>
      <w:outlineLvl w:val="4"/>
    </w:pPr>
    <w:rPr>
      <w:rFonts w:ascii="Arial" w:eastAsiaTheme="majorEastAsia" w:hAnsi="Arial" w:cstheme="majorBidi"/>
      <w:i/>
      <w:color w:val="000000" w:themeColor="text1"/>
      <w:sz w:val="20"/>
    </w:rPr>
  </w:style>
  <w:style w:type="paragraph" w:styleId="Rubrik6">
    <w:name w:val="heading 6"/>
    <w:aliases w:val="(Onumrerad Rubrik 2)"/>
    <w:next w:val="Normal"/>
    <w:link w:val="Rubrik6Char"/>
    <w:rsid w:val="005E62C5"/>
    <w:pPr>
      <w:keepNext/>
      <w:spacing w:before="360" w:after="120"/>
      <w:outlineLvl w:val="5"/>
    </w:pPr>
    <w:rPr>
      <w:rFonts w:asciiTheme="majorHAnsi" w:eastAsiaTheme="majorEastAsia" w:hAnsiTheme="majorHAnsi" w:cstheme="majorBidi"/>
      <w:b/>
      <w:color w:val="00B3F6" w:themeColor="accent1"/>
      <w:sz w:val="32"/>
    </w:rPr>
  </w:style>
  <w:style w:type="paragraph" w:styleId="Rubrik7">
    <w:name w:val="heading 7"/>
    <w:aliases w:val="(Onumrerad Rubrik 3)"/>
    <w:next w:val="Normal"/>
    <w:link w:val="Rubrik7Char"/>
    <w:rsid w:val="00380E2A"/>
    <w:pPr>
      <w:keepNext/>
      <w:spacing w:before="320" w:after="120"/>
      <w:outlineLvl w:val="6"/>
    </w:pPr>
    <w:rPr>
      <w:rFonts w:asciiTheme="majorHAnsi" w:eastAsiaTheme="majorEastAsia" w:hAnsiTheme="majorHAnsi" w:cstheme="majorBidi"/>
      <w:iCs/>
      <w:color w:val="000000" w:themeColor="text1"/>
      <w:sz w:val="28"/>
    </w:rPr>
  </w:style>
  <w:style w:type="paragraph" w:styleId="Rubrik8">
    <w:name w:val="heading 8"/>
    <w:aliases w:val="(Onumrerad Rubrik 4)"/>
    <w:next w:val="Normal"/>
    <w:link w:val="Rubrik8Char"/>
    <w:rsid w:val="006307F8"/>
    <w:pPr>
      <w:keepNext/>
      <w:spacing w:before="320" w:after="120"/>
      <w:outlineLvl w:val="7"/>
    </w:pPr>
    <w:rPr>
      <w:rFonts w:asciiTheme="majorHAnsi" w:eastAsiaTheme="majorEastAsia" w:hAnsiTheme="majorHAnsi" w:cstheme="majorBidi"/>
      <w:b/>
      <w:color w:val="272727" w:themeColor="text1" w:themeTint="D8"/>
      <w:sz w:val="20"/>
      <w:szCs w:val="21"/>
    </w:rPr>
  </w:style>
  <w:style w:type="paragraph" w:styleId="Rubrik9">
    <w:name w:val="heading 9"/>
    <w:aliases w:val="(Onumrerad Rubrik 5)"/>
    <w:next w:val="Normal"/>
    <w:link w:val="Rubrik9Char"/>
    <w:rsid w:val="00DF4C53"/>
    <w:pPr>
      <w:keepNext/>
      <w:spacing w:before="320" w:after="120"/>
      <w:outlineLvl w:val="8"/>
    </w:pPr>
    <w:rPr>
      <w:rFonts w:asciiTheme="majorHAnsi" w:eastAsiaTheme="majorEastAsia" w:hAnsiTheme="majorHAnsi" w:cstheme="majorBidi"/>
      <w:i/>
      <w:iCs/>
      <w:color w:val="272727" w:themeColor="text1" w:themeTint="D8"/>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unhideWhenUsed/>
    <w:rsid w:val="001F3685"/>
    <w:pPr>
      <w:tabs>
        <w:tab w:val="center" w:pos="4536"/>
        <w:tab w:val="right" w:pos="9072"/>
      </w:tabs>
    </w:pPr>
    <w:rPr>
      <w:rFonts w:ascii="Arial" w:hAnsi="Arial"/>
      <w:b/>
      <w:color w:val="DB5523"/>
      <w:sz w:val="16"/>
      <w:shd w:val="clear" w:color="auto" w:fill="FFFFFF"/>
    </w:rPr>
  </w:style>
  <w:style w:type="character" w:customStyle="1" w:styleId="SidhuvudChar">
    <w:name w:val="Sidhuvud Char"/>
    <w:basedOn w:val="Standardstycketeckensnitt"/>
    <w:link w:val="Sidhuvud"/>
    <w:uiPriority w:val="99"/>
    <w:rsid w:val="001F3685"/>
    <w:rPr>
      <w:rFonts w:ascii="Arial" w:hAnsi="Arial"/>
      <w:b/>
      <w:color w:val="DB5523"/>
      <w:sz w:val="16"/>
    </w:rPr>
  </w:style>
  <w:style w:type="paragraph" w:styleId="Sidfot">
    <w:name w:val="footer"/>
    <w:link w:val="SidfotChar"/>
    <w:uiPriority w:val="99"/>
    <w:unhideWhenUsed/>
    <w:rsid w:val="00191E22"/>
    <w:pPr>
      <w:tabs>
        <w:tab w:val="center" w:pos="4536"/>
        <w:tab w:val="right" w:pos="9072"/>
      </w:tabs>
      <w:jc w:val="center"/>
    </w:pPr>
    <w:rPr>
      <w:rFonts w:ascii="Arial" w:hAnsi="Arial" w:cs="Arial"/>
      <w:sz w:val="16"/>
      <w:szCs w:val="16"/>
      <w:shd w:val="clear" w:color="auto" w:fill="FFFFFF"/>
    </w:rPr>
  </w:style>
  <w:style w:type="character" w:customStyle="1" w:styleId="SidfotChar">
    <w:name w:val="Sidfot Char"/>
    <w:basedOn w:val="Standardstycketeckensnitt"/>
    <w:link w:val="Sidfot"/>
    <w:uiPriority w:val="99"/>
    <w:rsid w:val="00191E22"/>
    <w:rPr>
      <w:rFonts w:ascii="Arial" w:hAnsi="Arial" w:cs="Arial"/>
      <w:sz w:val="16"/>
      <w:szCs w:val="16"/>
    </w:rPr>
  </w:style>
  <w:style w:type="character" w:customStyle="1" w:styleId="Rubrik1Char">
    <w:name w:val="Rubrik 1 Char"/>
    <w:aliases w:val="Kapitelrubrik Char"/>
    <w:basedOn w:val="Standardstycketeckensnitt"/>
    <w:link w:val="Rubrik1"/>
    <w:rsid w:val="00772083"/>
    <w:rPr>
      <w:rFonts w:ascii="Arial" w:eastAsiaTheme="majorEastAsia" w:hAnsi="Arial" w:cs="Arial"/>
      <w:b/>
      <w:spacing w:val="5"/>
      <w:kern w:val="28"/>
      <w:sz w:val="60"/>
      <w:szCs w:val="60"/>
    </w:rPr>
  </w:style>
  <w:style w:type="table" w:styleId="Tabellrutnt">
    <w:name w:val="Table Grid"/>
    <w:basedOn w:val="Normaltabell"/>
    <w:locked/>
    <w:rsid w:val="00F04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ubrik">
    <w:name w:val="Title"/>
    <w:aliases w:val="Titel"/>
    <w:next w:val="Normal"/>
    <w:link w:val="RubrikChar"/>
    <w:uiPriority w:val="10"/>
    <w:qFormat/>
    <w:rsid w:val="00D96769"/>
    <w:pPr>
      <w:spacing w:after="300"/>
      <w:ind w:right="1304"/>
      <w:contextualSpacing/>
      <w:outlineLvl w:val="0"/>
    </w:pPr>
    <w:rPr>
      <w:rFonts w:ascii="Arial" w:eastAsiaTheme="majorEastAsia" w:hAnsi="Arial" w:cstheme="majorBidi"/>
      <w:b/>
      <w:color w:val="FFFFFF" w:themeColor="background1"/>
      <w:spacing w:val="5"/>
      <w:kern w:val="28"/>
      <w:sz w:val="84"/>
      <w:szCs w:val="52"/>
    </w:rPr>
  </w:style>
  <w:style w:type="character" w:customStyle="1" w:styleId="RubrikChar">
    <w:name w:val="Rubrik Char"/>
    <w:aliases w:val="Titel Char"/>
    <w:basedOn w:val="Standardstycketeckensnitt"/>
    <w:link w:val="Rubrik"/>
    <w:uiPriority w:val="10"/>
    <w:rsid w:val="00D96769"/>
    <w:rPr>
      <w:rFonts w:ascii="Arial" w:eastAsiaTheme="majorEastAsia" w:hAnsi="Arial" w:cstheme="majorBidi"/>
      <w:b/>
      <w:color w:val="FFFFFF" w:themeColor="background1"/>
      <w:spacing w:val="5"/>
      <w:kern w:val="28"/>
      <w:sz w:val="84"/>
      <w:szCs w:val="52"/>
    </w:rPr>
  </w:style>
  <w:style w:type="paragraph" w:styleId="Underrubrik">
    <w:name w:val="Subtitle"/>
    <w:basedOn w:val="Rubrik"/>
    <w:next w:val="Normal"/>
    <w:link w:val="UnderrubrikChar"/>
    <w:uiPriority w:val="11"/>
    <w:qFormat/>
    <w:rsid w:val="005834A0"/>
    <w:pPr>
      <w:spacing w:after="840"/>
    </w:pPr>
    <w:rPr>
      <w:b w:val="0"/>
      <w:bCs/>
      <w:sz w:val="36"/>
      <w:szCs w:val="36"/>
    </w:rPr>
  </w:style>
  <w:style w:type="character" w:customStyle="1" w:styleId="UnderrubrikChar">
    <w:name w:val="Underrubrik Char"/>
    <w:basedOn w:val="Standardstycketeckensnitt"/>
    <w:link w:val="Underrubrik"/>
    <w:uiPriority w:val="11"/>
    <w:rsid w:val="005834A0"/>
    <w:rPr>
      <w:rFonts w:ascii="Arial" w:eastAsiaTheme="majorEastAsia" w:hAnsi="Arial" w:cstheme="majorBidi"/>
      <w:bCs/>
      <w:color w:val="FFFFFF" w:themeColor="background1"/>
      <w:spacing w:val="5"/>
      <w:kern w:val="28"/>
      <w:sz w:val="36"/>
      <w:szCs w:val="36"/>
    </w:rPr>
  </w:style>
  <w:style w:type="character" w:styleId="Diskretbetoning">
    <w:name w:val="Subtle Emphasis"/>
    <w:aliases w:val="Boiler-framsida"/>
    <w:uiPriority w:val="99"/>
    <w:semiHidden/>
    <w:qFormat/>
    <w:locked/>
    <w:rsid w:val="006B37FD"/>
    <w:rPr>
      <w:rFonts w:ascii="Arial" w:hAnsi="Arial" w:cs="Arial"/>
      <w:color w:val="FFFFFF" w:themeColor="background1"/>
      <w:lang w:val="sv-SE"/>
    </w:rPr>
  </w:style>
  <w:style w:type="paragraph" w:styleId="Innehllsfrteckningsrubrik">
    <w:name w:val="TOC Heading"/>
    <w:next w:val="Normal"/>
    <w:uiPriority w:val="39"/>
    <w:qFormat/>
    <w:rsid w:val="00FB5B60"/>
    <w:pPr>
      <w:spacing w:before="480" w:after="720" w:line="276" w:lineRule="auto"/>
    </w:pPr>
    <w:rPr>
      <w:rFonts w:ascii="Arial" w:eastAsiaTheme="majorEastAsia" w:hAnsi="Arial" w:cstheme="majorBidi"/>
      <w:b/>
      <w:color w:val="DB5523"/>
      <w:sz w:val="40"/>
      <w:szCs w:val="40"/>
    </w:rPr>
  </w:style>
  <w:style w:type="paragraph" w:styleId="Innehll1">
    <w:name w:val="toc 1"/>
    <w:basedOn w:val="Normal"/>
    <w:next w:val="Normal"/>
    <w:autoRedefine/>
    <w:uiPriority w:val="39"/>
    <w:rsid w:val="00E55A06"/>
    <w:pPr>
      <w:spacing w:before="120"/>
      <w:ind w:left="-57"/>
    </w:pPr>
    <w:rPr>
      <w:rFonts w:asciiTheme="minorHAnsi" w:hAnsiTheme="minorHAnsi" w:cs="Arial (Brödtext)"/>
      <w:b/>
      <w:bCs/>
      <w:sz w:val="22"/>
      <w:szCs w:val="20"/>
    </w:rPr>
  </w:style>
  <w:style w:type="paragraph" w:styleId="Innehll2">
    <w:name w:val="toc 2"/>
    <w:basedOn w:val="Normal"/>
    <w:next w:val="Normal"/>
    <w:autoRedefine/>
    <w:uiPriority w:val="39"/>
    <w:rsid w:val="00E55A06"/>
    <w:pPr>
      <w:spacing w:before="120" w:after="0"/>
    </w:pPr>
    <w:rPr>
      <w:rFonts w:asciiTheme="minorHAnsi" w:hAnsiTheme="minorHAnsi" w:cstheme="minorHAnsi"/>
      <w:iCs/>
      <w:sz w:val="22"/>
      <w:szCs w:val="20"/>
    </w:rPr>
  </w:style>
  <w:style w:type="paragraph" w:styleId="Innehll3">
    <w:name w:val="toc 3"/>
    <w:basedOn w:val="Normal"/>
    <w:next w:val="Normal"/>
    <w:autoRedefine/>
    <w:uiPriority w:val="39"/>
    <w:rsid w:val="00D937A8"/>
    <w:pPr>
      <w:tabs>
        <w:tab w:val="right" w:leader="dot" w:pos="9056"/>
      </w:tabs>
      <w:spacing w:before="120" w:line="600" w:lineRule="auto"/>
    </w:pPr>
    <w:rPr>
      <w:rFonts w:asciiTheme="minorHAnsi" w:hAnsiTheme="minorHAnsi" w:cstheme="minorHAnsi"/>
      <w:sz w:val="18"/>
      <w:szCs w:val="20"/>
    </w:rPr>
  </w:style>
  <w:style w:type="paragraph" w:styleId="Innehll4">
    <w:name w:val="toc 4"/>
    <w:basedOn w:val="Normal"/>
    <w:next w:val="Normal"/>
    <w:autoRedefine/>
    <w:uiPriority w:val="39"/>
    <w:rsid w:val="001B6B26"/>
    <w:pPr>
      <w:spacing w:after="0"/>
      <w:ind w:left="720"/>
    </w:pPr>
    <w:rPr>
      <w:rFonts w:asciiTheme="minorHAnsi" w:hAnsiTheme="minorHAnsi" w:cstheme="minorHAnsi"/>
      <w:sz w:val="20"/>
      <w:szCs w:val="20"/>
    </w:rPr>
  </w:style>
  <w:style w:type="paragraph" w:styleId="Innehll5">
    <w:name w:val="toc 5"/>
    <w:basedOn w:val="Normal"/>
    <w:next w:val="Normal"/>
    <w:autoRedefine/>
    <w:uiPriority w:val="39"/>
    <w:locked/>
    <w:rsid w:val="00BC5520"/>
    <w:pPr>
      <w:spacing w:after="0"/>
      <w:ind w:left="960"/>
    </w:pPr>
    <w:rPr>
      <w:rFonts w:asciiTheme="minorHAnsi" w:hAnsiTheme="minorHAnsi" w:cstheme="minorHAnsi"/>
      <w:sz w:val="20"/>
      <w:szCs w:val="20"/>
    </w:rPr>
  </w:style>
  <w:style w:type="paragraph" w:styleId="Innehll6">
    <w:name w:val="toc 6"/>
    <w:basedOn w:val="Normal"/>
    <w:next w:val="Normal"/>
    <w:autoRedefine/>
    <w:uiPriority w:val="39"/>
    <w:locked/>
    <w:rsid w:val="00BC5520"/>
    <w:pPr>
      <w:spacing w:after="0"/>
      <w:ind w:left="1200"/>
    </w:pPr>
    <w:rPr>
      <w:rFonts w:asciiTheme="minorHAnsi" w:hAnsiTheme="minorHAnsi" w:cstheme="minorHAnsi"/>
      <w:sz w:val="20"/>
      <w:szCs w:val="20"/>
    </w:rPr>
  </w:style>
  <w:style w:type="paragraph" w:styleId="Innehll7">
    <w:name w:val="toc 7"/>
    <w:basedOn w:val="Normal"/>
    <w:next w:val="Normal"/>
    <w:autoRedefine/>
    <w:uiPriority w:val="99"/>
    <w:semiHidden/>
    <w:locked/>
    <w:rsid w:val="006A3023"/>
    <w:pPr>
      <w:spacing w:after="0"/>
      <w:ind w:left="1440"/>
    </w:pPr>
    <w:rPr>
      <w:rFonts w:asciiTheme="minorHAnsi" w:hAnsiTheme="minorHAnsi" w:cstheme="minorHAnsi"/>
      <w:sz w:val="20"/>
      <w:szCs w:val="20"/>
    </w:rPr>
  </w:style>
  <w:style w:type="paragraph" w:styleId="Innehll8">
    <w:name w:val="toc 8"/>
    <w:basedOn w:val="Normal"/>
    <w:next w:val="Normal"/>
    <w:autoRedefine/>
    <w:uiPriority w:val="99"/>
    <w:semiHidden/>
    <w:locked/>
    <w:rsid w:val="006A3023"/>
    <w:pPr>
      <w:spacing w:after="0"/>
      <w:ind w:left="1680"/>
    </w:pPr>
    <w:rPr>
      <w:rFonts w:asciiTheme="minorHAnsi" w:hAnsiTheme="minorHAnsi" w:cstheme="minorHAnsi"/>
      <w:sz w:val="20"/>
      <w:szCs w:val="20"/>
    </w:rPr>
  </w:style>
  <w:style w:type="paragraph" w:styleId="Ballongtext">
    <w:name w:val="Balloon Text"/>
    <w:basedOn w:val="Normal"/>
    <w:link w:val="BallongtextChar"/>
    <w:uiPriority w:val="99"/>
    <w:semiHidden/>
    <w:rsid w:val="00637D6C"/>
    <w:pPr>
      <w:spacing w:after="0"/>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562AC"/>
    <w:rPr>
      <w:rFonts w:ascii="Lucida Grande" w:hAnsi="Lucida Grande" w:cs="Lucida Grande"/>
      <w:sz w:val="18"/>
      <w:szCs w:val="18"/>
    </w:rPr>
  </w:style>
  <w:style w:type="character" w:styleId="Sidnummer">
    <w:name w:val="page number"/>
    <w:basedOn w:val="Standardstycketeckensnitt"/>
    <w:uiPriority w:val="99"/>
    <w:semiHidden/>
    <w:unhideWhenUsed/>
    <w:rsid w:val="00910F76"/>
  </w:style>
  <w:style w:type="character" w:customStyle="1" w:styleId="Rubrik2Char">
    <w:name w:val="Rubrik 2 Char"/>
    <w:basedOn w:val="Standardstycketeckensnitt"/>
    <w:link w:val="Rubrik2"/>
    <w:rsid w:val="00AC367C"/>
    <w:rPr>
      <w:rFonts w:ascii="Arial" w:eastAsiaTheme="majorEastAsia" w:hAnsi="Arial" w:cstheme="majorBidi"/>
      <w:b/>
      <w:color w:val="005092" w:themeColor="accent3"/>
      <w:sz w:val="32"/>
      <w:szCs w:val="28"/>
    </w:rPr>
  </w:style>
  <w:style w:type="character" w:customStyle="1" w:styleId="Rubrik3Char">
    <w:name w:val="Rubrik 3 Char"/>
    <w:basedOn w:val="Standardstycketeckensnitt"/>
    <w:link w:val="Rubrik3"/>
    <w:rsid w:val="00772083"/>
    <w:rPr>
      <w:rFonts w:ascii="Arial" w:eastAsiaTheme="majorEastAsia" w:hAnsi="Arial" w:cstheme="majorBidi"/>
      <w:bCs/>
      <w:color w:val="000000" w:themeColor="text1"/>
      <w:sz w:val="28"/>
      <w:szCs w:val="20"/>
    </w:rPr>
  </w:style>
  <w:style w:type="character" w:customStyle="1" w:styleId="Rubrik4Char">
    <w:name w:val="Rubrik 4 Char"/>
    <w:basedOn w:val="Standardstycketeckensnitt"/>
    <w:link w:val="Rubrik4"/>
    <w:rsid w:val="00772083"/>
    <w:rPr>
      <w:rFonts w:ascii="Arial" w:eastAsiaTheme="majorEastAsia" w:hAnsi="Arial" w:cstheme="majorBidi"/>
      <w:b/>
      <w:bCs/>
      <w:iCs/>
      <w:color w:val="000000" w:themeColor="text1"/>
      <w:sz w:val="20"/>
    </w:rPr>
  </w:style>
  <w:style w:type="numbering" w:styleId="111111">
    <w:name w:val="Outline List 2"/>
    <w:basedOn w:val="Ingenlista"/>
    <w:uiPriority w:val="99"/>
    <w:semiHidden/>
    <w:unhideWhenUsed/>
    <w:rsid w:val="001727A6"/>
    <w:pPr>
      <w:numPr>
        <w:numId w:val="1"/>
      </w:numPr>
    </w:pPr>
  </w:style>
  <w:style w:type="character" w:styleId="Bokenstitel">
    <w:name w:val="Book Title"/>
    <w:basedOn w:val="Standardstycketeckensnitt"/>
    <w:uiPriority w:val="99"/>
    <w:semiHidden/>
    <w:locked/>
    <w:rsid w:val="00023C9B"/>
    <w:rPr>
      <w:b/>
      <w:bCs/>
      <w:smallCaps/>
      <w:spacing w:val="5"/>
    </w:rPr>
  </w:style>
  <w:style w:type="paragraph" w:customStyle="1" w:styleId="Kapitelstart">
    <w:name w:val="Kapitelstart"/>
    <w:next w:val="Normal"/>
    <w:qFormat/>
    <w:rsid w:val="005E62C5"/>
    <w:pPr>
      <w:keepNext/>
      <w:keepLines/>
      <w:pageBreakBefore/>
    </w:pPr>
    <w:rPr>
      <w:rFonts w:ascii="Arial" w:hAnsi="Arial"/>
      <w:caps/>
      <w:color w:val="00B3F6" w:themeColor="accent1"/>
      <w:sz w:val="36"/>
      <w:szCs w:val="36"/>
    </w:rPr>
  </w:style>
  <w:style w:type="table" w:styleId="Ljusskuggning-dekorfrg1">
    <w:name w:val="Light Shading Accent 1"/>
    <w:basedOn w:val="Normaltabell"/>
    <w:uiPriority w:val="60"/>
    <w:locked/>
    <w:rsid w:val="00825896"/>
    <w:rPr>
      <w:color w:val="0085B8" w:themeColor="accent1" w:themeShade="BF"/>
      <w:sz w:val="22"/>
      <w:szCs w:val="22"/>
    </w:rPr>
    <w:tblPr>
      <w:tblStyleRowBandSize w:val="1"/>
      <w:tblStyleColBandSize w:val="1"/>
      <w:tblBorders>
        <w:top w:val="single" w:sz="8" w:space="0" w:color="00B3F6" w:themeColor="accent1"/>
        <w:bottom w:val="single" w:sz="8" w:space="0" w:color="00B3F6" w:themeColor="accent1"/>
      </w:tblBorders>
    </w:tblPr>
    <w:tblStylePr w:type="firstRow">
      <w:pPr>
        <w:spacing w:before="0" w:after="0" w:line="240" w:lineRule="auto"/>
      </w:pPr>
      <w:rPr>
        <w:b/>
        <w:bCs/>
      </w:rPr>
      <w:tblPr/>
      <w:tcPr>
        <w:tcBorders>
          <w:top w:val="single" w:sz="8" w:space="0" w:color="00B3F6" w:themeColor="accent1"/>
          <w:left w:val="nil"/>
          <w:bottom w:val="single" w:sz="8" w:space="0" w:color="00B3F6" w:themeColor="accent1"/>
          <w:right w:val="nil"/>
          <w:insideH w:val="nil"/>
          <w:insideV w:val="nil"/>
        </w:tcBorders>
      </w:tcPr>
    </w:tblStylePr>
    <w:tblStylePr w:type="lastRow">
      <w:pPr>
        <w:spacing w:before="0" w:after="0" w:line="240" w:lineRule="auto"/>
      </w:pPr>
      <w:rPr>
        <w:b/>
        <w:bCs/>
      </w:rPr>
      <w:tblPr/>
      <w:tcPr>
        <w:tcBorders>
          <w:top w:val="single" w:sz="8" w:space="0" w:color="00B3F6" w:themeColor="accent1"/>
          <w:left w:val="nil"/>
          <w:bottom w:val="single" w:sz="8" w:space="0" w:color="00B3F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DFF" w:themeFill="accent1" w:themeFillTint="3F"/>
      </w:tcPr>
    </w:tblStylePr>
    <w:tblStylePr w:type="band1Horz">
      <w:tblPr/>
      <w:tcPr>
        <w:tcBorders>
          <w:left w:val="nil"/>
          <w:right w:val="nil"/>
          <w:insideH w:val="nil"/>
          <w:insideV w:val="nil"/>
        </w:tcBorders>
        <w:shd w:val="clear" w:color="auto" w:fill="BDEDFF" w:themeFill="accent1" w:themeFillTint="3F"/>
      </w:tcPr>
    </w:tblStylePr>
  </w:style>
  <w:style w:type="paragraph" w:styleId="Liststycke">
    <w:name w:val="List Paragraph"/>
    <w:basedOn w:val="Normal"/>
    <w:uiPriority w:val="4"/>
    <w:qFormat/>
    <w:rsid w:val="00C14E34"/>
    <w:pPr>
      <w:numPr>
        <w:numId w:val="4"/>
      </w:numPr>
      <w:spacing w:after="0"/>
      <w:ind w:left="567" w:hanging="283"/>
      <w:contextualSpacing/>
    </w:pPr>
    <w:rPr>
      <w:rFonts w:eastAsiaTheme="minorHAnsi"/>
      <w:lang w:eastAsia="en-US"/>
    </w:rPr>
  </w:style>
  <w:style w:type="paragraph" w:styleId="Innehll9">
    <w:name w:val="toc 9"/>
    <w:basedOn w:val="Normal"/>
    <w:next w:val="Normal"/>
    <w:autoRedefine/>
    <w:uiPriority w:val="39"/>
    <w:locked/>
    <w:rsid w:val="00E55A06"/>
    <w:pPr>
      <w:spacing w:before="360" w:after="0"/>
    </w:pPr>
    <w:rPr>
      <w:rFonts w:asciiTheme="minorHAnsi" w:hAnsiTheme="minorHAnsi" w:cstheme="minorHAnsi"/>
      <w:b/>
      <w:sz w:val="22"/>
      <w:szCs w:val="20"/>
    </w:rPr>
  </w:style>
  <w:style w:type="table" w:styleId="Ljuslista">
    <w:name w:val="Light List"/>
    <w:basedOn w:val="Normaltabell"/>
    <w:uiPriority w:val="61"/>
    <w:locked/>
    <w:rsid w:val="00D75E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Frgadlista-dekorfrg1">
    <w:name w:val="Colorful List Accent 1"/>
    <w:basedOn w:val="Normaltabell"/>
    <w:uiPriority w:val="72"/>
    <w:locked/>
    <w:rsid w:val="00A8633E"/>
    <w:rPr>
      <w:color w:val="000000" w:themeColor="text1"/>
    </w:rPr>
    <w:tblPr>
      <w:tblStyleRowBandSize w:val="1"/>
      <w:tblStyleColBandSize w:val="1"/>
    </w:tblPr>
    <w:tcPr>
      <w:shd w:val="clear" w:color="auto" w:fill="E5F7FF" w:themeFill="accent1" w:themeFillTint="19"/>
    </w:tcPr>
    <w:tblStylePr w:type="firstRow">
      <w:rPr>
        <w:b/>
        <w:bCs/>
        <w:color w:val="FFFFFF" w:themeColor="background1"/>
      </w:rPr>
      <w:tblPr/>
      <w:tcPr>
        <w:tcBorders>
          <w:bottom w:val="single" w:sz="12" w:space="0" w:color="FFFFFF" w:themeColor="background1"/>
        </w:tcBorders>
        <w:shd w:val="clear" w:color="auto" w:fill="DE9300" w:themeFill="accent2" w:themeFillShade="CC"/>
      </w:tcPr>
    </w:tblStylePr>
    <w:tblStylePr w:type="lastRow">
      <w:rPr>
        <w:b/>
        <w:bCs/>
        <w:color w:val="DE93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DFF" w:themeFill="accent1" w:themeFillTint="3F"/>
      </w:tcPr>
    </w:tblStylePr>
    <w:tblStylePr w:type="band1Horz">
      <w:tblPr/>
      <w:tcPr>
        <w:shd w:val="clear" w:color="auto" w:fill="CAF0FF" w:themeFill="accent1" w:themeFillTint="33"/>
      </w:tcPr>
    </w:tblStylePr>
  </w:style>
  <w:style w:type="paragraph" w:styleId="Kommentarer">
    <w:name w:val="annotation text"/>
    <w:basedOn w:val="Normal"/>
    <w:link w:val="KommentarerChar"/>
    <w:semiHidden/>
    <w:rsid w:val="00A8633E"/>
    <w:pPr>
      <w:tabs>
        <w:tab w:val="left" w:pos="4536"/>
      </w:tabs>
      <w:spacing w:after="0"/>
    </w:pPr>
    <w:rPr>
      <w:rFonts w:eastAsia="Times New Roman" w:cs="Times New Roman"/>
      <w:sz w:val="20"/>
      <w:szCs w:val="20"/>
    </w:rPr>
  </w:style>
  <w:style w:type="character" w:customStyle="1" w:styleId="KommentarerChar">
    <w:name w:val="Kommentarer Char"/>
    <w:basedOn w:val="Standardstycketeckensnitt"/>
    <w:link w:val="Kommentarer"/>
    <w:semiHidden/>
    <w:rsid w:val="00A8633E"/>
    <w:rPr>
      <w:rFonts w:ascii="Garamond" w:eastAsia="Times New Roman" w:hAnsi="Garamond" w:cs="Times New Roman"/>
      <w:sz w:val="20"/>
      <w:szCs w:val="20"/>
    </w:rPr>
  </w:style>
  <w:style w:type="paragraph" w:customStyle="1" w:styleId="Allmntstyckeformat">
    <w:name w:val="[Allmänt styckeformat]"/>
    <w:basedOn w:val="Normal"/>
    <w:uiPriority w:val="99"/>
    <w:semiHidden/>
    <w:locked/>
    <w:rsid w:val="00C71696"/>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RCCtabellblue">
    <w:name w:val="RCC_tabell_blue"/>
    <w:basedOn w:val="Normaltabell"/>
    <w:uiPriority w:val="99"/>
    <w:rsid w:val="00D84D5D"/>
    <w:pPr>
      <w:jc w:val="right"/>
    </w:pPr>
    <w:rPr>
      <w:rFonts w:ascii="Arial" w:hAnsi="Arial"/>
      <w:sz w:val="20"/>
    </w:rPr>
    <w:tblPr>
      <w:tblStyleRowBandSize w:val="1"/>
      <w:tblStyleColBandSize w:val="1"/>
    </w:tblPr>
    <w:tblStylePr w:type="firstRow">
      <w:pPr>
        <w:jc w:val="right"/>
      </w:pPr>
      <w:rPr>
        <w:rFonts w:ascii="Arial" w:hAnsi="Arial"/>
        <w:b/>
        <w:sz w:val="20"/>
      </w:rPr>
      <w:tblPr/>
      <w:tcPr>
        <w:shd w:val="clear" w:color="auto" w:fill="95E1FF" w:themeFill="accent1" w:themeFillTint="66"/>
      </w:tcPr>
    </w:tblStylePr>
    <w:tblStylePr w:type="lastRow">
      <w:pPr>
        <w:jc w:val="right"/>
      </w:pPr>
      <w:rPr>
        <w:rFonts w:ascii="Arial" w:hAnsi="Arial"/>
        <w:b/>
        <w:sz w:val="20"/>
      </w:rPr>
    </w:tblStylePr>
    <w:tblStylePr w:type="firstCol">
      <w:pPr>
        <w:jc w:val="left"/>
      </w:pPr>
    </w:tblStylePr>
  </w:style>
  <w:style w:type="table" w:customStyle="1" w:styleId="Primr">
    <w:name w:val="Primär"/>
    <w:basedOn w:val="Ljustrutnt-dekorfrg4"/>
    <w:uiPriority w:val="99"/>
    <w:rsid w:val="00324ED8"/>
    <w:pPr>
      <w:spacing w:before="40" w:after="40"/>
    </w:pPr>
    <w:rPr>
      <w:rFonts w:ascii="Arial" w:hAnsi="Arial"/>
      <w:sz w:val="20"/>
      <w:szCs w:val="20"/>
      <w:lang w:val="en-GB" w:eastAsia="en-GB"/>
    </w:rPr>
    <w:tblPr>
      <w:tblBorders>
        <w:top w:val="single" w:sz="4" w:space="0" w:color="00B3F6" w:themeColor="accent1"/>
        <w:left w:val="single" w:sz="4" w:space="0" w:color="00B3F6" w:themeColor="accent1"/>
        <w:bottom w:val="single" w:sz="4" w:space="0" w:color="00B3F6" w:themeColor="accent1"/>
        <w:right w:val="single" w:sz="4" w:space="0" w:color="00B3F6" w:themeColor="accent1"/>
        <w:insideH w:val="single" w:sz="4" w:space="0" w:color="00B3F6" w:themeColor="accent1"/>
        <w:insideV w:val="single" w:sz="4" w:space="0" w:color="00B3F6" w:themeColor="accent1"/>
      </w:tblBorders>
      <w:tblCellMar>
        <w:top w:w="57"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B3F6" w:themeColor="accent1"/>
          <w:left w:val="single" w:sz="8" w:space="0" w:color="00B3F6" w:themeColor="accent1"/>
          <w:bottom w:val="single" w:sz="18" w:space="0" w:color="00B3F6" w:themeColor="accent1"/>
          <w:right w:val="single" w:sz="8" w:space="0" w:color="00B3F6" w:themeColor="accent1"/>
          <w:insideH w:val="single" w:sz="8" w:space="0" w:color="00B3F6" w:themeColor="accent1"/>
          <w:insideV w:val="single" w:sz="8" w:space="0" w:color="00B3F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8" w:space="0" w:color="00B3F6" w:themeColor="accent1"/>
          <w:left w:val="single" w:sz="8" w:space="0" w:color="00B3F6" w:themeColor="accent1"/>
          <w:bottom w:val="single" w:sz="8" w:space="0" w:color="00B3F6" w:themeColor="accent1"/>
          <w:right w:val="single" w:sz="8" w:space="0" w:color="00B3F6" w:themeColor="accent1"/>
          <w:insideH w:val="nil"/>
          <w:insideV w:val="single" w:sz="8" w:space="0" w:color="00B3F6" w:themeColor="accent1"/>
        </w:tcBorders>
      </w:tcPr>
    </w:tblStylePr>
    <w:tblStylePr w:type="firstCol">
      <w:rPr>
        <w:rFonts w:asciiTheme="majorHAnsi" w:eastAsiaTheme="majorEastAsia" w:hAnsiTheme="majorHAnsi" w:cstheme="majorBidi"/>
        <w:b/>
        <w:bCs/>
      </w:rPr>
      <w:tblPr/>
      <w:tcPr>
        <w:tcBorders>
          <w:top w:val="single" w:sz="8" w:space="0" w:color="00B3F6" w:themeColor="accent1"/>
          <w:left w:val="single" w:sz="8" w:space="0" w:color="00B3F6" w:themeColor="accent1"/>
          <w:bottom w:val="single" w:sz="8" w:space="0" w:color="00B3F6" w:themeColor="accent1"/>
          <w:right w:val="single" w:sz="18" w:space="0" w:color="00B3F6" w:themeColor="accent1"/>
          <w:insideH w:val="single" w:sz="8" w:space="0" w:color="00B3F6" w:themeColor="accent1"/>
          <w:insideV w:val="single" w:sz="8" w:space="0" w:color="00B3F6" w:themeColor="accent1"/>
          <w:tl2br w:val="nil"/>
          <w:tr2bl w:val="nil"/>
        </w:tcBorders>
      </w:tcPr>
    </w:tblStylePr>
    <w:tblStylePr w:type="lastCol">
      <w:rPr>
        <w:rFonts w:asciiTheme="majorHAnsi" w:eastAsiaTheme="majorEastAsia" w:hAnsiTheme="majorHAnsi" w:cstheme="majorBidi"/>
        <w:b/>
        <w:bCs/>
      </w:rPr>
      <w:tblPr/>
      <w:tcPr>
        <w:tcBorders>
          <w:top w:val="single" w:sz="8" w:space="0" w:color="00B3F6" w:themeColor="accent1"/>
          <w:left w:val="single" w:sz="8" w:space="0" w:color="00B3F6" w:themeColor="accent1"/>
          <w:bottom w:val="single" w:sz="8" w:space="0" w:color="00B3F6" w:themeColor="accent1"/>
          <w:right w:val="single" w:sz="8" w:space="0" w:color="00B3F6" w:themeColor="accent1"/>
        </w:tcBorders>
      </w:tcPr>
    </w:tblStylePr>
    <w:tblStylePr w:type="band1Vert">
      <w:tblPr/>
      <w:tcPr>
        <w:tcBorders>
          <w:top w:val="single" w:sz="8" w:space="0" w:color="00B3F6" w:themeColor="accent1"/>
          <w:left w:val="single" w:sz="8" w:space="0" w:color="00B3F6" w:themeColor="accent1"/>
          <w:bottom w:val="single" w:sz="8" w:space="0" w:color="00B3F6" w:themeColor="accent1"/>
          <w:right w:val="single" w:sz="8" w:space="0" w:color="00B3F6" w:themeColor="accent1"/>
        </w:tcBorders>
        <w:shd w:val="clear" w:color="auto" w:fill="CAF0FF" w:themeFill="accent1" w:themeFillTint="33"/>
      </w:tcPr>
    </w:tblStylePr>
    <w:tblStylePr w:type="band1Horz">
      <w:tblPr/>
      <w:tcPr>
        <w:tcBorders>
          <w:top w:val="single" w:sz="8" w:space="0" w:color="00B3F6" w:themeColor="accent1"/>
          <w:left w:val="single" w:sz="8" w:space="0" w:color="00B3F6" w:themeColor="accent1"/>
          <w:bottom w:val="single" w:sz="8" w:space="0" w:color="00B3F6" w:themeColor="accent1"/>
          <w:right w:val="single" w:sz="8" w:space="0" w:color="00B3F6" w:themeColor="accent1"/>
          <w:insideH w:val="single" w:sz="8" w:space="0" w:color="00B3F6" w:themeColor="accent1"/>
          <w:insideV w:val="single" w:sz="8" w:space="0" w:color="00B3F6" w:themeColor="accent1"/>
        </w:tcBorders>
        <w:shd w:val="clear" w:color="auto" w:fill="CAF0FF" w:themeFill="accent1" w:themeFillTint="33"/>
      </w:tcPr>
    </w:tblStylePr>
    <w:tblStylePr w:type="band2Horz">
      <w:tblPr/>
      <w:tcPr>
        <w:tcBorders>
          <w:top w:val="single" w:sz="8" w:space="0" w:color="00B3F6" w:themeColor="accent1"/>
          <w:left w:val="single" w:sz="8" w:space="0" w:color="00B3F6" w:themeColor="accent1"/>
          <w:bottom w:val="single" w:sz="8" w:space="0" w:color="00B3F6" w:themeColor="accent1"/>
          <w:right w:val="single" w:sz="8" w:space="0" w:color="00B3F6" w:themeColor="accent1"/>
          <w:insideV w:val="single" w:sz="8" w:space="0" w:color="00B3F6" w:themeColor="accent1"/>
        </w:tcBorders>
      </w:tcPr>
    </w:tblStylePr>
  </w:style>
  <w:style w:type="table" w:styleId="Frgatrutnt-dekorfrg4">
    <w:name w:val="Colorful Grid Accent 4"/>
    <w:basedOn w:val="Normaltabell"/>
    <w:uiPriority w:val="73"/>
    <w:locked/>
    <w:rsid w:val="00B15C6C"/>
    <w:rPr>
      <w:color w:val="000000" w:themeColor="text1"/>
    </w:rPr>
    <w:tblPr>
      <w:tblStyleRowBandSize w:val="1"/>
      <w:tblStyleColBandSize w:val="1"/>
      <w:tblBorders>
        <w:insideH w:val="single" w:sz="4" w:space="0" w:color="FFFFFF" w:themeColor="background1"/>
      </w:tblBorders>
    </w:tblPr>
    <w:tcPr>
      <w:shd w:val="clear" w:color="auto" w:fill="C5F5DF" w:themeFill="accent4" w:themeFillTint="33"/>
    </w:tcPr>
    <w:tblStylePr w:type="firstRow">
      <w:rPr>
        <w:b/>
        <w:bCs/>
      </w:rPr>
      <w:tblPr/>
      <w:tcPr>
        <w:shd w:val="clear" w:color="auto" w:fill="8CECBF" w:themeFill="accent4" w:themeFillTint="66"/>
      </w:tcPr>
    </w:tblStylePr>
    <w:tblStylePr w:type="lastRow">
      <w:rPr>
        <w:b/>
        <w:bCs/>
        <w:color w:val="000000" w:themeColor="text1"/>
      </w:rPr>
      <w:tblPr/>
      <w:tcPr>
        <w:shd w:val="clear" w:color="auto" w:fill="8CECBF" w:themeFill="accent4" w:themeFillTint="66"/>
      </w:tcPr>
    </w:tblStylePr>
    <w:tblStylePr w:type="firstCol">
      <w:rPr>
        <w:color w:val="FFFFFF" w:themeColor="background1"/>
      </w:rPr>
      <w:tblPr/>
      <w:tcPr>
        <w:shd w:val="clear" w:color="auto" w:fill="127045" w:themeFill="accent4" w:themeFillShade="BF"/>
      </w:tcPr>
    </w:tblStylePr>
    <w:tblStylePr w:type="lastCol">
      <w:rPr>
        <w:color w:val="FFFFFF" w:themeColor="background1"/>
      </w:rPr>
      <w:tblPr/>
      <w:tcPr>
        <w:shd w:val="clear" w:color="auto" w:fill="127045" w:themeFill="accent4" w:themeFillShade="BF"/>
      </w:tcPr>
    </w:tblStylePr>
    <w:tblStylePr w:type="band1Vert">
      <w:tblPr/>
      <w:tcPr>
        <w:shd w:val="clear" w:color="auto" w:fill="70E7B0" w:themeFill="accent4" w:themeFillTint="7F"/>
      </w:tcPr>
    </w:tblStylePr>
    <w:tblStylePr w:type="band1Horz">
      <w:tblPr/>
      <w:tcPr>
        <w:shd w:val="clear" w:color="auto" w:fill="70E7B0" w:themeFill="accent4" w:themeFillTint="7F"/>
      </w:tcPr>
    </w:tblStylePr>
  </w:style>
  <w:style w:type="table" w:styleId="Ljustrutnt-dekorfrg4">
    <w:name w:val="Light Grid Accent 4"/>
    <w:basedOn w:val="Normaltabell"/>
    <w:uiPriority w:val="62"/>
    <w:locked/>
    <w:rsid w:val="00727FE7"/>
    <w:tblPr>
      <w:tblStyleRowBandSize w:val="1"/>
      <w:tblStyleColBandSize w:val="1"/>
      <w:tblBorders>
        <w:top w:val="single" w:sz="8" w:space="0" w:color="19975D" w:themeColor="accent4"/>
        <w:left w:val="single" w:sz="8" w:space="0" w:color="19975D" w:themeColor="accent4"/>
        <w:bottom w:val="single" w:sz="8" w:space="0" w:color="19975D" w:themeColor="accent4"/>
        <w:right w:val="single" w:sz="8" w:space="0" w:color="19975D" w:themeColor="accent4"/>
        <w:insideH w:val="single" w:sz="8" w:space="0" w:color="19975D" w:themeColor="accent4"/>
        <w:insideV w:val="single" w:sz="8" w:space="0" w:color="1997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975D" w:themeColor="accent4"/>
          <w:left w:val="single" w:sz="8" w:space="0" w:color="19975D" w:themeColor="accent4"/>
          <w:bottom w:val="single" w:sz="18" w:space="0" w:color="19975D" w:themeColor="accent4"/>
          <w:right w:val="single" w:sz="8" w:space="0" w:color="19975D" w:themeColor="accent4"/>
          <w:insideH w:val="nil"/>
          <w:insideV w:val="single" w:sz="8" w:space="0" w:color="1997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975D" w:themeColor="accent4"/>
          <w:left w:val="single" w:sz="8" w:space="0" w:color="19975D" w:themeColor="accent4"/>
          <w:bottom w:val="single" w:sz="8" w:space="0" w:color="19975D" w:themeColor="accent4"/>
          <w:right w:val="single" w:sz="8" w:space="0" w:color="19975D" w:themeColor="accent4"/>
          <w:insideH w:val="nil"/>
          <w:insideV w:val="single" w:sz="8" w:space="0" w:color="1997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975D" w:themeColor="accent4"/>
          <w:left w:val="single" w:sz="8" w:space="0" w:color="19975D" w:themeColor="accent4"/>
          <w:bottom w:val="single" w:sz="8" w:space="0" w:color="19975D" w:themeColor="accent4"/>
          <w:right w:val="single" w:sz="8" w:space="0" w:color="19975D" w:themeColor="accent4"/>
        </w:tcBorders>
      </w:tcPr>
    </w:tblStylePr>
    <w:tblStylePr w:type="band1Vert">
      <w:tblPr/>
      <w:tcPr>
        <w:tcBorders>
          <w:top w:val="single" w:sz="8" w:space="0" w:color="19975D" w:themeColor="accent4"/>
          <w:left w:val="single" w:sz="8" w:space="0" w:color="19975D" w:themeColor="accent4"/>
          <w:bottom w:val="single" w:sz="8" w:space="0" w:color="19975D" w:themeColor="accent4"/>
          <w:right w:val="single" w:sz="8" w:space="0" w:color="19975D" w:themeColor="accent4"/>
        </w:tcBorders>
        <w:shd w:val="clear" w:color="auto" w:fill="B8F3D7" w:themeFill="accent4" w:themeFillTint="3F"/>
      </w:tcPr>
    </w:tblStylePr>
    <w:tblStylePr w:type="band1Horz">
      <w:tblPr/>
      <w:tcPr>
        <w:tcBorders>
          <w:top w:val="single" w:sz="8" w:space="0" w:color="19975D" w:themeColor="accent4"/>
          <w:left w:val="single" w:sz="8" w:space="0" w:color="19975D" w:themeColor="accent4"/>
          <w:bottom w:val="single" w:sz="8" w:space="0" w:color="19975D" w:themeColor="accent4"/>
          <w:right w:val="single" w:sz="8" w:space="0" w:color="19975D" w:themeColor="accent4"/>
          <w:insideV w:val="single" w:sz="8" w:space="0" w:color="19975D" w:themeColor="accent4"/>
        </w:tcBorders>
        <w:shd w:val="clear" w:color="auto" w:fill="B8F3D7" w:themeFill="accent4" w:themeFillTint="3F"/>
      </w:tcPr>
    </w:tblStylePr>
    <w:tblStylePr w:type="band2Horz">
      <w:tblPr/>
      <w:tcPr>
        <w:tcBorders>
          <w:top w:val="single" w:sz="8" w:space="0" w:color="19975D" w:themeColor="accent4"/>
          <w:left w:val="single" w:sz="8" w:space="0" w:color="19975D" w:themeColor="accent4"/>
          <w:bottom w:val="single" w:sz="8" w:space="0" w:color="19975D" w:themeColor="accent4"/>
          <w:right w:val="single" w:sz="8" w:space="0" w:color="19975D" w:themeColor="accent4"/>
          <w:insideV w:val="single" w:sz="8" w:space="0" w:color="19975D" w:themeColor="accent4"/>
        </w:tcBorders>
      </w:tcPr>
    </w:tblStylePr>
  </w:style>
  <w:style w:type="table" w:styleId="Ljusskuggning-dekorfrg4">
    <w:name w:val="Light Shading Accent 4"/>
    <w:basedOn w:val="Normaltabell"/>
    <w:uiPriority w:val="60"/>
    <w:locked/>
    <w:rsid w:val="00B15C6C"/>
    <w:rPr>
      <w:color w:val="127045" w:themeColor="accent4" w:themeShade="BF"/>
    </w:rPr>
    <w:tblPr>
      <w:tblStyleRowBandSize w:val="1"/>
      <w:tblStyleColBandSize w:val="1"/>
      <w:tblBorders>
        <w:top w:val="single" w:sz="8" w:space="0" w:color="19975D" w:themeColor="accent4"/>
        <w:bottom w:val="single" w:sz="8" w:space="0" w:color="19975D" w:themeColor="accent4"/>
      </w:tblBorders>
    </w:tblPr>
    <w:tblStylePr w:type="firstRow">
      <w:pPr>
        <w:spacing w:before="0" w:after="0" w:line="240" w:lineRule="auto"/>
      </w:pPr>
      <w:rPr>
        <w:b/>
        <w:bCs/>
      </w:rPr>
      <w:tblPr/>
      <w:tcPr>
        <w:tcBorders>
          <w:top w:val="single" w:sz="8" w:space="0" w:color="19975D" w:themeColor="accent4"/>
          <w:left w:val="nil"/>
          <w:bottom w:val="single" w:sz="8" w:space="0" w:color="19975D" w:themeColor="accent4"/>
          <w:right w:val="nil"/>
          <w:insideH w:val="nil"/>
          <w:insideV w:val="nil"/>
        </w:tcBorders>
      </w:tcPr>
    </w:tblStylePr>
    <w:tblStylePr w:type="lastRow">
      <w:pPr>
        <w:spacing w:before="0" w:after="0" w:line="240" w:lineRule="auto"/>
      </w:pPr>
      <w:rPr>
        <w:b/>
        <w:bCs/>
      </w:rPr>
      <w:tblPr/>
      <w:tcPr>
        <w:tcBorders>
          <w:top w:val="single" w:sz="8" w:space="0" w:color="19975D" w:themeColor="accent4"/>
          <w:left w:val="nil"/>
          <w:bottom w:val="single" w:sz="8" w:space="0" w:color="1997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3D7" w:themeFill="accent4" w:themeFillTint="3F"/>
      </w:tcPr>
    </w:tblStylePr>
    <w:tblStylePr w:type="band1Horz">
      <w:tblPr/>
      <w:tcPr>
        <w:tcBorders>
          <w:left w:val="nil"/>
          <w:right w:val="nil"/>
          <w:insideH w:val="nil"/>
          <w:insideV w:val="nil"/>
        </w:tcBorders>
        <w:shd w:val="clear" w:color="auto" w:fill="B8F3D7" w:themeFill="accent4" w:themeFillTint="3F"/>
      </w:tcPr>
    </w:tblStylePr>
  </w:style>
  <w:style w:type="paragraph" w:customStyle="1" w:styleId="Tabelltext">
    <w:name w:val="Tabelltext"/>
    <w:basedOn w:val="Tabelltitel"/>
    <w:qFormat/>
    <w:rsid w:val="0020572F"/>
    <w:pPr>
      <w:spacing w:before="40"/>
    </w:pPr>
    <w:rPr>
      <w:b w:val="0"/>
      <w:sz w:val="22"/>
      <w:szCs w:val="20"/>
    </w:rPr>
  </w:style>
  <w:style w:type="character" w:customStyle="1" w:styleId="Rubrik5Char">
    <w:name w:val="Rubrik 5 Char"/>
    <w:basedOn w:val="Standardstycketeckensnitt"/>
    <w:link w:val="Rubrik5"/>
    <w:rsid w:val="00772083"/>
    <w:rPr>
      <w:rFonts w:ascii="Arial" w:eastAsiaTheme="majorEastAsia" w:hAnsi="Arial" w:cstheme="majorBidi"/>
      <w:i/>
      <w:color w:val="000000" w:themeColor="text1"/>
      <w:sz w:val="20"/>
    </w:rPr>
  </w:style>
  <w:style w:type="character" w:customStyle="1" w:styleId="Rubrik6Char">
    <w:name w:val="Rubrik 6 Char"/>
    <w:aliases w:val="(Onumrerad Rubrik 2) Char"/>
    <w:basedOn w:val="Standardstycketeckensnitt"/>
    <w:link w:val="Rubrik6"/>
    <w:rsid w:val="005E62C5"/>
    <w:rPr>
      <w:rFonts w:asciiTheme="majorHAnsi" w:eastAsiaTheme="majorEastAsia" w:hAnsiTheme="majorHAnsi" w:cstheme="majorBidi"/>
      <w:b/>
      <w:color w:val="00B3F6" w:themeColor="accent1"/>
      <w:sz w:val="32"/>
    </w:rPr>
  </w:style>
  <w:style w:type="character" w:customStyle="1" w:styleId="Rubrik7Char">
    <w:name w:val="Rubrik 7 Char"/>
    <w:aliases w:val="(Onumrerad Rubrik 3) Char"/>
    <w:basedOn w:val="Standardstycketeckensnitt"/>
    <w:link w:val="Rubrik7"/>
    <w:rsid w:val="00380E2A"/>
    <w:rPr>
      <w:rFonts w:asciiTheme="majorHAnsi" w:eastAsiaTheme="majorEastAsia" w:hAnsiTheme="majorHAnsi" w:cstheme="majorBidi"/>
      <w:iCs/>
      <w:color w:val="000000" w:themeColor="text1"/>
      <w:sz w:val="28"/>
    </w:rPr>
  </w:style>
  <w:style w:type="character" w:customStyle="1" w:styleId="Rubrik8Char">
    <w:name w:val="Rubrik 8 Char"/>
    <w:aliases w:val="(Onumrerad Rubrik 4) Char"/>
    <w:basedOn w:val="Standardstycketeckensnitt"/>
    <w:link w:val="Rubrik8"/>
    <w:rsid w:val="006307F8"/>
    <w:rPr>
      <w:rFonts w:asciiTheme="majorHAnsi" w:eastAsiaTheme="majorEastAsia" w:hAnsiTheme="majorHAnsi" w:cstheme="majorBidi"/>
      <w:b/>
      <w:color w:val="272727" w:themeColor="text1" w:themeTint="D8"/>
      <w:sz w:val="20"/>
      <w:szCs w:val="21"/>
    </w:rPr>
  </w:style>
  <w:style w:type="character" w:customStyle="1" w:styleId="Rubrik9Char">
    <w:name w:val="Rubrik 9 Char"/>
    <w:aliases w:val="(Onumrerad Rubrik 5) Char"/>
    <w:basedOn w:val="Standardstycketeckensnitt"/>
    <w:link w:val="Rubrik9"/>
    <w:rsid w:val="00DF4C53"/>
    <w:rPr>
      <w:rFonts w:asciiTheme="majorHAnsi" w:eastAsiaTheme="majorEastAsia" w:hAnsiTheme="majorHAnsi" w:cstheme="majorBidi"/>
      <w:i/>
      <w:iCs/>
      <w:color w:val="272727" w:themeColor="text1" w:themeTint="D8"/>
      <w:sz w:val="20"/>
      <w:szCs w:val="21"/>
    </w:rPr>
  </w:style>
  <w:style w:type="paragraph" w:customStyle="1" w:styleId="Kllhnvisningfigurtext">
    <w:name w:val="Källhänvisning/figurtext"/>
    <w:qFormat/>
    <w:rsid w:val="0039780D"/>
    <w:pPr>
      <w:spacing w:before="120" w:after="480"/>
    </w:pPr>
    <w:rPr>
      <w:rFonts w:ascii="Arial" w:hAnsi="Arial" w:cs="Arial"/>
      <w:sz w:val="16"/>
      <w:szCs w:val="16"/>
      <w:shd w:val="clear" w:color="auto" w:fill="FFFFFF"/>
    </w:rPr>
  </w:style>
  <w:style w:type="paragraph" w:customStyle="1" w:styleId="Ruta">
    <w:name w:val="Ruta"/>
    <w:basedOn w:val="Normal"/>
    <w:qFormat/>
    <w:rsid w:val="005E62C5"/>
    <w:pPr>
      <w:pBdr>
        <w:top w:val="single" w:sz="12" w:space="4" w:color="00B3F6" w:themeColor="accent1"/>
        <w:left w:val="single" w:sz="48" w:space="7" w:color="00B3F6" w:themeColor="accent1"/>
        <w:bottom w:val="single" w:sz="12" w:space="4" w:color="00B3F6" w:themeColor="accent1"/>
        <w:right w:val="single" w:sz="12" w:space="4" w:color="00B3F6" w:themeColor="accent1"/>
      </w:pBdr>
      <w:ind w:left="284"/>
    </w:pPr>
  </w:style>
  <w:style w:type="paragraph" w:customStyle="1" w:styleId="Tabelltitel">
    <w:name w:val="Tabelltitel"/>
    <w:basedOn w:val="Normal"/>
    <w:qFormat/>
    <w:rsid w:val="00764783"/>
    <w:rPr>
      <w:rFonts w:ascii="Arial" w:hAnsi="Arial"/>
      <w:b/>
    </w:rPr>
  </w:style>
  <w:style w:type="paragraph" w:customStyle="1" w:styleId="RutaLista">
    <w:name w:val="Ruta + Lista"/>
    <w:basedOn w:val="Ruta"/>
    <w:qFormat/>
    <w:rsid w:val="00EC1705"/>
    <w:pPr>
      <w:numPr>
        <w:numId w:val="29"/>
      </w:numPr>
      <w:spacing w:after="0"/>
      <w:ind w:left="567" w:hanging="283"/>
    </w:pPr>
  </w:style>
  <w:style w:type="paragraph" w:styleId="Ingetavstnd">
    <w:name w:val="No Spacing"/>
    <w:link w:val="IngetavstndChar"/>
    <w:uiPriority w:val="1"/>
    <w:qFormat/>
    <w:rsid w:val="008A4E95"/>
    <w:pPr>
      <w:keepNext/>
    </w:pPr>
    <w:rPr>
      <w:rFonts w:ascii="Garamond" w:hAnsi="Garamond"/>
    </w:rPr>
  </w:style>
  <w:style w:type="character" w:customStyle="1" w:styleId="IngetavstndChar">
    <w:name w:val="Inget avstånd Char"/>
    <w:basedOn w:val="Standardstycketeckensnitt"/>
    <w:link w:val="Ingetavstnd"/>
    <w:uiPriority w:val="1"/>
    <w:rsid w:val="00CE480C"/>
    <w:rPr>
      <w:rFonts w:ascii="Garamond" w:hAnsi="Garamond"/>
    </w:rPr>
  </w:style>
  <w:style w:type="paragraph" w:customStyle="1" w:styleId="InnehllKapitel">
    <w:name w:val="Innehåll Kapitel"/>
    <w:basedOn w:val="Innehll1"/>
    <w:semiHidden/>
    <w:rsid w:val="00905425"/>
    <w:pPr>
      <w:spacing w:before="360" w:after="240"/>
    </w:pPr>
    <w:rPr>
      <w:rFonts w:eastAsia="PMingLiU" w:cs="PMingLiU"/>
    </w:rPr>
  </w:style>
  <w:style w:type="paragraph" w:customStyle="1" w:styleId="Liststycke-niv2">
    <w:name w:val="Liststycke - nivå 2"/>
    <w:basedOn w:val="Normal"/>
    <w:uiPriority w:val="2"/>
    <w:qFormat/>
    <w:rsid w:val="00C14E34"/>
    <w:pPr>
      <w:numPr>
        <w:ilvl w:val="1"/>
        <w:numId w:val="4"/>
      </w:numPr>
      <w:spacing w:after="0"/>
      <w:ind w:left="851" w:hanging="283"/>
    </w:pPr>
    <w:rPr>
      <w:rFonts w:eastAsiaTheme="minorHAnsi"/>
      <w:lang w:eastAsia="en-US"/>
    </w:rPr>
  </w:style>
  <w:style w:type="paragraph" w:customStyle="1" w:styleId="Liststycke123">
    <w:name w:val="Liststycke 123"/>
    <w:uiPriority w:val="4"/>
    <w:qFormat/>
    <w:rsid w:val="000B12A0"/>
    <w:pPr>
      <w:numPr>
        <w:numId w:val="3"/>
      </w:numPr>
    </w:pPr>
    <w:rPr>
      <w:rFonts w:ascii="Garamond" w:hAnsi="Garamond"/>
      <w:shd w:val="clear" w:color="auto" w:fill="FFFFFF"/>
    </w:rPr>
  </w:style>
  <w:style w:type="paragraph" w:customStyle="1" w:styleId="Liststyckeabc">
    <w:name w:val="Liststycke abc"/>
    <w:basedOn w:val="Liststycke123"/>
    <w:uiPriority w:val="4"/>
    <w:qFormat/>
    <w:rsid w:val="0053624E"/>
    <w:pPr>
      <w:numPr>
        <w:ilvl w:val="1"/>
      </w:numPr>
      <w:ind w:left="851" w:hanging="284"/>
    </w:pPr>
  </w:style>
  <w:style w:type="paragraph" w:customStyle="1" w:styleId="RutaFet">
    <w:name w:val="Ruta + Fet"/>
    <w:basedOn w:val="Ruta"/>
    <w:qFormat/>
    <w:rsid w:val="00F071FD"/>
    <w:pPr>
      <w:keepNext/>
      <w:keepLines/>
      <w:spacing w:before="160"/>
    </w:pPr>
    <w:rPr>
      <w:b/>
    </w:rPr>
  </w:style>
  <w:style w:type="paragraph" w:styleId="Revision">
    <w:name w:val="Revision"/>
    <w:hidden/>
    <w:uiPriority w:val="99"/>
    <w:semiHidden/>
    <w:rsid w:val="00A8066B"/>
    <w:rPr>
      <w:rFonts w:ascii="Garamond" w:hAnsi="Garamond"/>
      <w:shd w:val="clear" w:color="auto" w:fill="FFFFFF"/>
    </w:rPr>
  </w:style>
  <w:style w:type="paragraph" w:customStyle="1" w:styleId="Referenser">
    <w:name w:val="Referenser"/>
    <w:basedOn w:val="Normal"/>
    <w:qFormat/>
    <w:rsid w:val="005705D8"/>
    <w:pPr>
      <w:ind w:left="851" w:hanging="851"/>
    </w:pPr>
  </w:style>
  <w:style w:type="character" w:styleId="Hyperlnk">
    <w:name w:val="Hyperlink"/>
    <w:basedOn w:val="Standardstycketeckensnitt"/>
    <w:uiPriority w:val="99"/>
    <w:unhideWhenUsed/>
    <w:rsid w:val="00B70D13"/>
    <w:rPr>
      <w:color w:val="0000FF" w:themeColor="hyperlink"/>
      <w:u w:val="single"/>
    </w:rPr>
  </w:style>
  <w:style w:type="character" w:styleId="AnvndHyperlnk">
    <w:name w:val="FollowedHyperlink"/>
    <w:basedOn w:val="Standardstycketeckensnitt"/>
    <w:uiPriority w:val="99"/>
    <w:semiHidden/>
    <w:rsid w:val="00B70D13"/>
    <w:rPr>
      <w:color w:val="800080" w:themeColor="followedHyperlink"/>
      <w:u w:val="single"/>
    </w:rPr>
  </w:style>
  <w:style w:type="paragraph" w:customStyle="1" w:styleId="Boilerplate">
    <w:name w:val="Boilerplate"/>
    <w:uiPriority w:val="4"/>
    <w:semiHidden/>
    <w:qFormat/>
    <w:rsid w:val="00777174"/>
    <w:pPr>
      <w:ind w:left="-142"/>
      <w:jc w:val="center"/>
    </w:pPr>
    <w:rPr>
      <w:rFonts w:ascii="Arial" w:hAnsi="Arial"/>
      <w:color w:val="626463"/>
      <w:sz w:val="16"/>
      <w:szCs w:val="16"/>
      <w:shd w:val="clear" w:color="auto" w:fill="FFFFFF"/>
    </w:rPr>
  </w:style>
  <w:style w:type="paragraph" w:customStyle="1" w:styleId="Ovanpunktlista">
    <w:name w:val="Ovan punktlista"/>
    <w:basedOn w:val="Ingetavstnd"/>
    <w:next w:val="Liststycke"/>
    <w:qFormat/>
    <w:rsid w:val="00F23471"/>
  </w:style>
  <w:style w:type="paragraph" w:customStyle="1" w:styleId="tryckort">
    <w:name w:val="tryckort"/>
    <w:semiHidden/>
    <w:rsid w:val="00E82E10"/>
    <w:pPr>
      <w:framePr w:hSpace="142" w:wrap="around" w:hAnchor="text" w:yAlign="bottom"/>
      <w:spacing w:before="120"/>
      <w:suppressOverlap/>
    </w:pPr>
    <w:rPr>
      <w:rFonts w:ascii="Arial" w:hAnsi="Arial" w:cs="Arial"/>
      <w:sz w:val="20"/>
      <w:szCs w:val="20"/>
      <w:shd w:val="clear" w:color="auto" w:fill="FFFFFF"/>
    </w:rPr>
  </w:style>
  <w:style w:type="character" w:styleId="Kommentarsreferens">
    <w:name w:val="annotation reference"/>
    <w:basedOn w:val="Standardstycketeckensnitt"/>
    <w:uiPriority w:val="99"/>
    <w:semiHidden/>
    <w:unhideWhenUsed/>
    <w:rsid w:val="003A0136"/>
    <w:rPr>
      <w:sz w:val="16"/>
      <w:szCs w:val="16"/>
    </w:rPr>
  </w:style>
  <w:style w:type="paragraph" w:styleId="Kommentarsmne">
    <w:name w:val="annotation subject"/>
    <w:basedOn w:val="Kommentarer"/>
    <w:next w:val="Kommentarer"/>
    <w:link w:val="KommentarsmneChar"/>
    <w:uiPriority w:val="99"/>
    <w:semiHidden/>
    <w:unhideWhenUsed/>
    <w:rsid w:val="003A0136"/>
    <w:pPr>
      <w:tabs>
        <w:tab w:val="clear" w:pos="4536"/>
      </w:tabs>
      <w:spacing w:after="120"/>
    </w:pPr>
    <w:rPr>
      <w:rFonts w:eastAsiaTheme="minorEastAsia" w:cstheme="minorBidi"/>
      <w:b/>
      <w:bCs/>
      <w:shd w:val="clear" w:color="auto" w:fill="FFFFFF"/>
    </w:rPr>
  </w:style>
  <w:style w:type="character" w:customStyle="1" w:styleId="KommentarsmneChar">
    <w:name w:val="Kommentarsämne Char"/>
    <w:basedOn w:val="KommentarerChar"/>
    <w:link w:val="Kommentarsmne"/>
    <w:uiPriority w:val="99"/>
    <w:semiHidden/>
    <w:rsid w:val="003A0136"/>
    <w:rPr>
      <w:rFonts w:ascii="Garamond" w:eastAsia="Times New Roman" w:hAnsi="Garamond" w:cs="Times New Roman"/>
      <w:b/>
      <w:bCs/>
      <w:sz w:val="20"/>
      <w:szCs w:val="20"/>
    </w:rPr>
  </w:style>
  <w:style w:type="paragraph" w:customStyle="1" w:styleId="EndNoteBibliography">
    <w:name w:val="EndNote Bibliography"/>
    <w:basedOn w:val="Normal"/>
    <w:link w:val="EndNoteBibliographyChar"/>
    <w:uiPriority w:val="99"/>
    <w:semiHidden/>
    <w:rsid w:val="00A4648D"/>
    <w:rPr>
      <w:noProof/>
    </w:rPr>
  </w:style>
  <w:style w:type="character" w:customStyle="1" w:styleId="EndNoteBibliographyChar">
    <w:name w:val="EndNote Bibliography Char"/>
    <w:basedOn w:val="Standardstycketeckensnitt"/>
    <w:link w:val="EndNoteBibliography"/>
    <w:uiPriority w:val="99"/>
    <w:semiHidden/>
    <w:rsid w:val="000562AC"/>
    <w:rPr>
      <w:rFonts w:ascii="Garamond" w:hAnsi="Garamond"/>
      <w:noProof/>
    </w:rPr>
  </w:style>
  <w:style w:type="paragraph" w:customStyle="1" w:styleId="RutaLista2">
    <w:name w:val="Ruta + Lista 2"/>
    <w:basedOn w:val="Ruta"/>
    <w:qFormat/>
    <w:rsid w:val="00AA7100"/>
    <w:pPr>
      <w:numPr>
        <w:ilvl w:val="1"/>
        <w:numId w:val="2"/>
      </w:numPr>
      <w:ind w:left="567" w:hanging="283"/>
    </w:pPr>
  </w:style>
  <w:style w:type="paragraph" w:customStyle="1" w:styleId="Kantlinje">
    <w:name w:val="Kantlinje"/>
    <w:basedOn w:val="Ruta"/>
    <w:uiPriority w:val="5"/>
    <w:qFormat/>
    <w:rsid w:val="00677D01"/>
    <w:pPr>
      <w:pBdr>
        <w:top w:val="none" w:sz="0" w:space="0" w:color="auto"/>
        <w:bottom w:val="none" w:sz="0" w:space="0" w:color="auto"/>
        <w:right w:val="none" w:sz="0" w:space="0" w:color="auto"/>
      </w:pBdr>
    </w:pPr>
  </w:style>
  <w:style w:type="paragraph" w:customStyle="1" w:styleId="Kantlinjefet">
    <w:name w:val="Kantlinje + fet"/>
    <w:basedOn w:val="Kantlinje"/>
    <w:uiPriority w:val="5"/>
    <w:qFormat/>
    <w:rsid w:val="009A03B1"/>
    <w:rPr>
      <w:b/>
    </w:rPr>
  </w:style>
  <w:style w:type="paragraph" w:customStyle="1" w:styleId="KantlinjeLista">
    <w:name w:val="Kantlinje + Lista"/>
    <w:basedOn w:val="Kantlinje"/>
    <w:uiPriority w:val="5"/>
    <w:qFormat/>
    <w:rsid w:val="00677D01"/>
    <w:pPr>
      <w:numPr>
        <w:numId w:val="31"/>
      </w:numPr>
      <w:spacing w:after="0"/>
      <w:ind w:left="568" w:hanging="284"/>
    </w:pPr>
  </w:style>
  <w:style w:type="paragraph" w:customStyle="1" w:styleId="KantlinjeLista2">
    <w:name w:val="Kantlinje + Lista 2"/>
    <w:basedOn w:val="KantlinjeLista"/>
    <w:uiPriority w:val="5"/>
    <w:qFormat/>
    <w:rsid w:val="00D63387"/>
    <w:pPr>
      <w:numPr>
        <w:ilvl w:val="1"/>
      </w:numPr>
      <w:ind w:left="567" w:hanging="283"/>
    </w:pPr>
  </w:style>
  <w:style w:type="table" w:styleId="Rutntstabell2dekorfrg1">
    <w:name w:val="Grid Table 2 Accent 1"/>
    <w:basedOn w:val="Normaltabell"/>
    <w:uiPriority w:val="47"/>
    <w:rsid w:val="00D52D7B"/>
    <w:tblPr>
      <w:tblStyleRowBandSize w:val="1"/>
      <w:tblStyleColBandSize w:val="1"/>
      <w:tblBorders>
        <w:top w:val="single" w:sz="2" w:space="0" w:color="60D3FF" w:themeColor="accent1" w:themeTint="99"/>
        <w:bottom w:val="single" w:sz="2" w:space="0" w:color="60D3FF" w:themeColor="accent1" w:themeTint="99"/>
        <w:insideH w:val="single" w:sz="2" w:space="0" w:color="60D3FF" w:themeColor="accent1" w:themeTint="99"/>
        <w:insideV w:val="single" w:sz="2" w:space="0" w:color="60D3FF" w:themeColor="accent1" w:themeTint="99"/>
      </w:tblBorders>
    </w:tblPr>
    <w:tblStylePr w:type="firstRow">
      <w:rPr>
        <w:b/>
        <w:bCs/>
      </w:rPr>
      <w:tblPr/>
      <w:tcPr>
        <w:tcBorders>
          <w:top w:val="nil"/>
          <w:bottom w:val="single" w:sz="12" w:space="0" w:color="60D3FF" w:themeColor="accent1" w:themeTint="99"/>
          <w:insideH w:val="nil"/>
          <w:insideV w:val="nil"/>
        </w:tcBorders>
        <w:shd w:val="clear" w:color="auto" w:fill="FFFFFF" w:themeFill="background1"/>
      </w:tcPr>
    </w:tblStylePr>
    <w:tblStylePr w:type="lastRow">
      <w:rPr>
        <w:b/>
        <w:bCs/>
      </w:rPr>
      <w:tblPr/>
      <w:tcPr>
        <w:tcBorders>
          <w:top w:val="double" w:sz="2" w:space="0" w:color="60D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FF" w:themeFill="accent1" w:themeFillTint="33"/>
      </w:tcPr>
    </w:tblStylePr>
    <w:tblStylePr w:type="band1Horz">
      <w:tblPr/>
      <w:tcPr>
        <w:shd w:val="clear" w:color="auto" w:fill="CAF0FF" w:themeFill="accent1" w:themeFillTint="33"/>
      </w:tcPr>
    </w:tblStylePr>
  </w:style>
  <w:style w:type="table" w:styleId="Rutntstabell1ljusdekorfrg1">
    <w:name w:val="Grid Table 1 Light Accent 1"/>
    <w:basedOn w:val="Normaltabell"/>
    <w:uiPriority w:val="46"/>
    <w:rsid w:val="00D52D7B"/>
    <w:tblPr>
      <w:tblStyleRowBandSize w:val="1"/>
      <w:tblStyleColBandSize w:val="1"/>
      <w:tblBorders>
        <w:top w:val="single" w:sz="4" w:space="0" w:color="95E1FF" w:themeColor="accent1" w:themeTint="66"/>
        <w:left w:val="single" w:sz="4" w:space="0" w:color="95E1FF" w:themeColor="accent1" w:themeTint="66"/>
        <w:bottom w:val="single" w:sz="4" w:space="0" w:color="95E1FF" w:themeColor="accent1" w:themeTint="66"/>
        <w:right w:val="single" w:sz="4" w:space="0" w:color="95E1FF" w:themeColor="accent1" w:themeTint="66"/>
        <w:insideH w:val="single" w:sz="4" w:space="0" w:color="95E1FF" w:themeColor="accent1" w:themeTint="66"/>
        <w:insideV w:val="single" w:sz="4" w:space="0" w:color="95E1FF" w:themeColor="accent1" w:themeTint="66"/>
      </w:tblBorders>
    </w:tblPr>
    <w:tblStylePr w:type="firstRow">
      <w:rPr>
        <w:b/>
        <w:bCs/>
      </w:rPr>
      <w:tblPr/>
      <w:tcPr>
        <w:tcBorders>
          <w:bottom w:val="single" w:sz="12" w:space="0" w:color="60D3FF" w:themeColor="accent1" w:themeTint="99"/>
        </w:tcBorders>
      </w:tcPr>
    </w:tblStylePr>
    <w:tblStylePr w:type="lastRow">
      <w:rPr>
        <w:b/>
        <w:bCs/>
      </w:rPr>
      <w:tblPr/>
      <w:tcPr>
        <w:tcBorders>
          <w:top w:val="double" w:sz="2" w:space="0" w:color="60D3FF" w:themeColor="accent1"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D52D7B"/>
    <w:tblPr>
      <w:tblStyleRowBandSize w:val="1"/>
      <w:tblStyleColBandSize w:val="1"/>
      <w:tblBorders>
        <w:top w:val="single" w:sz="4" w:space="0" w:color="6DBCFF" w:themeColor="accent3" w:themeTint="66"/>
        <w:left w:val="single" w:sz="4" w:space="0" w:color="6DBCFF" w:themeColor="accent3" w:themeTint="66"/>
        <w:bottom w:val="single" w:sz="4" w:space="0" w:color="6DBCFF" w:themeColor="accent3" w:themeTint="66"/>
        <w:right w:val="single" w:sz="4" w:space="0" w:color="6DBCFF" w:themeColor="accent3" w:themeTint="66"/>
        <w:insideH w:val="single" w:sz="4" w:space="0" w:color="6DBCFF" w:themeColor="accent3" w:themeTint="66"/>
        <w:insideV w:val="single" w:sz="4" w:space="0" w:color="6DBCFF" w:themeColor="accent3" w:themeTint="66"/>
      </w:tblBorders>
    </w:tblPr>
    <w:tblStylePr w:type="firstRow">
      <w:rPr>
        <w:b/>
        <w:bCs/>
      </w:rPr>
      <w:tblPr/>
      <w:tcPr>
        <w:tcBorders>
          <w:bottom w:val="single" w:sz="12" w:space="0" w:color="249BFF" w:themeColor="accent3" w:themeTint="99"/>
        </w:tcBorders>
      </w:tcPr>
    </w:tblStylePr>
    <w:tblStylePr w:type="lastRow">
      <w:rPr>
        <w:b/>
        <w:bCs/>
      </w:rPr>
      <w:tblPr/>
      <w:tcPr>
        <w:tcBorders>
          <w:top w:val="double" w:sz="2" w:space="0" w:color="249BFF" w:themeColor="accent3" w:themeTint="99"/>
        </w:tcBorders>
      </w:tcPr>
    </w:tblStylePr>
    <w:tblStylePr w:type="firstCol">
      <w:rPr>
        <w:b/>
        <w:bCs/>
      </w:rPr>
    </w:tblStylePr>
    <w:tblStylePr w:type="lastCol">
      <w:rPr>
        <w:b/>
        <w:bCs/>
      </w:rPr>
    </w:tblStylePr>
  </w:style>
  <w:style w:type="paragraph" w:customStyle="1" w:styleId="Innehll3-rubrik1">
    <w:name w:val="Innehåll 3-rubrik 1"/>
    <w:basedOn w:val="Innehll3"/>
    <w:uiPriority w:val="19"/>
    <w:semiHidden/>
    <w:rsid w:val="00D84DE8"/>
  </w:style>
  <w:style w:type="paragraph" w:customStyle="1" w:styleId="Innehll4-rubrik2">
    <w:name w:val="Innehåll 4-rubrik 2"/>
    <w:basedOn w:val="Innehll4"/>
    <w:uiPriority w:val="19"/>
    <w:semiHidden/>
    <w:qFormat/>
    <w:rsid w:val="00EB2897"/>
  </w:style>
  <w:style w:type="table" w:styleId="Tabellrutntljust">
    <w:name w:val="Grid Table Light"/>
    <w:basedOn w:val="Normaltabell"/>
    <w:uiPriority w:val="40"/>
    <w:rsid w:val="00CD07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6frgstarkdekorfrg6">
    <w:name w:val="Grid Table 6 Colorful Accent 6"/>
    <w:basedOn w:val="Normaltabell"/>
    <w:uiPriority w:val="51"/>
    <w:rsid w:val="00CD0716"/>
    <w:rPr>
      <w:color w:val="D12250" w:themeColor="accent6" w:themeShade="BF"/>
    </w:rPr>
    <w:tblPr>
      <w:tblStyleRowBandSize w:val="1"/>
      <w:tblStyleColBandSize w:val="1"/>
      <w:tblBorders>
        <w:top w:val="single" w:sz="4" w:space="0" w:color="EFA0B4" w:themeColor="accent6" w:themeTint="99"/>
        <w:left w:val="single" w:sz="4" w:space="0" w:color="EFA0B4" w:themeColor="accent6" w:themeTint="99"/>
        <w:bottom w:val="single" w:sz="4" w:space="0" w:color="EFA0B4" w:themeColor="accent6" w:themeTint="99"/>
        <w:right w:val="single" w:sz="4" w:space="0" w:color="EFA0B4" w:themeColor="accent6" w:themeTint="99"/>
        <w:insideH w:val="single" w:sz="4" w:space="0" w:color="EFA0B4" w:themeColor="accent6" w:themeTint="99"/>
        <w:insideV w:val="single" w:sz="4" w:space="0" w:color="EFA0B4" w:themeColor="accent6" w:themeTint="99"/>
      </w:tblBorders>
    </w:tblPr>
    <w:tblStylePr w:type="firstRow">
      <w:rPr>
        <w:b/>
        <w:bCs/>
      </w:rPr>
      <w:tblPr/>
      <w:tcPr>
        <w:tcBorders>
          <w:bottom w:val="single" w:sz="12" w:space="0" w:color="EFA0B4" w:themeColor="accent6" w:themeTint="99"/>
        </w:tcBorders>
      </w:tcPr>
    </w:tblStylePr>
    <w:tblStylePr w:type="lastRow">
      <w:rPr>
        <w:b/>
        <w:bCs/>
      </w:rPr>
      <w:tblPr/>
      <w:tcPr>
        <w:tcBorders>
          <w:top w:val="double" w:sz="4" w:space="0" w:color="EFA0B4" w:themeColor="accent6" w:themeTint="99"/>
        </w:tcBorders>
      </w:tcPr>
    </w:tblStylePr>
    <w:tblStylePr w:type="firstCol">
      <w:rPr>
        <w:b/>
        <w:bCs/>
      </w:rPr>
    </w:tblStylePr>
    <w:tblStylePr w:type="lastCol">
      <w:rPr>
        <w:b/>
        <w:bCs/>
      </w:rPr>
    </w:tblStylePr>
    <w:tblStylePr w:type="band1Vert">
      <w:tblPr/>
      <w:tcPr>
        <w:shd w:val="clear" w:color="auto" w:fill="F9DFE6" w:themeFill="accent6" w:themeFillTint="33"/>
      </w:tcPr>
    </w:tblStylePr>
    <w:tblStylePr w:type="band1Horz">
      <w:tblPr/>
      <w:tcPr>
        <w:shd w:val="clear" w:color="auto" w:fill="F9DFE6" w:themeFill="accent6" w:themeFillTint="33"/>
      </w:tcPr>
    </w:tblStylePr>
  </w:style>
  <w:style w:type="table" w:styleId="Rutntstabell2dekorfrg5">
    <w:name w:val="Grid Table 2 Accent 5"/>
    <w:basedOn w:val="Normaltabell"/>
    <w:uiPriority w:val="47"/>
    <w:rsid w:val="00146778"/>
    <w:tblPr>
      <w:tblStyleRowBandSize w:val="1"/>
      <w:tblStyleColBandSize w:val="1"/>
    </w:tblPr>
    <w:tcPr>
      <w:shd w:val="clear" w:color="auto" w:fill="DB5523"/>
    </w:tcPr>
    <w:tblStylePr w:type="firstRow">
      <w:rPr>
        <w:b/>
        <w:bCs/>
      </w:rPr>
      <w:tblPr/>
      <w:tcPr>
        <w:tcBorders>
          <w:top w:val="nil"/>
          <w:bottom w:val="single" w:sz="12" w:space="0" w:color="E9987B" w:themeColor="accent5" w:themeTint="99"/>
          <w:insideH w:val="nil"/>
          <w:insideV w:val="nil"/>
        </w:tcBorders>
        <w:shd w:val="clear" w:color="auto" w:fill="FFFFFF" w:themeFill="background1"/>
      </w:tcPr>
    </w:tblStylePr>
    <w:tblStylePr w:type="lastRow">
      <w:rPr>
        <w:b/>
        <w:bCs/>
      </w:rPr>
      <w:tblPr/>
      <w:tcPr>
        <w:tcBorders>
          <w:top w:val="double" w:sz="2" w:space="0" w:color="E998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3" w:themeFill="accent5" w:themeFillTint="33"/>
      </w:tcPr>
    </w:tblStylePr>
    <w:tblStylePr w:type="band1Horz">
      <w:tblPr/>
      <w:tcPr>
        <w:shd w:val="clear" w:color="auto" w:fill="F7DCD3" w:themeFill="accent5" w:themeFillTint="33"/>
      </w:tcPr>
    </w:tblStylePr>
  </w:style>
  <w:style w:type="paragraph" w:customStyle="1" w:styleId="Inledandeformat">
    <w:name w:val="Inledande format"/>
    <w:basedOn w:val="Normal"/>
    <w:uiPriority w:val="1"/>
    <w:qFormat/>
    <w:rsid w:val="00590756"/>
    <w:rPr>
      <w:rFonts w:asciiTheme="minorHAnsi" w:hAnsiTheme="minorHAnsi"/>
      <w:szCs w:val="20"/>
    </w:rPr>
  </w:style>
  <w:style w:type="table" w:styleId="Rutntstabell1ljusdekorfrg5">
    <w:name w:val="Grid Table 1 Light Accent 5"/>
    <w:basedOn w:val="Normaltabell"/>
    <w:uiPriority w:val="46"/>
    <w:rsid w:val="00D67940"/>
    <w:tblPr>
      <w:tblStyleRowBandSize w:val="1"/>
      <w:tblStyleColBandSize w:val="1"/>
      <w:tblBorders>
        <w:top w:val="single" w:sz="4" w:space="0" w:color="F0BAA7" w:themeColor="accent5" w:themeTint="66"/>
        <w:left w:val="single" w:sz="4" w:space="0" w:color="F0BAA7" w:themeColor="accent5" w:themeTint="66"/>
        <w:bottom w:val="single" w:sz="4" w:space="0" w:color="F0BAA7" w:themeColor="accent5" w:themeTint="66"/>
        <w:right w:val="single" w:sz="4" w:space="0" w:color="F0BAA7" w:themeColor="accent5" w:themeTint="66"/>
        <w:insideH w:val="single" w:sz="4" w:space="0" w:color="F0BAA7" w:themeColor="accent5" w:themeTint="66"/>
        <w:insideV w:val="single" w:sz="4" w:space="0" w:color="F0BAA7" w:themeColor="accent5" w:themeTint="66"/>
      </w:tblBorders>
    </w:tblPr>
    <w:tblStylePr w:type="firstRow">
      <w:rPr>
        <w:b/>
        <w:bCs/>
      </w:rPr>
      <w:tblPr/>
      <w:tcPr>
        <w:tcBorders>
          <w:bottom w:val="single" w:sz="12" w:space="0" w:color="E9987B" w:themeColor="accent5" w:themeTint="99"/>
        </w:tcBorders>
      </w:tcPr>
    </w:tblStylePr>
    <w:tblStylePr w:type="lastRow">
      <w:rPr>
        <w:b/>
        <w:bCs/>
      </w:rPr>
      <w:tblPr/>
      <w:tcPr>
        <w:tcBorders>
          <w:top w:val="double" w:sz="2" w:space="0" w:color="E9987B" w:themeColor="accent5" w:themeTint="99"/>
        </w:tcBorders>
      </w:tcPr>
    </w:tblStylePr>
    <w:tblStylePr w:type="firstCol">
      <w:rPr>
        <w:b/>
        <w:bCs/>
      </w:rPr>
    </w:tblStylePr>
    <w:tblStylePr w:type="lastCol">
      <w:rPr>
        <w:b/>
        <w:bCs/>
      </w:rPr>
    </w:tblStylePr>
  </w:style>
  <w:style w:type="table" w:styleId="Rutntstabell2dekorfrg4">
    <w:name w:val="Grid Table 2 Accent 4"/>
    <w:basedOn w:val="Normaltabell"/>
    <w:uiPriority w:val="47"/>
    <w:rsid w:val="00146778"/>
    <w:tblPr>
      <w:tblStyleRowBandSize w:val="1"/>
      <w:tblStyleColBandSize w:val="1"/>
      <w:tblBorders>
        <w:top w:val="single" w:sz="2" w:space="0" w:color="52E2A0" w:themeColor="accent4" w:themeTint="99"/>
        <w:bottom w:val="single" w:sz="2" w:space="0" w:color="52E2A0" w:themeColor="accent4" w:themeTint="99"/>
        <w:insideH w:val="single" w:sz="2" w:space="0" w:color="52E2A0" w:themeColor="accent4" w:themeTint="99"/>
        <w:insideV w:val="single" w:sz="2" w:space="0" w:color="52E2A0" w:themeColor="accent4" w:themeTint="99"/>
      </w:tblBorders>
    </w:tblPr>
    <w:tblStylePr w:type="firstRow">
      <w:rPr>
        <w:b/>
        <w:bCs/>
      </w:rPr>
      <w:tblPr/>
      <w:tcPr>
        <w:tcBorders>
          <w:top w:val="nil"/>
          <w:bottom w:val="single" w:sz="12" w:space="0" w:color="52E2A0" w:themeColor="accent4" w:themeTint="99"/>
          <w:insideH w:val="nil"/>
          <w:insideV w:val="nil"/>
        </w:tcBorders>
        <w:shd w:val="clear" w:color="auto" w:fill="FFFFFF" w:themeFill="background1"/>
      </w:tcPr>
    </w:tblStylePr>
    <w:tblStylePr w:type="lastRow">
      <w:rPr>
        <w:b/>
        <w:bCs/>
      </w:rPr>
      <w:tblPr/>
      <w:tcPr>
        <w:tcBorders>
          <w:top w:val="double" w:sz="2" w:space="0" w:color="52E2A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5DF" w:themeFill="accent4" w:themeFillTint="33"/>
      </w:tcPr>
    </w:tblStylePr>
    <w:tblStylePr w:type="band1Horz">
      <w:tblPr/>
      <w:tcPr>
        <w:shd w:val="clear" w:color="auto" w:fill="C5F5DF" w:themeFill="accent4" w:themeFillTint="33"/>
      </w:tcPr>
    </w:tblStylePr>
  </w:style>
  <w:style w:type="table" w:styleId="Rutntstabell4dekorfrg5">
    <w:name w:val="Grid Table 4 Accent 5"/>
    <w:basedOn w:val="Normaltabell"/>
    <w:uiPriority w:val="49"/>
    <w:rsid w:val="005E62C5"/>
    <w:rPr>
      <w:rFonts w:ascii="Arial" w:hAnsi="Arial" w:cs="Times New Roman (CS-brödtext)"/>
      <w:sz w:val="20"/>
    </w:rPr>
    <w:tblPr>
      <w:tblStyleRowBandSize w:val="1"/>
      <w:tblStyleColBandSize w:val="1"/>
      <w:tblBorders>
        <w:top w:val="single" w:sz="4" w:space="0" w:color="00B3F6" w:themeColor="accent1"/>
        <w:left w:val="single" w:sz="4" w:space="0" w:color="00B3F6" w:themeColor="accent1"/>
        <w:bottom w:val="single" w:sz="4" w:space="0" w:color="00B3F6" w:themeColor="accent1"/>
        <w:right w:val="single" w:sz="4" w:space="0" w:color="00B3F6" w:themeColor="accent1"/>
        <w:insideH w:val="single" w:sz="4" w:space="0" w:color="00B3F6" w:themeColor="accent1"/>
        <w:insideV w:val="single" w:sz="4" w:space="0" w:color="00B3F6" w:themeColor="accent1"/>
      </w:tblBorders>
    </w:tblPr>
    <w:tblStylePr w:type="firstRow">
      <w:rPr>
        <w:rFonts w:ascii="Arial" w:hAnsi="Arial"/>
        <w:b/>
        <w:bCs/>
        <w:i w:val="0"/>
        <w:color w:val="000000" w:themeColor="text1"/>
        <w:sz w:val="20"/>
      </w:rPr>
    </w:tblStylePr>
    <w:tblStylePr w:type="lastRow">
      <w:rPr>
        <w:b/>
        <w:bCs/>
      </w:rPr>
      <w:tblPr/>
      <w:tcPr>
        <w:tcBorders>
          <w:top w:val="double" w:sz="4" w:space="0" w:color="00B3F6" w:themeColor="accent1"/>
        </w:tcBorders>
      </w:tcPr>
    </w:tblStylePr>
    <w:tblStylePr w:type="firstCol">
      <w:rPr>
        <w:b w:val="0"/>
        <w:bCs/>
      </w:rPr>
    </w:tblStylePr>
    <w:tblStylePr w:type="lastCol">
      <w:rPr>
        <w:b/>
        <w:bCs/>
      </w:rPr>
    </w:tblStylePr>
    <w:tblStylePr w:type="band1Vert">
      <w:tblPr/>
      <w:tcPr>
        <w:shd w:val="clear" w:color="auto" w:fill="CAF0FF" w:themeFill="accent1" w:themeFillTint="33"/>
      </w:tcPr>
    </w:tblStylePr>
    <w:tblStylePr w:type="band1Horz">
      <w:tblPr/>
      <w:tcPr>
        <w:shd w:val="clear" w:color="auto" w:fill="CAF0FF" w:themeFill="accent1" w:themeFillTint="33"/>
      </w:tcPr>
    </w:tblStylePr>
  </w:style>
  <w:style w:type="table" w:styleId="Rutntstabell4dekorfrg6">
    <w:name w:val="Grid Table 4 Accent 6"/>
    <w:basedOn w:val="Normaltabell"/>
    <w:uiPriority w:val="49"/>
    <w:rsid w:val="00014291"/>
    <w:tblPr>
      <w:tblStyleRowBandSize w:val="1"/>
      <w:tblStyleColBandSize w:val="1"/>
      <w:tblBorders>
        <w:top w:val="single" w:sz="4" w:space="0" w:color="EFA0B4" w:themeColor="accent6" w:themeTint="99"/>
        <w:left w:val="single" w:sz="4" w:space="0" w:color="EFA0B4" w:themeColor="accent6" w:themeTint="99"/>
        <w:bottom w:val="single" w:sz="4" w:space="0" w:color="EFA0B4" w:themeColor="accent6" w:themeTint="99"/>
        <w:right w:val="single" w:sz="4" w:space="0" w:color="EFA0B4" w:themeColor="accent6" w:themeTint="99"/>
        <w:insideH w:val="single" w:sz="4" w:space="0" w:color="EFA0B4" w:themeColor="accent6" w:themeTint="99"/>
        <w:insideV w:val="single" w:sz="4" w:space="0" w:color="EFA0B4" w:themeColor="accent6" w:themeTint="99"/>
      </w:tblBorders>
    </w:tblPr>
    <w:tblStylePr w:type="firstRow">
      <w:rPr>
        <w:b/>
        <w:bCs/>
        <w:color w:val="FFFFFF" w:themeColor="background1"/>
      </w:rPr>
      <w:tblPr/>
      <w:tcPr>
        <w:tcBorders>
          <w:top w:val="single" w:sz="4" w:space="0" w:color="E56284" w:themeColor="accent6"/>
          <w:left w:val="single" w:sz="4" w:space="0" w:color="E56284" w:themeColor="accent6"/>
          <w:bottom w:val="single" w:sz="4" w:space="0" w:color="E56284" w:themeColor="accent6"/>
          <w:right w:val="single" w:sz="4" w:space="0" w:color="E56284" w:themeColor="accent6"/>
          <w:insideH w:val="nil"/>
          <w:insideV w:val="nil"/>
        </w:tcBorders>
        <w:shd w:val="clear" w:color="auto" w:fill="E56284" w:themeFill="accent6"/>
      </w:tcPr>
    </w:tblStylePr>
    <w:tblStylePr w:type="lastRow">
      <w:rPr>
        <w:b/>
        <w:bCs/>
      </w:rPr>
      <w:tblPr/>
      <w:tcPr>
        <w:tcBorders>
          <w:top w:val="double" w:sz="4" w:space="0" w:color="E56284" w:themeColor="accent6"/>
        </w:tcBorders>
      </w:tcPr>
    </w:tblStylePr>
    <w:tblStylePr w:type="firstCol">
      <w:rPr>
        <w:b/>
        <w:bCs/>
      </w:rPr>
    </w:tblStylePr>
    <w:tblStylePr w:type="lastCol">
      <w:rPr>
        <w:b/>
        <w:bCs/>
      </w:rPr>
    </w:tblStylePr>
    <w:tblStylePr w:type="band1Vert">
      <w:tblPr/>
      <w:tcPr>
        <w:shd w:val="clear" w:color="auto" w:fill="F9DFE6" w:themeFill="accent6" w:themeFillTint="33"/>
      </w:tcPr>
    </w:tblStylePr>
    <w:tblStylePr w:type="band1Horz">
      <w:tblPr/>
      <w:tcPr>
        <w:shd w:val="clear" w:color="auto" w:fill="F9DFE6" w:themeFill="accent6" w:themeFillTint="33"/>
      </w:tcPr>
    </w:tblStylePr>
  </w:style>
  <w:style w:type="table" w:styleId="Oformateradtabell1">
    <w:name w:val="Plain Table 1"/>
    <w:basedOn w:val="Normaltabell"/>
    <w:uiPriority w:val="41"/>
    <w:rsid w:val="000142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C367C"/>
    <w:pPr>
      <w:autoSpaceDE w:val="0"/>
      <w:autoSpaceDN w:val="0"/>
      <w:adjustRightInd w:val="0"/>
    </w:pPr>
    <w:rPr>
      <w:rFonts w:ascii="Garamond" w:eastAsiaTheme="minorHAnsi" w:hAnsi="Garamond" w:cs="Garamond"/>
      <w:color w:val="000000"/>
      <w:lang w:eastAsia="en-US"/>
    </w:rPr>
  </w:style>
  <w:style w:type="character" w:customStyle="1" w:styleId="normaltextrun">
    <w:name w:val="normaltextrun"/>
    <w:basedOn w:val="Standardstycketeckensnitt"/>
    <w:rsid w:val="0035086D"/>
  </w:style>
  <w:style w:type="character" w:customStyle="1" w:styleId="eop">
    <w:name w:val="eop"/>
    <w:basedOn w:val="Standardstycketeckensnitt"/>
    <w:rsid w:val="0035086D"/>
  </w:style>
  <w:style w:type="paragraph" w:customStyle="1" w:styleId="paragraph">
    <w:name w:val="paragraph"/>
    <w:basedOn w:val="Normal"/>
    <w:rsid w:val="0035086D"/>
    <w:pPr>
      <w:spacing w:before="100" w:beforeAutospacing="1" w:after="100" w:afterAutospacing="1"/>
    </w:pPr>
    <w:rPr>
      <w:rFonts w:ascii="Times New Roman" w:eastAsia="Times New Roman" w:hAnsi="Times New Roman" w:cs="Times New Roman"/>
    </w:rPr>
  </w:style>
  <w:style w:type="character" w:styleId="HTML-skrivmaskin">
    <w:name w:val="HTML Typewriter"/>
    <w:rsid w:val="005C0516"/>
    <w:rPr>
      <w:rFonts w:ascii="Courier New" w:eastAsia="Times New Roman" w:hAnsi="Courier New" w:cs="Courier New"/>
      <w:sz w:val="20"/>
      <w:szCs w:val="20"/>
    </w:rPr>
  </w:style>
  <w:style w:type="paragraph" w:customStyle="1" w:styleId="SoSBrdtext">
    <w:name w:val="SoS_Brödtext"/>
    <w:basedOn w:val="Normal"/>
    <w:next w:val="Normal"/>
    <w:qFormat/>
    <w:rsid w:val="00254601"/>
    <w:pPr>
      <w:spacing w:after="0" w:line="264" w:lineRule="atLeast"/>
    </w:pPr>
    <w:rPr>
      <w:rFonts w:ascii="Times New Roman" w:eastAsia="Times New Roman" w:hAnsi="Times New Roman" w:cs="Times New Roman"/>
      <w:color w:val="000000"/>
      <w:sz w:val="22"/>
      <w:szCs w:val="20"/>
    </w:rPr>
  </w:style>
  <w:style w:type="character" w:customStyle="1" w:styleId="spellingerror">
    <w:name w:val="spellingerror"/>
    <w:basedOn w:val="Standardstycketeckensnitt"/>
    <w:rsid w:val="0036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2341">
      <w:bodyDiv w:val="1"/>
      <w:marLeft w:val="0"/>
      <w:marRight w:val="0"/>
      <w:marTop w:val="0"/>
      <w:marBottom w:val="0"/>
      <w:divBdr>
        <w:top w:val="none" w:sz="0" w:space="0" w:color="auto"/>
        <w:left w:val="none" w:sz="0" w:space="0" w:color="auto"/>
        <w:bottom w:val="none" w:sz="0" w:space="0" w:color="auto"/>
        <w:right w:val="none" w:sz="0" w:space="0" w:color="auto"/>
      </w:divBdr>
    </w:div>
    <w:div w:id="151675615">
      <w:bodyDiv w:val="1"/>
      <w:marLeft w:val="0"/>
      <w:marRight w:val="0"/>
      <w:marTop w:val="0"/>
      <w:marBottom w:val="0"/>
      <w:divBdr>
        <w:top w:val="none" w:sz="0" w:space="0" w:color="auto"/>
        <w:left w:val="none" w:sz="0" w:space="0" w:color="auto"/>
        <w:bottom w:val="none" w:sz="0" w:space="0" w:color="auto"/>
        <w:right w:val="none" w:sz="0" w:space="0" w:color="auto"/>
      </w:divBdr>
    </w:div>
    <w:div w:id="447243293">
      <w:bodyDiv w:val="1"/>
      <w:marLeft w:val="0"/>
      <w:marRight w:val="0"/>
      <w:marTop w:val="0"/>
      <w:marBottom w:val="0"/>
      <w:divBdr>
        <w:top w:val="none" w:sz="0" w:space="0" w:color="auto"/>
        <w:left w:val="none" w:sz="0" w:space="0" w:color="auto"/>
        <w:bottom w:val="none" w:sz="0" w:space="0" w:color="auto"/>
        <w:right w:val="none" w:sz="0" w:space="0" w:color="auto"/>
      </w:divBdr>
      <w:divsChild>
        <w:div w:id="618948499">
          <w:marLeft w:val="0"/>
          <w:marRight w:val="0"/>
          <w:marTop w:val="0"/>
          <w:marBottom w:val="0"/>
          <w:divBdr>
            <w:top w:val="none" w:sz="0" w:space="0" w:color="auto"/>
            <w:left w:val="none" w:sz="0" w:space="0" w:color="auto"/>
            <w:bottom w:val="none" w:sz="0" w:space="0" w:color="auto"/>
            <w:right w:val="none" w:sz="0" w:space="0" w:color="auto"/>
          </w:divBdr>
        </w:div>
        <w:div w:id="348871627">
          <w:marLeft w:val="0"/>
          <w:marRight w:val="0"/>
          <w:marTop w:val="0"/>
          <w:marBottom w:val="0"/>
          <w:divBdr>
            <w:top w:val="none" w:sz="0" w:space="0" w:color="auto"/>
            <w:left w:val="none" w:sz="0" w:space="0" w:color="auto"/>
            <w:bottom w:val="none" w:sz="0" w:space="0" w:color="auto"/>
            <w:right w:val="none" w:sz="0" w:space="0" w:color="auto"/>
          </w:divBdr>
        </w:div>
        <w:div w:id="255017001">
          <w:marLeft w:val="0"/>
          <w:marRight w:val="0"/>
          <w:marTop w:val="0"/>
          <w:marBottom w:val="0"/>
          <w:divBdr>
            <w:top w:val="none" w:sz="0" w:space="0" w:color="auto"/>
            <w:left w:val="none" w:sz="0" w:space="0" w:color="auto"/>
            <w:bottom w:val="none" w:sz="0" w:space="0" w:color="auto"/>
            <w:right w:val="none" w:sz="0" w:space="0" w:color="auto"/>
          </w:divBdr>
        </w:div>
        <w:div w:id="52430013">
          <w:marLeft w:val="0"/>
          <w:marRight w:val="0"/>
          <w:marTop w:val="0"/>
          <w:marBottom w:val="0"/>
          <w:divBdr>
            <w:top w:val="none" w:sz="0" w:space="0" w:color="auto"/>
            <w:left w:val="none" w:sz="0" w:space="0" w:color="auto"/>
            <w:bottom w:val="none" w:sz="0" w:space="0" w:color="auto"/>
            <w:right w:val="none" w:sz="0" w:space="0" w:color="auto"/>
          </w:divBdr>
        </w:div>
        <w:div w:id="1613509369">
          <w:marLeft w:val="0"/>
          <w:marRight w:val="0"/>
          <w:marTop w:val="0"/>
          <w:marBottom w:val="0"/>
          <w:divBdr>
            <w:top w:val="none" w:sz="0" w:space="0" w:color="auto"/>
            <w:left w:val="none" w:sz="0" w:space="0" w:color="auto"/>
            <w:bottom w:val="none" w:sz="0" w:space="0" w:color="auto"/>
            <w:right w:val="none" w:sz="0" w:space="0" w:color="auto"/>
          </w:divBdr>
        </w:div>
        <w:div w:id="156843414">
          <w:marLeft w:val="0"/>
          <w:marRight w:val="0"/>
          <w:marTop w:val="0"/>
          <w:marBottom w:val="0"/>
          <w:divBdr>
            <w:top w:val="none" w:sz="0" w:space="0" w:color="auto"/>
            <w:left w:val="none" w:sz="0" w:space="0" w:color="auto"/>
            <w:bottom w:val="none" w:sz="0" w:space="0" w:color="auto"/>
            <w:right w:val="none" w:sz="0" w:space="0" w:color="auto"/>
          </w:divBdr>
        </w:div>
        <w:div w:id="1089276693">
          <w:marLeft w:val="0"/>
          <w:marRight w:val="0"/>
          <w:marTop w:val="0"/>
          <w:marBottom w:val="0"/>
          <w:divBdr>
            <w:top w:val="none" w:sz="0" w:space="0" w:color="auto"/>
            <w:left w:val="none" w:sz="0" w:space="0" w:color="auto"/>
            <w:bottom w:val="none" w:sz="0" w:space="0" w:color="auto"/>
            <w:right w:val="none" w:sz="0" w:space="0" w:color="auto"/>
          </w:divBdr>
        </w:div>
        <w:div w:id="604460782">
          <w:marLeft w:val="0"/>
          <w:marRight w:val="0"/>
          <w:marTop w:val="0"/>
          <w:marBottom w:val="0"/>
          <w:divBdr>
            <w:top w:val="none" w:sz="0" w:space="0" w:color="auto"/>
            <w:left w:val="none" w:sz="0" w:space="0" w:color="auto"/>
            <w:bottom w:val="none" w:sz="0" w:space="0" w:color="auto"/>
            <w:right w:val="none" w:sz="0" w:space="0" w:color="auto"/>
          </w:divBdr>
        </w:div>
        <w:div w:id="29258516">
          <w:marLeft w:val="0"/>
          <w:marRight w:val="0"/>
          <w:marTop w:val="0"/>
          <w:marBottom w:val="0"/>
          <w:divBdr>
            <w:top w:val="none" w:sz="0" w:space="0" w:color="auto"/>
            <w:left w:val="none" w:sz="0" w:space="0" w:color="auto"/>
            <w:bottom w:val="none" w:sz="0" w:space="0" w:color="auto"/>
            <w:right w:val="none" w:sz="0" w:space="0" w:color="auto"/>
          </w:divBdr>
        </w:div>
        <w:div w:id="1889143232">
          <w:marLeft w:val="0"/>
          <w:marRight w:val="0"/>
          <w:marTop w:val="0"/>
          <w:marBottom w:val="0"/>
          <w:divBdr>
            <w:top w:val="none" w:sz="0" w:space="0" w:color="auto"/>
            <w:left w:val="none" w:sz="0" w:space="0" w:color="auto"/>
            <w:bottom w:val="none" w:sz="0" w:space="0" w:color="auto"/>
            <w:right w:val="none" w:sz="0" w:space="0" w:color="auto"/>
          </w:divBdr>
        </w:div>
      </w:divsChild>
    </w:div>
    <w:div w:id="455299979">
      <w:bodyDiv w:val="1"/>
      <w:marLeft w:val="0"/>
      <w:marRight w:val="0"/>
      <w:marTop w:val="0"/>
      <w:marBottom w:val="0"/>
      <w:divBdr>
        <w:top w:val="none" w:sz="0" w:space="0" w:color="auto"/>
        <w:left w:val="none" w:sz="0" w:space="0" w:color="auto"/>
        <w:bottom w:val="none" w:sz="0" w:space="0" w:color="auto"/>
        <w:right w:val="none" w:sz="0" w:space="0" w:color="auto"/>
      </w:divBdr>
    </w:div>
    <w:div w:id="498082935">
      <w:bodyDiv w:val="1"/>
      <w:marLeft w:val="0"/>
      <w:marRight w:val="0"/>
      <w:marTop w:val="0"/>
      <w:marBottom w:val="0"/>
      <w:divBdr>
        <w:top w:val="none" w:sz="0" w:space="0" w:color="auto"/>
        <w:left w:val="none" w:sz="0" w:space="0" w:color="auto"/>
        <w:bottom w:val="none" w:sz="0" w:space="0" w:color="auto"/>
        <w:right w:val="none" w:sz="0" w:space="0" w:color="auto"/>
      </w:divBdr>
    </w:div>
    <w:div w:id="650789958">
      <w:bodyDiv w:val="1"/>
      <w:marLeft w:val="0"/>
      <w:marRight w:val="0"/>
      <w:marTop w:val="0"/>
      <w:marBottom w:val="0"/>
      <w:divBdr>
        <w:top w:val="none" w:sz="0" w:space="0" w:color="auto"/>
        <w:left w:val="none" w:sz="0" w:space="0" w:color="auto"/>
        <w:bottom w:val="none" w:sz="0" w:space="0" w:color="auto"/>
        <w:right w:val="none" w:sz="0" w:space="0" w:color="auto"/>
      </w:divBdr>
    </w:div>
    <w:div w:id="710770438">
      <w:bodyDiv w:val="1"/>
      <w:marLeft w:val="0"/>
      <w:marRight w:val="0"/>
      <w:marTop w:val="0"/>
      <w:marBottom w:val="0"/>
      <w:divBdr>
        <w:top w:val="none" w:sz="0" w:space="0" w:color="auto"/>
        <w:left w:val="none" w:sz="0" w:space="0" w:color="auto"/>
        <w:bottom w:val="none" w:sz="0" w:space="0" w:color="auto"/>
        <w:right w:val="none" w:sz="0" w:space="0" w:color="auto"/>
      </w:divBdr>
    </w:div>
    <w:div w:id="748497999">
      <w:bodyDiv w:val="1"/>
      <w:marLeft w:val="0"/>
      <w:marRight w:val="0"/>
      <w:marTop w:val="0"/>
      <w:marBottom w:val="0"/>
      <w:divBdr>
        <w:top w:val="none" w:sz="0" w:space="0" w:color="auto"/>
        <w:left w:val="none" w:sz="0" w:space="0" w:color="auto"/>
        <w:bottom w:val="none" w:sz="0" w:space="0" w:color="auto"/>
        <w:right w:val="none" w:sz="0" w:space="0" w:color="auto"/>
      </w:divBdr>
    </w:div>
    <w:div w:id="896554058">
      <w:bodyDiv w:val="1"/>
      <w:marLeft w:val="0"/>
      <w:marRight w:val="0"/>
      <w:marTop w:val="0"/>
      <w:marBottom w:val="0"/>
      <w:divBdr>
        <w:top w:val="none" w:sz="0" w:space="0" w:color="auto"/>
        <w:left w:val="none" w:sz="0" w:space="0" w:color="auto"/>
        <w:bottom w:val="none" w:sz="0" w:space="0" w:color="auto"/>
        <w:right w:val="none" w:sz="0" w:space="0" w:color="auto"/>
      </w:divBdr>
    </w:div>
    <w:div w:id="988441035">
      <w:bodyDiv w:val="1"/>
      <w:marLeft w:val="0"/>
      <w:marRight w:val="0"/>
      <w:marTop w:val="0"/>
      <w:marBottom w:val="0"/>
      <w:divBdr>
        <w:top w:val="none" w:sz="0" w:space="0" w:color="auto"/>
        <w:left w:val="none" w:sz="0" w:space="0" w:color="auto"/>
        <w:bottom w:val="none" w:sz="0" w:space="0" w:color="auto"/>
        <w:right w:val="none" w:sz="0" w:space="0" w:color="auto"/>
      </w:divBdr>
    </w:div>
    <w:div w:id="997078508">
      <w:bodyDiv w:val="1"/>
      <w:marLeft w:val="0"/>
      <w:marRight w:val="0"/>
      <w:marTop w:val="0"/>
      <w:marBottom w:val="0"/>
      <w:divBdr>
        <w:top w:val="none" w:sz="0" w:space="0" w:color="auto"/>
        <w:left w:val="none" w:sz="0" w:space="0" w:color="auto"/>
        <w:bottom w:val="none" w:sz="0" w:space="0" w:color="auto"/>
        <w:right w:val="none" w:sz="0" w:space="0" w:color="auto"/>
      </w:divBdr>
    </w:div>
    <w:div w:id="1053310936">
      <w:bodyDiv w:val="1"/>
      <w:marLeft w:val="0"/>
      <w:marRight w:val="0"/>
      <w:marTop w:val="0"/>
      <w:marBottom w:val="0"/>
      <w:divBdr>
        <w:top w:val="none" w:sz="0" w:space="0" w:color="auto"/>
        <w:left w:val="none" w:sz="0" w:space="0" w:color="auto"/>
        <w:bottom w:val="none" w:sz="0" w:space="0" w:color="auto"/>
        <w:right w:val="none" w:sz="0" w:space="0" w:color="auto"/>
      </w:divBdr>
    </w:div>
    <w:div w:id="1152990197">
      <w:bodyDiv w:val="1"/>
      <w:marLeft w:val="0"/>
      <w:marRight w:val="0"/>
      <w:marTop w:val="0"/>
      <w:marBottom w:val="0"/>
      <w:divBdr>
        <w:top w:val="none" w:sz="0" w:space="0" w:color="auto"/>
        <w:left w:val="none" w:sz="0" w:space="0" w:color="auto"/>
        <w:bottom w:val="none" w:sz="0" w:space="0" w:color="auto"/>
        <w:right w:val="none" w:sz="0" w:space="0" w:color="auto"/>
      </w:divBdr>
    </w:div>
    <w:div w:id="1188517523">
      <w:bodyDiv w:val="1"/>
      <w:marLeft w:val="0"/>
      <w:marRight w:val="0"/>
      <w:marTop w:val="0"/>
      <w:marBottom w:val="0"/>
      <w:divBdr>
        <w:top w:val="none" w:sz="0" w:space="0" w:color="auto"/>
        <w:left w:val="none" w:sz="0" w:space="0" w:color="auto"/>
        <w:bottom w:val="none" w:sz="0" w:space="0" w:color="auto"/>
        <w:right w:val="none" w:sz="0" w:space="0" w:color="auto"/>
      </w:divBdr>
    </w:div>
    <w:div w:id="1206214621">
      <w:bodyDiv w:val="1"/>
      <w:marLeft w:val="0"/>
      <w:marRight w:val="0"/>
      <w:marTop w:val="0"/>
      <w:marBottom w:val="0"/>
      <w:divBdr>
        <w:top w:val="none" w:sz="0" w:space="0" w:color="auto"/>
        <w:left w:val="none" w:sz="0" w:space="0" w:color="auto"/>
        <w:bottom w:val="none" w:sz="0" w:space="0" w:color="auto"/>
        <w:right w:val="none" w:sz="0" w:space="0" w:color="auto"/>
      </w:divBdr>
    </w:div>
    <w:div w:id="1213541628">
      <w:bodyDiv w:val="1"/>
      <w:marLeft w:val="0"/>
      <w:marRight w:val="0"/>
      <w:marTop w:val="0"/>
      <w:marBottom w:val="0"/>
      <w:divBdr>
        <w:top w:val="none" w:sz="0" w:space="0" w:color="auto"/>
        <w:left w:val="none" w:sz="0" w:space="0" w:color="auto"/>
        <w:bottom w:val="none" w:sz="0" w:space="0" w:color="auto"/>
        <w:right w:val="none" w:sz="0" w:space="0" w:color="auto"/>
      </w:divBdr>
    </w:div>
    <w:div w:id="1319963861">
      <w:bodyDiv w:val="1"/>
      <w:marLeft w:val="0"/>
      <w:marRight w:val="0"/>
      <w:marTop w:val="0"/>
      <w:marBottom w:val="0"/>
      <w:divBdr>
        <w:top w:val="none" w:sz="0" w:space="0" w:color="auto"/>
        <w:left w:val="none" w:sz="0" w:space="0" w:color="auto"/>
        <w:bottom w:val="none" w:sz="0" w:space="0" w:color="auto"/>
        <w:right w:val="none" w:sz="0" w:space="0" w:color="auto"/>
      </w:divBdr>
    </w:div>
    <w:div w:id="1432974849">
      <w:bodyDiv w:val="1"/>
      <w:marLeft w:val="0"/>
      <w:marRight w:val="0"/>
      <w:marTop w:val="0"/>
      <w:marBottom w:val="0"/>
      <w:divBdr>
        <w:top w:val="none" w:sz="0" w:space="0" w:color="auto"/>
        <w:left w:val="none" w:sz="0" w:space="0" w:color="auto"/>
        <w:bottom w:val="none" w:sz="0" w:space="0" w:color="auto"/>
        <w:right w:val="none" w:sz="0" w:space="0" w:color="auto"/>
      </w:divBdr>
    </w:div>
    <w:div w:id="1454523545">
      <w:bodyDiv w:val="1"/>
      <w:marLeft w:val="0"/>
      <w:marRight w:val="0"/>
      <w:marTop w:val="0"/>
      <w:marBottom w:val="0"/>
      <w:divBdr>
        <w:top w:val="none" w:sz="0" w:space="0" w:color="auto"/>
        <w:left w:val="none" w:sz="0" w:space="0" w:color="auto"/>
        <w:bottom w:val="none" w:sz="0" w:space="0" w:color="auto"/>
        <w:right w:val="none" w:sz="0" w:space="0" w:color="auto"/>
      </w:divBdr>
    </w:div>
    <w:div w:id="1493911063">
      <w:bodyDiv w:val="1"/>
      <w:marLeft w:val="0"/>
      <w:marRight w:val="0"/>
      <w:marTop w:val="0"/>
      <w:marBottom w:val="0"/>
      <w:divBdr>
        <w:top w:val="none" w:sz="0" w:space="0" w:color="auto"/>
        <w:left w:val="none" w:sz="0" w:space="0" w:color="auto"/>
        <w:bottom w:val="none" w:sz="0" w:space="0" w:color="auto"/>
        <w:right w:val="none" w:sz="0" w:space="0" w:color="auto"/>
      </w:divBdr>
    </w:div>
    <w:div w:id="1580941081">
      <w:bodyDiv w:val="1"/>
      <w:marLeft w:val="0"/>
      <w:marRight w:val="0"/>
      <w:marTop w:val="0"/>
      <w:marBottom w:val="0"/>
      <w:divBdr>
        <w:top w:val="none" w:sz="0" w:space="0" w:color="auto"/>
        <w:left w:val="none" w:sz="0" w:space="0" w:color="auto"/>
        <w:bottom w:val="none" w:sz="0" w:space="0" w:color="auto"/>
        <w:right w:val="none" w:sz="0" w:space="0" w:color="auto"/>
      </w:divBdr>
    </w:div>
    <w:div w:id="1675061932">
      <w:bodyDiv w:val="1"/>
      <w:marLeft w:val="0"/>
      <w:marRight w:val="0"/>
      <w:marTop w:val="0"/>
      <w:marBottom w:val="0"/>
      <w:divBdr>
        <w:top w:val="none" w:sz="0" w:space="0" w:color="auto"/>
        <w:left w:val="none" w:sz="0" w:space="0" w:color="auto"/>
        <w:bottom w:val="none" w:sz="0" w:space="0" w:color="auto"/>
        <w:right w:val="none" w:sz="0" w:space="0" w:color="auto"/>
      </w:divBdr>
    </w:div>
    <w:div w:id="1752123591">
      <w:bodyDiv w:val="1"/>
      <w:marLeft w:val="0"/>
      <w:marRight w:val="0"/>
      <w:marTop w:val="0"/>
      <w:marBottom w:val="0"/>
      <w:divBdr>
        <w:top w:val="none" w:sz="0" w:space="0" w:color="auto"/>
        <w:left w:val="none" w:sz="0" w:space="0" w:color="auto"/>
        <w:bottom w:val="none" w:sz="0" w:space="0" w:color="auto"/>
        <w:right w:val="none" w:sz="0" w:space="0" w:color="auto"/>
      </w:divBdr>
    </w:div>
    <w:div w:id="1787701858">
      <w:bodyDiv w:val="1"/>
      <w:marLeft w:val="0"/>
      <w:marRight w:val="0"/>
      <w:marTop w:val="0"/>
      <w:marBottom w:val="0"/>
      <w:divBdr>
        <w:top w:val="none" w:sz="0" w:space="0" w:color="auto"/>
        <w:left w:val="none" w:sz="0" w:space="0" w:color="auto"/>
        <w:bottom w:val="none" w:sz="0" w:space="0" w:color="auto"/>
        <w:right w:val="none" w:sz="0" w:space="0" w:color="auto"/>
      </w:divBdr>
    </w:div>
    <w:div w:id="1812282553">
      <w:bodyDiv w:val="1"/>
      <w:marLeft w:val="0"/>
      <w:marRight w:val="0"/>
      <w:marTop w:val="0"/>
      <w:marBottom w:val="0"/>
      <w:divBdr>
        <w:top w:val="none" w:sz="0" w:space="0" w:color="auto"/>
        <w:left w:val="none" w:sz="0" w:space="0" w:color="auto"/>
        <w:bottom w:val="none" w:sz="0" w:space="0" w:color="auto"/>
        <w:right w:val="none" w:sz="0" w:space="0" w:color="auto"/>
      </w:divBdr>
    </w:div>
    <w:div w:id="1829130180">
      <w:bodyDiv w:val="1"/>
      <w:marLeft w:val="0"/>
      <w:marRight w:val="0"/>
      <w:marTop w:val="0"/>
      <w:marBottom w:val="0"/>
      <w:divBdr>
        <w:top w:val="none" w:sz="0" w:space="0" w:color="auto"/>
        <w:left w:val="none" w:sz="0" w:space="0" w:color="auto"/>
        <w:bottom w:val="none" w:sz="0" w:space="0" w:color="auto"/>
        <w:right w:val="none" w:sz="0" w:space="0" w:color="auto"/>
      </w:divBdr>
    </w:div>
    <w:div w:id="1919367974">
      <w:bodyDiv w:val="1"/>
      <w:marLeft w:val="0"/>
      <w:marRight w:val="0"/>
      <w:marTop w:val="0"/>
      <w:marBottom w:val="0"/>
      <w:divBdr>
        <w:top w:val="none" w:sz="0" w:space="0" w:color="auto"/>
        <w:left w:val="none" w:sz="0" w:space="0" w:color="auto"/>
        <w:bottom w:val="none" w:sz="0" w:space="0" w:color="auto"/>
        <w:right w:val="none" w:sz="0" w:space="0" w:color="auto"/>
      </w:divBdr>
    </w:div>
    <w:div w:id="2024939163">
      <w:bodyDiv w:val="1"/>
      <w:marLeft w:val="0"/>
      <w:marRight w:val="0"/>
      <w:marTop w:val="0"/>
      <w:marBottom w:val="0"/>
      <w:divBdr>
        <w:top w:val="none" w:sz="0" w:space="0" w:color="auto"/>
        <w:left w:val="none" w:sz="0" w:space="0" w:color="auto"/>
        <w:bottom w:val="none" w:sz="0" w:space="0" w:color="auto"/>
        <w:right w:val="none" w:sz="0" w:space="0" w:color="auto"/>
      </w:divBdr>
    </w:div>
    <w:div w:id="2082215253">
      <w:bodyDiv w:val="1"/>
      <w:marLeft w:val="0"/>
      <w:marRight w:val="0"/>
      <w:marTop w:val="0"/>
      <w:marBottom w:val="0"/>
      <w:divBdr>
        <w:top w:val="none" w:sz="0" w:space="0" w:color="auto"/>
        <w:left w:val="none" w:sz="0" w:space="0" w:color="auto"/>
        <w:bottom w:val="none" w:sz="0" w:space="0" w:color="auto"/>
        <w:right w:val="none" w:sz="0" w:space="0" w:color="auto"/>
      </w:divBdr>
    </w:div>
    <w:div w:id="2090419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ove.andren@regionvasterbotten.se" TargetMode="External"/><Relationship Id="rId20" Type="http://schemas.openxmlformats.org/officeDocument/2006/relationships/footer" Target="foot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cancercentrum.se/norr/om-oss/organisation/processledar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nalena.sunesson@regionvasterbotten.se" TargetMode="External"/><Relationship Id="rId23" Type="http://schemas.openxmlformats.org/officeDocument/2006/relationships/hyperlink" Target="http://www.cancercentrum.se/norr/om-oss/organisation/" TargetMode="Externa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RCC\Wordmallar%20enligt%20tillg&#228;nglighetsdirektivet%202020\Rapportmallar%20enligt%20tillg&#228;nglighetsdirektivet\Allm&#228;n_rapport_m&#246;nster_mall_RCC_Norr.dotx" TargetMode="External"/></Relationships>
</file>

<file path=word/theme/theme1.xml><?xml version="1.0" encoding="utf-8"?>
<a:theme xmlns:a="http://schemas.openxmlformats.org/drawingml/2006/main" name="RCC_colors">
  <a:themeElements>
    <a:clrScheme name="RCC_colors 1">
      <a:dk1>
        <a:srgbClr val="000000"/>
      </a:dk1>
      <a:lt1>
        <a:srgbClr val="FFFFFF"/>
      </a:lt1>
      <a:dk2>
        <a:srgbClr val="00507D"/>
      </a:dk2>
      <a:lt2>
        <a:srgbClr val="EEECE1"/>
      </a:lt2>
      <a:accent1>
        <a:srgbClr val="00B3F6"/>
      </a:accent1>
      <a:accent2>
        <a:srgbClr val="FFB117"/>
      </a:accent2>
      <a:accent3>
        <a:srgbClr val="005092"/>
      </a:accent3>
      <a:accent4>
        <a:srgbClr val="19975D"/>
      </a:accent4>
      <a:accent5>
        <a:srgbClr val="DB5524"/>
      </a:accent5>
      <a:accent6>
        <a:srgbClr val="E56284"/>
      </a:accent6>
      <a:hlink>
        <a:srgbClr val="0000FF"/>
      </a:hlink>
      <a:folHlink>
        <a:srgbClr val="800080"/>
      </a:folHlink>
    </a:clrScheme>
    <a:fontScheme name="RCC_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E6CBC497B339542B15A7BEFE6146958" ma:contentTypeVersion="2" ma:contentTypeDescription="Skapa ett nytt dokument." ma:contentTypeScope="" ma:versionID="f5d9e2fa46123939deab6b2a71eef23a">
  <xsd:schema xmlns:xsd="http://www.w3.org/2001/XMLSchema" xmlns:xs="http://www.w3.org/2001/XMLSchema" xmlns:p="http://schemas.microsoft.com/office/2006/metadata/properties" xmlns:ns2="f6e094dc-56c3-468b-9068-9b58213a5580" targetNamespace="http://schemas.microsoft.com/office/2006/metadata/properties" ma:root="true" ma:fieldsID="39e616f4fefaf45669f619141a091b09" ns2:_="">
    <xsd:import namespace="f6e094dc-56c3-468b-9068-9b58213a55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094dc-56c3-468b-9068-9b58213a5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19A5E9-3E61-45A5-A5B8-E033275BE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094dc-56c3-468b-9068-9b58213a5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911A4C-48F2-4C02-AF52-D4D21A03050C}">
  <ds:schemaRefs>
    <ds:schemaRef ds:uri="http://schemas.openxmlformats.org/officeDocument/2006/bibliography"/>
  </ds:schemaRefs>
</ds:datastoreItem>
</file>

<file path=customXml/itemProps3.xml><?xml version="1.0" encoding="utf-8"?>
<ds:datastoreItem xmlns:ds="http://schemas.openxmlformats.org/officeDocument/2006/customXml" ds:itemID="{52444B85-0D71-486F-9F6B-65E8824440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BB7EE0-221B-4DDF-ACC9-F4288D8A74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Allmän_rapport_mönster_mall_RCC_Norr</Template>
  <TotalTime>72</TotalTime>
  <Pages>1</Pages>
  <Words>4958</Words>
  <Characters>26282</Characters>
  <Application>Microsoft Office Word</Application>
  <DocSecurity>0</DocSecurity>
  <Lines>219</Lines>
  <Paragraphs>62</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31178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 Jonasson</dc:creator>
  <cp:keywords/>
  <dc:description/>
  <cp:lastModifiedBy>Anna-Lena Sunesson</cp:lastModifiedBy>
  <cp:revision>5</cp:revision>
  <cp:lastPrinted>2016-06-07T13:23:00Z</cp:lastPrinted>
  <dcterms:created xsi:type="dcterms:W3CDTF">2023-02-09T15:42:00Z</dcterms:created>
  <dcterms:modified xsi:type="dcterms:W3CDTF">2023-02-09T20:22:00Z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0x010100CE6CBC497B339542B15A7BEFE6146958</vt:lpwstr>
  </property>
</Properties>
</file>